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D20" w:rsidRDefault="00EB5D20">
      <w:pPr>
        <w:sectPr w:rsidR="00EB5D20" w:rsidSect="006E7E7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17.75pt">
            <v:imagedata r:id="rId5" o:title="" gain="93623f"/>
          </v:shape>
        </w:pict>
      </w:r>
    </w:p>
    <w:p w:rsidR="00EB5D20" w:rsidRPr="00C17E00" w:rsidRDefault="00EB5D20" w:rsidP="008D4DEA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EB5D20" w:rsidRDefault="00EB5D20" w:rsidP="008D4DEA">
      <w:pPr>
        <w:ind w:firstLine="709"/>
        <w:jc w:val="both"/>
        <w:rPr>
          <w:b/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Изучение английского языка в основной школе направлено на достижение следующих </w:t>
      </w:r>
      <w:r w:rsidRPr="00C17E00">
        <w:rPr>
          <w:b/>
          <w:color w:val="000000"/>
          <w:sz w:val="28"/>
          <w:szCs w:val="28"/>
        </w:rPr>
        <w:t>целей:</w:t>
      </w:r>
    </w:p>
    <w:p w:rsidR="00EB5D20" w:rsidRPr="00C17E00" w:rsidRDefault="00EB5D20" w:rsidP="008D4DEA">
      <w:pPr>
        <w:ind w:firstLine="709"/>
        <w:jc w:val="both"/>
        <w:rPr>
          <w:rStyle w:val="dash041e0431044b0447043d044b0439char1"/>
          <w:b/>
          <w:color w:val="000000"/>
          <w:sz w:val="28"/>
          <w:szCs w:val="28"/>
        </w:rPr>
      </w:pPr>
    </w:p>
    <w:p w:rsidR="00EB5D20" w:rsidRDefault="00EB5D20" w:rsidP="008D4DEA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 </w:t>
      </w:r>
      <w:r w:rsidRPr="00C17E00">
        <w:rPr>
          <w:b/>
          <w:color w:val="000000"/>
          <w:sz w:val="28"/>
          <w:szCs w:val="28"/>
        </w:rPr>
        <w:t>формирование и развитие коммуникативной компетенции</w:t>
      </w:r>
      <w:r w:rsidRPr="00C17E00">
        <w:rPr>
          <w:color w:val="000000"/>
          <w:sz w:val="28"/>
          <w:szCs w:val="28"/>
        </w:rPr>
        <w:t>, понимаемой как способность личности осуществлять межкультурное общение на основе усвоенных языковых и социокультурных знаний, речевых навыков и коммуникативных умений, в совокупности ее составляющих — речевой, языковой, социокультурной, компенсаторной и учебно-познавательной компетенций.</w:t>
      </w:r>
    </w:p>
    <w:p w:rsidR="00EB5D20" w:rsidRPr="00C17E00" w:rsidRDefault="00EB5D20" w:rsidP="008D4DEA">
      <w:pPr>
        <w:ind w:firstLine="709"/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 </w:t>
      </w:r>
      <w:r w:rsidRPr="00C17E00">
        <w:rPr>
          <w:b/>
          <w:color w:val="000000"/>
          <w:sz w:val="28"/>
          <w:szCs w:val="28"/>
        </w:rPr>
        <w:t>формирование и развитие языковой компетенции</w:t>
      </w:r>
      <w:r w:rsidRPr="00C17E00">
        <w:rPr>
          <w:color w:val="000000"/>
          <w:sz w:val="28"/>
          <w:szCs w:val="28"/>
        </w:rPr>
        <w:t>, понимаемой как готовность и способность применять языковые знания (фонетические, орфографические, лексические, грамматические) и навыки оперирования ими для выражения коммуникативного намерения в соответствии с темами, сферами и ситуациями общения, отобранными для общеобразовательной школы; владение новым по сравнению с родным языком способом формирования и формулирования мысли на изучаемом языке.</w:t>
      </w:r>
    </w:p>
    <w:p w:rsidR="00EB5D20" w:rsidRPr="00C17E00" w:rsidRDefault="00EB5D20" w:rsidP="008D4DEA">
      <w:pPr>
        <w:ind w:firstLine="709"/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речевой компетенции</w:t>
      </w:r>
      <w:r w:rsidRPr="00C17E00">
        <w:rPr>
          <w:color w:val="000000"/>
          <w:sz w:val="28"/>
          <w:szCs w:val="28"/>
        </w:rPr>
        <w:t>, понимаемой как готовность и способность осуществлять межкультурное общение в четырех видах речевой деятельности (говорении, аудировании, чтении и письменной речи).</w:t>
      </w:r>
    </w:p>
    <w:p w:rsidR="00EB5D20" w:rsidRPr="00C17E00" w:rsidRDefault="00EB5D20" w:rsidP="008D4DEA">
      <w:pPr>
        <w:ind w:firstLine="709"/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социокультурной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учащихся строить свое межкультурное общение на основе знания культуры народа страны/стран изучаемого языка, его традиций, менталитета, обычаев в рамках тем, сфер и ситуаций общения, отвечающих опыту, интересам и психологическим особенностям учащихся на разных этапах обучения; сопоставлять родную культуру и культуру страны/стран изучаемого языка, выделять общее и различное в культурах, уметь объяснить эти различия представителям другой культуры, т. е. стать медиатором культур, учитывать социолингвистические факторы коммуникативной ситуации для обеспечения взаимопонимания в процессе общения.)</w:t>
      </w:r>
    </w:p>
    <w:p w:rsidR="00EB5D20" w:rsidRPr="00C17E00" w:rsidRDefault="00EB5D20" w:rsidP="008D4DEA">
      <w:pPr>
        <w:ind w:firstLine="709"/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компенсаторной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выходить из затруднительного положения в процессе межкультурного общения, связанного с дефицитом языковых средств, страноведческих знаний, социокультурных норм поведения в обществе, различных сферах жизнедеятельности иноязычного социума.)</w:t>
      </w:r>
    </w:p>
    <w:p w:rsidR="00EB5D20" w:rsidRDefault="00EB5D20" w:rsidP="008D4DEA">
      <w:pPr>
        <w:ind w:firstLine="709"/>
        <w:jc w:val="both"/>
        <w:rPr>
          <w:color w:val="000000"/>
          <w:sz w:val="28"/>
          <w:szCs w:val="28"/>
        </w:rPr>
      </w:pPr>
    </w:p>
    <w:p w:rsidR="00EB5D20" w:rsidRPr="00C17E00" w:rsidRDefault="00EB5D20" w:rsidP="008D4DEA">
      <w:pPr>
        <w:ind w:firstLine="709"/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- формирование и развитие учебно-познавательной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осуществлять автономное изучение иностранных языков, владение универсальными учебными умениями, специальными учебными навыками и умениями, способами и приемами самостоятельного овладения языком и культурой, в том числе с использованием современных информационных технологий.)</w:t>
      </w:r>
    </w:p>
    <w:p w:rsidR="00EB5D20" w:rsidRPr="00C17E00" w:rsidRDefault="00EB5D20" w:rsidP="008D4DEA">
      <w:pPr>
        <w:ind w:firstLine="709"/>
        <w:jc w:val="both"/>
        <w:rPr>
          <w:color w:val="000000"/>
          <w:sz w:val="28"/>
          <w:szCs w:val="28"/>
        </w:rPr>
      </w:pPr>
    </w:p>
    <w:p w:rsidR="00EB5D20" w:rsidRPr="00C17E00" w:rsidRDefault="00EB5D20" w:rsidP="008D4DEA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образовательная, воспитательная и развивающая цели</w:t>
      </w:r>
      <w:r w:rsidRPr="00C17E00">
        <w:rPr>
          <w:color w:val="000000"/>
          <w:sz w:val="28"/>
          <w:szCs w:val="28"/>
        </w:rPr>
        <w:t xml:space="preserve"> обучения английскому языку реализуются в процессе формирования, совершенствования и развития коммуникативной компетенции в единстве ее составляющих.</w:t>
      </w:r>
    </w:p>
    <w:p w:rsidR="00EB5D20" w:rsidRPr="00C17E00" w:rsidRDefault="00EB5D20" w:rsidP="008D4DEA">
      <w:pPr>
        <w:ind w:firstLine="709"/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EB5D20" w:rsidRPr="00C17E00" w:rsidRDefault="00EB5D20" w:rsidP="008D4DEA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EB5D20" w:rsidRPr="00C17E00" w:rsidRDefault="00EB5D20" w:rsidP="008D4DEA">
      <w:pPr>
        <w:ind w:right="-1" w:firstLine="709"/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Планируемые предметные результаты освоения рабочей программы «Радужный английский</w:t>
      </w:r>
      <w:r>
        <w:rPr>
          <w:b/>
          <w:color w:val="000000"/>
          <w:sz w:val="28"/>
          <w:szCs w:val="28"/>
        </w:rPr>
        <w:t xml:space="preserve"> 9</w:t>
      </w:r>
      <w:r w:rsidRPr="00C17E00">
        <w:rPr>
          <w:b/>
          <w:color w:val="000000"/>
          <w:sz w:val="28"/>
          <w:szCs w:val="28"/>
        </w:rPr>
        <w:t>»:</w:t>
      </w:r>
    </w:p>
    <w:p w:rsidR="00EB5D20" w:rsidRPr="00C17E00" w:rsidRDefault="00EB5D20" w:rsidP="008D4DEA">
      <w:pPr>
        <w:ind w:right="-1"/>
        <w:jc w:val="center"/>
        <w:rPr>
          <w:b/>
          <w:color w:val="000000"/>
          <w:sz w:val="28"/>
          <w:szCs w:val="28"/>
        </w:rPr>
      </w:pPr>
    </w:p>
    <w:p w:rsidR="00EB5D20" w:rsidRPr="005756E5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дальнейшее разви</w:t>
      </w:r>
      <w:r w:rsidRPr="005756E5">
        <w:rPr>
          <w:color w:val="000000"/>
          <w:sz w:val="28"/>
          <w:szCs w:val="28"/>
        </w:rPr>
        <w:t>тие умений вести диалог э</w:t>
      </w:r>
      <w:r>
        <w:rPr>
          <w:color w:val="000000"/>
          <w:sz w:val="28"/>
          <w:szCs w:val="28"/>
        </w:rPr>
        <w:t>тикетного характера, диалог-рас</w:t>
      </w:r>
      <w:r w:rsidRPr="005756E5">
        <w:rPr>
          <w:color w:val="000000"/>
          <w:sz w:val="28"/>
          <w:szCs w:val="28"/>
        </w:rPr>
        <w:t>спрос, диалог — побуждение к действию. Особое внимание уделяется развитию умения вести диалог — обмен мнениями.</w:t>
      </w: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начать, поддержать и закончить разговор; поздравить, выразить пожелания и отреагировать на них;</w:t>
      </w:r>
      <w:r>
        <w:rPr>
          <w:color w:val="000000"/>
          <w:sz w:val="28"/>
          <w:szCs w:val="28"/>
        </w:rPr>
        <w:t xml:space="preserve"> </w:t>
      </w:r>
      <w:r w:rsidRPr="005756E5">
        <w:rPr>
          <w:color w:val="000000"/>
          <w:sz w:val="28"/>
          <w:szCs w:val="28"/>
        </w:rPr>
        <w:t>вежливо переспросить, выразить согласие/отказ.</w:t>
      </w:r>
      <w:r>
        <w:rPr>
          <w:color w:val="000000"/>
          <w:sz w:val="28"/>
          <w:szCs w:val="28"/>
        </w:rPr>
        <w:t xml:space="preserve"> </w:t>
      </w:r>
      <w:r w:rsidRPr="005756E5">
        <w:rPr>
          <w:color w:val="000000"/>
          <w:sz w:val="28"/>
          <w:szCs w:val="28"/>
        </w:rPr>
        <w:t>Объем этикетных диал</w:t>
      </w:r>
      <w:r>
        <w:rPr>
          <w:color w:val="000000"/>
          <w:sz w:val="28"/>
          <w:szCs w:val="28"/>
        </w:rPr>
        <w:t>огов — до 4 реплик с каждой сто</w:t>
      </w:r>
      <w:r w:rsidRPr="005756E5">
        <w:rPr>
          <w:color w:val="000000"/>
          <w:sz w:val="28"/>
          <w:szCs w:val="28"/>
        </w:rPr>
        <w:t>роны.</w:t>
      </w: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запрашивать и сообщать информацию (кто? что? как? где? куда? когда? с кем? почему?);</w:t>
      </w: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подтвердить, возразить; целенаправленно расспрашивать, брать интервью.</w:t>
      </w:r>
      <w:r>
        <w:rPr>
          <w:color w:val="000000"/>
          <w:sz w:val="28"/>
          <w:szCs w:val="28"/>
        </w:rPr>
        <w:t xml:space="preserve"> </w:t>
      </w:r>
      <w:r w:rsidRPr="005756E5">
        <w:rPr>
          <w:color w:val="000000"/>
          <w:sz w:val="28"/>
          <w:szCs w:val="28"/>
        </w:rPr>
        <w:t>Объем данных диалогов — до 6 реплик со стороны кажд</w:t>
      </w:r>
      <w:r>
        <w:rPr>
          <w:color w:val="000000"/>
          <w:sz w:val="28"/>
          <w:szCs w:val="28"/>
        </w:rPr>
        <w:t>о</w:t>
      </w:r>
      <w:r w:rsidRPr="005756E5">
        <w:rPr>
          <w:color w:val="000000"/>
          <w:sz w:val="28"/>
          <w:szCs w:val="28"/>
        </w:rPr>
        <w:t>го учащегося.</w:t>
      </w: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обратиться с просьбой и выразить готовность/отказ ее выполнить;</w:t>
      </w: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дать совет и принять/не принять его; запретить и объяснить причину;</w:t>
      </w: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пригласить к действию/взаимодействию и согласиться/ не согласиться принять в нем участие;</w:t>
      </w: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сделать предложение и выразить согласие/несогласие принять его, объяснить причину.</w:t>
      </w:r>
      <w:r>
        <w:rPr>
          <w:color w:val="000000"/>
          <w:sz w:val="28"/>
          <w:szCs w:val="28"/>
        </w:rPr>
        <w:t xml:space="preserve"> </w:t>
      </w:r>
      <w:r w:rsidRPr="005756E5">
        <w:rPr>
          <w:color w:val="000000"/>
          <w:sz w:val="28"/>
          <w:szCs w:val="28"/>
        </w:rPr>
        <w:t>Объем данных диалогов</w:t>
      </w:r>
      <w:r>
        <w:rPr>
          <w:color w:val="000000"/>
          <w:sz w:val="28"/>
          <w:szCs w:val="28"/>
        </w:rPr>
        <w:t xml:space="preserve"> — до 4 реплик со стороны каждо</w:t>
      </w:r>
      <w:r w:rsidRPr="005756E5">
        <w:rPr>
          <w:color w:val="000000"/>
          <w:sz w:val="28"/>
          <w:szCs w:val="28"/>
        </w:rPr>
        <w:t>го участника общения.</w:t>
      </w: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кратко высказываться о событиях и фактах, используя основные коммуникативны</w:t>
      </w:r>
      <w:r>
        <w:rPr>
          <w:color w:val="000000"/>
          <w:sz w:val="28"/>
          <w:szCs w:val="28"/>
        </w:rPr>
        <w:t>е типы речи (описание, повество</w:t>
      </w:r>
      <w:r w:rsidRPr="005756E5">
        <w:rPr>
          <w:color w:val="000000"/>
          <w:sz w:val="28"/>
          <w:szCs w:val="28"/>
        </w:rPr>
        <w:t>вание, сообщение, характеристи</w:t>
      </w:r>
      <w:r>
        <w:rPr>
          <w:color w:val="000000"/>
          <w:sz w:val="28"/>
          <w:szCs w:val="28"/>
        </w:rPr>
        <w:t>ка, рассуждение), эмоционально-</w:t>
      </w:r>
      <w:r w:rsidRPr="005756E5">
        <w:rPr>
          <w:color w:val="000000"/>
          <w:sz w:val="28"/>
          <w:szCs w:val="28"/>
        </w:rPr>
        <w:t>оценочные суждения;</w:t>
      </w:r>
    </w:p>
    <w:p w:rsidR="00EB5D20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передавать содержание, основную мысль прочитанного</w:t>
      </w:r>
      <w:r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ab/>
        <w:t xml:space="preserve">опорой на </w:t>
      </w:r>
      <w:r w:rsidRPr="005756E5">
        <w:rPr>
          <w:color w:val="000000"/>
          <w:sz w:val="28"/>
          <w:szCs w:val="28"/>
        </w:rPr>
        <w:t xml:space="preserve">текст; </w:t>
      </w:r>
    </w:p>
    <w:p w:rsidR="00EB5D20" w:rsidRPr="005756E5" w:rsidRDefault="00EB5D20" w:rsidP="008D4DEA">
      <w:pPr>
        <w:pStyle w:val="ListParagraph"/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высказываться, делать сообщение в связи с прочитан</w:t>
      </w:r>
      <w:r>
        <w:rPr>
          <w:color w:val="000000"/>
          <w:sz w:val="28"/>
          <w:szCs w:val="28"/>
        </w:rPr>
        <w:t xml:space="preserve">ным и </w:t>
      </w:r>
      <w:r w:rsidRPr="005756E5">
        <w:rPr>
          <w:color w:val="000000"/>
          <w:sz w:val="28"/>
          <w:szCs w:val="28"/>
        </w:rPr>
        <w:t>прослушанным текстом; выражать и</w:t>
      </w:r>
      <w:r>
        <w:rPr>
          <w:color w:val="000000"/>
          <w:sz w:val="28"/>
          <w:szCs w:val="28"/>
        </w:rPr>
        <w:t xml:space="preserve"> аргументировать свое отношение </w:t>
      </w:r>
      <w:r w:rsidRPr="005756E5">
        <w:rPr>
          <w:color w:val="000000"/>
          <w:sz w:val="28"/>
          <w:szCs w:val="28"/>
        </w:rPr>
        <w:t xml:space="preserve">к прочитанному/прослушанному; выражать свое мнение </w:t>
      </w:r>
      <w:r>
        <w:rPr>
          <w:color w:val="000000"/>
          <w:sz w:val="28"/>
          <w:szCs w:val="28"/>
        </w:rPr>
        <w:t xml:space="preserve">по теме, </w:t>
      </w:r>
      <w:r w:rsidRPr="005756E5">
        <w:rPr>
          <w:color w:val="000000"/>
          <w:sz w:val="28"/>
          <w:szCs w:val="28"/>
        </w:rPr>
        <w:t>проблеме и аргументировать его.</w:t>
      </w:r>
    </w:p>
    <w:p w:rsidR="00EB5D20" w:rsidRPr="005756E5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предвосхищать содержание устного текста по началу сообщения и выделять тему, основную мысль текста;</w:t>
      </w:r>
    </w:p>
    <w:p w:rsidR="00EB5D20" w:rsidRDefault="00EB5D20" w:rsidP="008D4DEA">
      <w:pPr>
        <w:pStyle w:val="ListParagraph"/>
        <w:numPr>
          <w:ilvl w:val="0"/>
          <w:numId w:val="7"/>
        </w:numPr>
        <w:spacing w:line="230" w:lineRule="auto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выбирать главные факты, опу</w:t>
      </w:r>
      <w:r>
        <w:rPr>
          <w:color w:val="000000"/>
          <w:sz w:val="28"/>
          <w:szCs w:val="28"/>
        </w:rPr>
        <w:t xml:space="preserve">скать второстепенные; выборочно </w:t>
      </w:r>
      <w:r w:rsidRPr="005756E5">
        <w:rPr>
          <w:color w:val="000000"/>
          <w:sz w:val="28"/>
          <w:szCs w:val="28"/>
        </w:rPr>
        <w:t>понимат</w:t>
      </w:r>
      <w:r>
        <w:rPr>
          <w:color w:val="000000"/>
          <w:sz w:val="28"/>
          <w:szCs w:val="28"/>
        </w:rPr>
        <w:t>ь необходимую информацию в сооб</w:t>
      </w:r>
      <w:r w:rsidRPr="005756E5">
        <w:rPr>
          <w:color w:val="000000"/>
          <w:sz w:val="28"/>
          <w:szCs w:val="28"/>
        </w:rPr>
        <w:t>щениях прагматического характера (объявления, прогноз погоды и пр.) с опорой на языковую догадку, контекст;</w:t>
      </w:r>
    </w:p>
    <w:p w:rsidR="00EB5D20" w:rsidRPr="005756E5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 xml:space="preserve">Чтение с пониманием </w:t>
      </w:r>
      <w:r>
        <w:rPr>
          <w:color w:val="000000"/>
          <w:sz w:val="28"/>
          <w:szCs w:val="28"/>
        </w:rPr>
        <w:t>основного содержания текста осу</w:t>
      </w:r>
      <w:r w:rsidRPr="005756E5">
        <w:rPr>
          <w:color w:val="000000"/>
          <w:sz w:val="28"/>
          <w:szCs w:val="28"/>
        </w:rPr>
        <w:t>ществляется на несложн</w:t>
      </w:r>
      <w:r>
        <w:rPr>
          <w:color w:val="000000"/>
          <w:sz w:val="28"/>
          <w:szCs w:val="28"/>
        </w:rPr>
        <w:t>ых аутентичных материалах с ори</w:t>
      </w:r>
      <w:r w:rsidRPr="005756E5">
        <w:rPr>
          <w:color w:val="000000"/>
          <w:sz w:val="28"/>
          <w:szCs w:val="28"/>
        </w:rPr>
        <w:t>ентацией на предметное с</w:t>
      </w:r>
      <w:r>
        <w:rPr>
          <w:color w:val="000000"/>
          <w:sz w:val="28"/>
          <w:szCs w:val="28"/>
        </w:rPr>
        <w:t>одержание для 9 класса, отражаю</w:t>
      </w:r>
      <w:r w:rsidRPr="005756E5">
        <w:rPr>
          <w:color w:val="000000"/>
          <w:sz w:val="28"/>
          <w:szCs w:val="28"/>
        </w:rPr>
        <w:t>щее ос</w:t>
      </w:r>
      <w:r>
        <w:rPr>
          <w:color w:val="000000"/>
          <w:sz w:val="28"/>
          <w:szCs w:val="28"/>
        </w:rPr>
        <w:t xml:space="preserve">обенности культуры </w:t>
      </w:r>
      <w:r w:rsidRPr="005756E5">
        <w:rPr>
          <w:color w:val="000000"/>
          <w:sz w:val="28"/>
          <w:szCs w:val="28"/>
        </w:rPr>
        <w:t>Великобритании, США. Объем текстов для ознакомительно</w:t>
      </w:r>
      <w:r>
        <w:rPr>
          <w:color w:val="000000"/>
          <w:sz w:val="28"/>
          <w:szCs w:val="28"/>
        </w:rPr>
        <w:t>го чтения — до 500 слов без уче</w:t>
      </w:r>
      <w:r w:rsidRPr="005756E5">
        <w:rPr>
          <w:color w:val="000000"/>
          <w:sz w:val="28"/>
          <w:szCs w:val="28"/>
        </w:rPr>
        <w:t>та артиклей.</w:t>
      </w:r>
    </w:p>
    <w:p w:rsidR="00EB5D20" w:rsidRPr="005756E5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прогнозировать содержание текста по заголовку; понимать тему и основное содержание текста (на уровне</w:t>
      </w:r>
      <w:r>
        <w:rPr>
          <w:color w:val="000000"/>
          <w:sz w:val="28"/>
          <w:szCs w:val="28"/>
        </w:rPr>
        <w:t xml:space="preserve"> </w:t>
      </w:r>
      <w:r w:rsidRPr="005756E5">
        <w:rPr>
          <w:color w:val="000000"/>
          <w:sz w:val="28"/>
          <w:szCs w:val="28"/>
        </w:rPr>
        <w:t>значений и смысла); выделять главные факты из текста, опуская второстепенные; выделять смысловые вехи, основную мысль текста;</w:t>
      </w:r>
    </w:p>
    <w:p w:rsidR="00EB5D20" w:rsidRPr="000F2853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5756E5">
        <w:rPr>
          <w:color w:val="000000"/>
          <w:sz w:val="28"/>
          <w:szCs w:val="28"/>
        </w:rPr>
        <w:t>понимать логику раз</w:t>
      </w:r>
      <w:r>
        <w:rPr>
          <w:color w:val="000000"/>
          <w:sz w:val="28"/>
          <w:szCs w:val="28"/>
        </w:rPr>
        <w:t>вития смыслов, вычленять причин</w:t>
      </w:r>
      <w:r w:rsidRPr="005756E5">
        <w:rPr>
          <w:color w:val="000000"/>
          <w:sz w:val="28"/>
          <w:szCs w:val="28"/>
        </w:rPr>
        <w:t>но-следственные связи в тексте;</w:t>
      </w:r>
    </w:p>
    <w:p w:rsidR="00EB5D20" w:rsidRPr="000F2853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0F2853">
        <w:rPr>
          <w:color w:val="000000"/>
          <w:sz w:val="28"/>
          <w:szCs w:val="28"/>
        </w:rPr>
        <w:t>кратко логично излагать содержание текста; оценивать прочитанное, сопоставлять факты в культурах.</w:t>
      </w:r>
    </w:p>
    <w:p w:rsidR="00EB5D20" w:rsidRPr="000F2853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0F2853">
        <w:rPr>
          <w:color w:val="000000"/>
          <w:sz w:val="28"/>
          <w:szCs w:val="28"/>
        </w:rPr>
        <w:t>полно и точно понимать содержание текста на основе его информационной переработки (языковой и контекстуальной догадки, словообразовательного и грамматического анализа, выборочного перевода, ис</w:t>
      </w:r>
      <w:r>
        <w:rPr>
          <w:color w:val="000000"/>
          <w:sz w:val="28"/>
          <w:szCs w:val="28"/>
        </w:rPr>
        <w:t>пользования словаря, лингвостра</w:t>
      </w:r>
      <w:r w:rsidRPr="000F2853">
        <w:rPr>
          <w:color w:val="000000"/>
          <w:sz w:val="28"/>
          <w:szCs w:val="28"/>
        </w:rPr>
        <w:t>новедческого и страноведческого комментария);</w:t>
      </w:r>
    </w:p>
    <w:p w:rsidR="00EB5D20" w:rsidRPr="000F2853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0F2853">
        <w:rPr>
          <w:color w:val="000000"/>
          <w:sz w:val="28"/>
          <w:szCs w:val="28"/>
        </w:rPr>
        <w:t>кратко излагать содержание прочитанного; интерпретировать прочитанное — оценивать прочитанное, соотносить со своим опытом, выразить свое мнение.</w:t>
      </w:r>
    </w:p>
    <w:p w:rsidR="00EB5D20" w:rsidRPr="000F2853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0F2853">
        <w:rPr>
          <w:color w:val="000000"/>
          <w:sz w:val="28"/>
          <w:szCs w:val="28"/>
        </w:rPr>
        <w:t>просмотреть аутентичный текст, статью или несколько коротких статей из газеты, журнала, сайтов Интернета и выбрать нужную, интересующую учащихся информацию для дальнейшего ее использования в процессе</w:t>
      </w:r>
      <w:r>
        <w:rPr>
          <w:color w:val="000000"/>
          <w:sz w:val="28"/>
          <w:szCs w:val="28"/>
        </w:rPr>
        <w:t xml:space="preserve"> общения или для расширения зна</w:t>
      </w:r>
      <w:r w:rsidRPr="000F2853">
        <w:rPr>
          <w:color w:val="000000"/>
          <w:sz w:val="28"/>
          <w:szCs w:val="28"/>
        </w:rPr>
        <w:t>ний по изучаемой теме.</w:t>
      </w:r>
    </w:p>
    <w:p w:rsidR="00EB5D20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0F2853">
        <w:rPr>
          <w:color w:val="000000"/>
          <w:sz w:val="28"/>
          <w:szCs w:val="28"/>
        </w:rPr>
        <w:t>делать выписки из текста; составлять план текста;</w:t>
      </w:r>
    </w:p>
    <w:p w:rsidR="00EB5D20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0F2853">
        <w:rPr>
          <w:color w:val="000000"/>
          <w:sz w:val="28"/>
          <w:szCs w:val="28"/>
        </w:rPr>
        <w:t>писать поздравления с пр</w:t>
      </w:r>
      <w:r>
        <w:rPr>
          <w:color w:val="000000"/>
          <w:sz w:val="28"/>
          <w:szCs w:val="28"/>
        </w:rPr>
        <w:t>аздниками, выражать пожела</w:t>
      </w:r>
      <w:r w:rsidRPr="000F2853">
        <w:rPr>
          <w:color w:val="000000"/>
          <w:sz w:val="28"/>
          <w:szCs w:val="28"/>
        </w:rPr>
        <w:t>ния (объемом до 40 слов, включая адрес);</w:t>
      </w:r>
    </w:p>
    <w:p w:rsidR="00EB5D20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0F2853">
        <w:rPr>
          <w:color w:val="000000"/>
          <w:sz w:val="28"/>
          <w:szCs w:val="28"/>
        </w:rPr>
        <w:t>заполнять анкеты, бланки, указывая имя, фамилию, пол, возраст, гражданство,</w:t>
      </w:r>
      <w:r>
        <w:rPr>
          <w:color w:val="000000"/>
          <w:sz w:val="28"/>
          <w:szCs w:val="28"/>
        </w:rPr>
        <w:t xml:space="preserve"> адрес, цель визита при оформле</w:t>
      </w:r>
      <w:r w:rsidRPr="000F2853">
        <w:rPr>
          <w:color w:val="000000"/>
          <w:sz w:val="28"/>
          <w:szCs w:val="28"/>
        </w:rPr>
        <w:t>нии визы;</w:t>
      </w:r>
    </w:p>
    <w:p w:rsidR="00EB5D20" w:rsidRPr="000F2853" w:rsidRDefault="00EB5D20" w:rsidP="008D4DEA">
      <w:pPr>
        <w:pStyle w:val="ListParagraph"/>
        <w:numPr>
          <w:ilvl w:val="0"/>
          <w:numId w:val="7"/>
        </w:numPr>
        <w:spacing w:line="230" w:lineRule="auto"/>
        <w:jc w:val="both"/>
        <w:rPr>
          <w:color w:val="000000"/>
          <w:sz w:val="28"/>
          <w:szCs w:val="28"/>
        </w:rPr>
      </w:pPr>
      <w:r w:rsidRPr="000F2853">
        <w:rPr>
          <w:color w:val="000000"/>
          <w:sz w:val="28"/>
          <w:szCs w:val="28"/>
        </w:rPr>
        <w:t>писать личное письмо без опоры на образец (расспрашивать адресата о его жизни, здоровье, делах, сообщать то же</w:t>
      </w:r>
      <w:r>
        <w:rPr>
          <w:color w:val="000000"/>
          <w:sz w:val="28"/>
          <w:szCs w:val="28"/>
        </w:rPr>
        <w:t xml:space="preserve"> </w:t>
      </w:r>
      <w:r w:rsidRPr="000F2853">
        <w:rPr>
          <w:color w:val="000000"/>
          <w:sz w:val="28"/>
          <w:szCs w:val="28"/>
        </w:rPr>
        <w:t>о</w:t>
      </w:r>
      <w:r w:rsidRPr="000F2853">
        <w:rPr>
          <w:color w:val="000000"/>
          <w:sz w:val="28"/>
          <w:szCs w:val="28"/>
        </w:rPr>
        <w:tab/>
        <w:t>себе, своей семье, друзья</w:t>
      </w:r>
      <w:r>
        <w:rPr>
          <w:color w:val="000000"/>
          <w:sz w:val="28"/>
          <w:szCs w:val="28"/>
        </w:rPr>
        <w:t>х, событиях жизни и делах, выра</w:t>
      </w:r>
      <w:r w:rsidRPr="000F2853">
        <w:rPr>
          <w:color w:val="000000"/>
          <w:sz w:val="28"/>
          <w:szCs w:val="28"/>
        </w:rPr>
        <w:t>жать просьбы и благодарность), используя усвоенный ранее языковой материал и предметн</w:t>
      </w:r>
      <w:r>
        <w:rPr>
          <w:color w:val="000000"/>
          <w:sz w:val="28"/>
          <w:szCs w:val="28"/>
        </w:rPr>
        <w:t>ые знания по пройденным те</w:t>
      </w:r>
      <w:r w:rsidRPr="000F2853">
        <w:rPr>
          <w:color w:val="000000"/>
          <w:sz w:val="28"/>
          <w:szCs w:val="28"/>
        </w:rPr>
        <w:t>мам, употребляя необходимые формы речевого этикета.</w:t>
      </w:r>
      <w:r>
        <w:rPr>
          <w:color w:val="000000"/>
          <w:sz w:val="28"/>
          <w:szCs w:val="28"/>
        </w:rPr>
        <w:t xml:space="preserve"> </w:t>
      </w:r>
      <w:r w:rsidRPr="000F2853">
        <w:rPr>
          <w:color w:val="000000"/>
          <w:sz w:val="28"/>
          <w:szCs w:val="28"/>
        </w:rPr>
        <w:t>Объем личного письма — 80—90 слов, включая адрес, написанный в соответств</w:t>
      </w:r>
      <w:r>
        <w:rPr>
          <w:color w:val="000000"/>
          <w:sz w:val="28"/>
          <w:szCs w:val="28"/>
        </w:rPr>
        <w:t>ии с нормами, принятыми в англо</w:t>
      </w:r>
      <w:r w:rsidRPr="000F2853">
        <w:rPr>
          <w:color w:val="000000"/>
          <w:sz w:val="28"/>
          <w:szCs w:val="28"/>
        </w:rPr>
        <w:t>язычных странах.</w:t>
      </w:r>
    </w:p>
    <w:p w:rsidR="00EB5D20" w:rsidRDefault="00EB5D20" w:rsidP="008D4DEA">
      <w:pPr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Содержание курса «Радужный английский</w:t>
      </w:r>
      <w:r>
        <w:rPr>
          <w:b/>
          <w:color w:val="000000"/>
          <w:sz w:val="28"/>
          <w:szCs w:val="28"/>
        </w:rPr>
        <w:t xml:space="preserve"> 9</w:t>
      </w:r>
      <w:r w:rsidRPr="00C17E00">
        <w:rPr>
          <w:b/>
          <w:color w:val="000000"/>
          <w:sz w:val="28"/>
          <w:szCs w:val="28"/>
        </w:rPr>
        <w:t>»</w:t>
      </w:r>
    </w:p>
    <w:p w:rsidR="00EB5D20" w:rsidRPr="00C17E00" w:rsidRDefault="00EB5D20" w:rsidP="008D4DEA">
      <w:pPr>
        <w:jc w:val="center"/>
        <w:rPr>
          <w:b/>
          <w:color w:val="000000"/>
          <w:sz w:val="28"/>
          <w:szCs w:val="28"/>
        </w:rPr>
      </w:pPr>
    </w:p>
    <w:p w:rsidR="00EB5D20" w:rsidRPr="006D2F7C" w:rsidRDefault="00EB5D20" w:rsidP="008D4DEA">
      <w:pPr>
        <w:jc w:val="both"/>
        <w:rPr>
          <w:color w:val="000000"/>
          <w:sz w:val="28"/>
          <w:szCs w:val="28"/>
        </w:rPr>
      </w:pPr>
      <w:r w:rsidRPr="006D2F7C">
        <w:rPr>
          <w:color w:val="000000"/>
          <w:sz w:val="28"/>
          <w:szCs w:val="28"/>
        </w:rPr>
        <w:t xml:space="preserve">Изучаемый лексический и грамматический материал группируется вокруг следующих учебных ситуаций: </w:t>
      </w:r>
    </w:p>
    <w:p w:rsidR="00EB5D20" w:rsidRPr="00C17E00" w:rsidRDefault="00EB5D20" w:rsidP="008D4DEA">
      <w:pPr>
        <w:jc w:val="center"/>
        <w:rPr>
          <w:b/>
          <w:color w:val="000000"/>
          <w:sz w:val="28"/>
          <w:szCs w:val="28"/>
        </w:rPr>
      </w:pPr>
    </w:p>
    <w:p w:rsidR="00EB5D20" w:rsidRPr="006D2F7C" w:rsidRDefault="00EB5D20" w:rsidP="008D4DEA">
      <w:pPr>
        <w:autoSpaceDE w:val="0"/>
        <w:autoSpaceDN w:val="0"/>
        <w:adjustRightInd w:val="0"/>
        <w:rPr>
          <w:rFonts w:eastAsia="SchoolBookSanPin"/>
          <w:sz w:val="28"/>
          <w:szCs w:val="28"/>
          <w:lang w:val="en-US" w:eastAsia="en-US"/>
        </w:rPr>
      </w:pPr>
      <w:r>
        <w:rPr>
          <w:rFonts w:eastAsia="SchoolBookSanPin"/>
          <w:sz w:val="28"/>
          <w:szCs w:val="28"/>
          <w:lang w:eastAsia="en-US"/>
        </w:rPr>
        <w:t xml:space="preserve">Раздел </w:t>
      </w:r>
      <w:r w:rsidRPr="006D2F7C">
        <w:rPr>
          <w:rFonts w:eastAsia="SchoolBookSanPin"/>
          <w:sz w:val="28"/>
          <w:szCs w:val="28"/>
          <w:lang w:eastAsia="en-US"/>
        </w:rPr>
        <w:t xml:space="preserve">1. Средства массовой </w:t>
      </w:r>
      <w:r>
        <w:rPr>
          <w:rFonts w:eastAsia="SchoolBookSanPin"/>
          <w:sz w:val="28"/>
          <w:szCs w:val="28"/>
          <w:lang w:eastAsia="en-US"/>
        </w:rPr>
        <w:t xml:space="preserve"> </w:t>
      </w:r>
      <w:r w:rsidRPr="006D2F7C">
        <w:rPr>
          <w:rFonts w:eastAsia="SchoolBookSanPin"/>
          <w:sz w:val="28"/>
          <w:szCs w:val="28"/>
          <w:lang w:eastAsia="en-US"/>
        </w:rPr>
        <w:t xml:space="preserve">информации. </w:t>
      </w:r>
      <w:r w:rsidRPr="00CF2E89">
        <w:rPr>
          <w:rFonts w:eastAsia="SchoolBookSanPin"/>
          <w:sz w:val="28"/>
          <w:szCs w:val="28"/>
          <w:lang w:eastAsia="en-US"/>
        </w:rPr>
        <w:t>(</w:t>
      </w:r>
      <w:r w:rsidRPr="006D2F7C">
        <w:rPr>
          <w:rFonts w:eastAsia="SchoolBookSanPin"/>
          <w:sz w:val="28"/>
          <w:szCs w:val="28"/>
          <w:lang w:val="en-US" w:eastAsia="en-US"/>
        </w:rPr>
        <w:t>Mass</w:t>
      </w:r>
      <w:r w:rsidRPr="00CF2E89">
        <w:rPr>
          <w:rFonts w:eastAsia="SchoolBookSanPin"/>
          <w:sz w:val="28"/>
          <w:szCs w:val="28"/>
          <w:lang w:eastAsia="en-US"/>
        </w:rPr>
        <w:t xml:space="preserve"> </w:t>
      </w:r>
      <w:r w:rsidRPr="006D2F7C">
        <w:rPr>
          <w:rFonts w:eastAsia="SchoolBookSanPin"/>
          <w:sz w:val="28"/>
          <w:szCs w:val="28"/>
          <w:lang w:val="en-US" w:eastAsia="en-US"/>
        </w:rPr>
        <w:t>Media</w:t>
      </w:r>
      <w:r w:rsidRPr="00CF2E89">
        <w:rPr>
          <w:rFonts w:eastAsia="SchoolBookSanPin"/>
          <w:sz w:val="28"/>
          <w:szCs w:val="28"/>
          <w:lang w:eastAsia="en-US"/>
        </w:rPr>
        <w:t xml:space="preserve">: </w:t>
      </w:r>
      <w:r w:rsidRPr="006D2F7C">
        <w:rPr>
          <w:rFonts w:eastAsia="SchoolBookSanPin"/>
          <w:sz w:val="28"/>
          <w:szCs w:val="28"/>
          <w:lang w:val="en-US" w:eastAsia="en-US"/>
        </w:rPr>
        <w:t>Television</w:t>
      </w:r>
      <w:r w:rsidRPr="00CF2E89">
        <w:rPr>
          <w:rFonts w:eastAsia="SchoolBookSanPin"/>
          <w:sz w:val="28"/>
          <w:szCs w:val="28"/>
          <w:lang w:eastAsia="en-US"/>
        </w:rPr>
        <w:t xml:space="preserve">. </w:t>
      </w:r>
      <w:r w:rsidRPr="006D2F7C">
        <w:rPr>
          <w:rFonts w:eastAsia="SchoolBookSanPin"/>
          <w:sz w:val="28"/>
          <w:szCs w:val="28"/>
          <w:lang w:val="en-US" w:eastAsia="en-US"/>
        </w:rPr>
        <w:t>The Printed Page: Books, Magazines, Newspapers.)</w:t>
      </w:r>
    </w:p>
    <w:p w:rsidR="00EB5D20" w:rsidRPr="006D2F7C" w:rsidRDefault="00EB5D20" w:rsidP="008D4DEA">
      <w:pPr>
        <w:autoSpaceDE w:val="0"/>
        <w:autoSpaceDN w:val="0"/>
        <w:adjustRightInd w:val="0"/>
        <w:rPr>
          <w:rFonts w:eastAsia="SchoolBookSanPin"/>
          <w:sz w:val="28"/>
          <w:szCs w:val="28"/>
          <w:lang w:val="en-US" w:eastAsia="en-US"/>
        </w:rPr>
      </w:pPr>
      <w:r>
        <w:rPr>
          <w:rFonts w:eastAsia="SchoolBookSanPin"/>
          <w:sz w:val="28"/>
          <w:szCs w:val="28"/>
          <w:lang w:eastAsia="en-US"/>
        </w:rPr>
        <w:t>Раздел</w:t>
      </w:r>
      <w:r w:rsidRPr="006D2F7C">
        <w:rPr>
          <w:rFonts w:eastAsia="SchoolBookSanPin"/>
          <w:sz w:val="28"/>
          <w:szCs w:val="28"/>
          <w:lang w:val="en-US" w:eastAsia="en-US"/>
        </w:rPr>
        <w:t xml:space="preserve"> 2. </w:t>
      </w:r>
      <w:r w:rsidRPr="006D2F7C">
        <w:rPr>
          <w:rFonts w:eastAsia="SchoolBookSanPin"/>
          <w:sz w:val="28"/>
          <w:szCs w:val="28"/>
          <w:lang w:eastAsia="en-US"/>
        </w:rPr>
        <w:t>Технический</w:t>
      </w:r>
      <w:r w:rsidRPr="006D2F7C">
        <w:rPr>
          <w:rFonts w:eastAsia="SchoolBookSanPin"/>
          <w:sz w:val="28"/>
          <w:szCs w:val="28"/>
          <w:lang w:val="en-US" w:eastAsia="en-US"/>
        </w:rPr>
        <w:t xml:space="preserve"> </w:t>
      </w:r>
      <w:r w:rsidRPr="006D2F7C">
        <w:rPr>
          <w:rFonts w:eastAsia="SchoolBookSanPin"/>
          <w:sz w:val="28"/>
          <w:szCs w:val="28"/>
          <w:lang w:eastAsia="en-US"/>
        </w:rPr>
        <w:t>прогресс</w:t>
      </w:r>
      <w:r w:rsidRPr="006D2F7C">
        <w:rPr>
          <w:rFonts w:eastAsia="SchoolBookSanPin"/>
          <w:sz w:val="28"/>
          <w:szCs w:val="28"/>
          <w:lang w:val="en-US" w:eastAsia="en-US"/>
        </w:rPr>
        <w:t>. (Science and Technology.)</w:t>
      </w:r>
    </w:p>
    <w:p w:rsidR="00EB5D20" w:rsidRPr="006D2F7C" w:rsidRDefault="00EB5D20" w:rsidP="008D4DEA">
      <w:pPr>
        <w:autoSpaceDE w:val="0"/>
        <w:autoSpaceDN w:val="0"/>
        <w:adjustRightInd w:val="0"/>
        <w:rPr>
          <w:rFonts w:eastAsia="SchoolBookSanPin"/>
          <w:sz w:val="28"/>
          <w:szCs w:val="28"/>
          <w:lang w:val="en-US" w:eastAsia="en-US"/>
        </w:rPr>
      </w:pPr>
      <w:r>
        <w:rPr>
          <w:rFonts w:eastAsia="SchoolBookSanPin"/>
          <w:sz w:val="28"/>
          <w:szCs w:val="28"/>
          <w:lang w:eastAsia="en-US"/>
        </w:rPr>
        <w:t>Раздел</w:t>
      </w:r>
      <w:r w:rsidRPr="00CF2E89">
        <w:rPr>
          <w:rFonts w:eastAsia="SchoolBookSanPin"/>
          <w:sz w:val="28"/>
          <w:szCs w:val="28"/>
          <w:lang w:val="en-US" w:eastAsia="en-US"/>
        </w:rPr>
        <w:t xml:space="preserve"> </w:t>
      </w:r>
      <w:r w:rsidRPr="006D2F7C">
        <w:rPr>
          <w:rFonts w:eastAsia="SchoolBookSanPin"/>
          <w:sz w:val="28"/>
          <w:szCs w:val="28"/>
          <w:lang w:val="en-US" w:eastAsia="en-US"/>
        </w:rPr>
        <w:t xml:space="preserve">3. </w:t>
      </w:r>
      <w:r w:rsidRPr="006D2F7C">
        <w:rPr>
          <w:rFonts w:eastAsia="SchoolBookSanPin"/>
          <w:sz w:val="28"/>
          <w:szCs w:val="28"/>
          <w:lang w:eastAsia="en-US"/>
        </w:rPr>
        <w:t>Проблемы</w:t>
      </w:r>
      <w:r w:rsidRPr="006D2F7C">
        <w:rPr>
          <w:rFonts w:eastAsia="SchoolBookSanPin"/>
          <w:sz w:val="28"/>
          <w:szCs w:val="28"/>
          <w:lang w:val="en-US" w:eastAsia="en-US"/>
        </w:rPr>
        <w:t xml:space="preserve"> </w:t>
      </w:r>
      <w:r w:rsidRPr="006D2F7C">
        <w:rPr>
          <w:rFonts w:eastAsia="SchoolBookSanPin"/>
          <w:sz w:val="28"/>
          <w:szCs w:val="28"/>
          <w:lang w:eastAsia="en-US"/>
        </w:rPr>
        <w:t>молодежи</w:t>
      </w:r>
      <w:r w:rsidRPr="006D2F7C">
        <w:rPr>
          <w:rFonts w:eastAsia="SchoolBookSanPin"/>
          <w:sz w:val="28"/>
          <w:szCs w:val="28"/>
          <w:lang w:val="en-US" w:eastAsia="en-US"/>
        </w:rPr>
        <w:t>. (Teenagers: Their Life and Problems.)</w:t>
      </w:r>
    </w:p>
    <w:p w:rsidR="00EB5D20" w:rsidRPr="00CF2E89" w:rsidRDefault="00EB5D20" w:rsidP="008D4DEA">
      <w:pPr>
        <w:jc w:val="both"/>
        <w:rPr>
          <w:color w:val="000000"/>
          <w:sz w:val="28"/>
          <w:szCs w:val="28"/>
        </w:rPr>
      </w:pPr>
      <w:r>
        <w:rPr>
          <w:rFonts w:eastAsia="SchoolBookSanPin"/>
          <w:sz w:val="28"/>
          <w:szCs w:val="28"/>
          <w:lang w:eastAsia="en-US"/>
        </w:rPr>
        <w:t xml:space="preserve">Раздел </w:t>
      </w:r>
      <w:r w:rsidRPr="00CF2E89">
        <w:rPr>
          <w:rFonts w:eastAsia="SchoolBookSanPin"/>
          <w:sz w:val="28"/>
          <w:szCs w:val="28"/>
          <w:lang w:eastAsia="en-US"/>
        </w:rPr>
        <w:t xml:space="preserve">4. </w:t>
      </w:r>
      <w:r w:rsidRPr="006D2F7C">
        <w:rPr>
          <w:rFonts w:eastAsia="SchoolBookSanPin"/>
          <w:sz w:val="28"/>
          <w:szCs w:val="28"/>
          <w:lang w:eastAsia="en-US"/>
        </w:rPr>
        <w:t>Проблема</w:t>
      </w:r>
      <w:r w:rsidRPr="00CF2E89">
        <w:rPr>
          <w:rFonts w:eastAsia="SchoolBookSanPin"/>
          <w:sz w:val="28"/>
          <w:szCs w:val="28"/>
          <w:lang w:eastAsia="en-US"/>
        </w:rPr>
        <w:t xml:space="preserve"> </w:t>
      </w:r>
      <w:r w:rsidRPr="006D2F7C">
        <w:rPr>
          <w:rFonts w:eastAsia="SchoolBookSanPin"/>
          <w:sz w:val="28"/>
          <w:szCs w:val="28"/>
          <w:lang w:eastAsia="en-US"/>
        </w:rPr>
        <w:t>выбора</w:t>
      </w:r>
      <w:r w:rsidRPr="00CF2E89">
        <w:rPr>
          <w:rFonts w:eastAsia="SchoolBookSanPin"/>
          <w:sz w:val="28"/>
          <w:szCs w:val="28"/>
          <w:lang w:eastAsia="en-US"/>
        </w:rPr>
        <w:t xml:space="preserve"> </w:t>
      </w:r>
      <w:r w:rsidRPr="006D2F7C">
        <w:rPr>
          <w:rFonts w:eastAsia="SchoolBookSanPin"/>
          <w:sz w:val="28"/>
          <w:szCs w:val="28"/>
          <w:lang w:eastAsia="en-US"/>
        </w:rPr>
        <w:t>профессии</w:t>
      </w:r>
      <w:r w:rsidRPr="00CF2E89">
        <w:rPr>
          <w:rFonts w:eastAsia="SchoolBookSanPin"/>
          <w:sz w:val="28"/>
          <w:szCs w:val="28"/>
          <w:lang w:eastAsia="en-US"/>
        </w:rPr>
        <w:t>. (</w:t>
      </w:r>
      <w:r w:rsidRPr="006D2F7C">
        <w:rPr>
          <w:rFonts w:eastAsia="SchoolBookSanPin"/>
          <w:sz w:val="28"/>
          <w:szCs w:val="28"/>
          <w:lang w:val="en-US" w:eastAsia="en-US"/>
        </w:rPr>
        <w:t>Your</w:t>
      </w:r>
      <w:r w:rsidRPr="00CF2E89">
        <w:rPr>
          <w:rFonts w:eastAsia="SchoolBookSanPin"/>
          <w:sz w:val="28"/>
          <w:szCs w:val="28"/>
          <w:lang w:eastAsia="en-US"/>
        </w:rPr>
        <w:t xml:space="preserve"> </w:t>
      </w:r>
      <w:r w:rsidRPr="006D2F7C">
        <w:rPr>
          <w:rFonts w:eastAsia="SchoolBookSanPin"/>
          <w:sz w:val="28"/>
          <w:szCs w:val="28"/>
          <w:lang w:val="en-US" w:eastAsia="en-US"/>
        </w:rPr>
        <w:t>Future</w:t>
      </w:r>
      <w:r w:rsidRPr="00CF2E89">
        <w:rPr>
          <w:rFonts w:eastAsia="SchoolBookSanPin"/>
          <w:sz w:val="28"/>
          <w:szCs w:val="28"/>
          <w:lang w:eastAsia="en-US"/>
        </w:rPr>
        <w:t xml:space="preserve"> </w:t>
      </w:r>
      <w:r w:rsidRPr="006D2F7C">
        <w:rPr>
          <w:rFonts w:eastAsia="SchoolBookSanPin"/>
          <w:sz w:val="28"/>
          <w:szCs w:val="28"/>
          <w:lang w:val="en-US" w:eastAsia="en-US"/>
        </w:rPr>
        <w:t>Life</w:t>
      </w:r>
      <w:r w:rsidRPr="00CF2E89">
        <w:rPr>
          <w:rFonts w:eastAsia="SchoolBookSanPin"/>
          <w:sz w:val="28"/>
          <w:szCs w:val="28"/>
          <w:lang w:eastAsia="en-US"/>
        </w:rPr>
        <w:t xml:space="preserve"> </w:t>
      </w:r>
      <w:r w:rsidRPr="006D2F7C">
        <w:rPr>
          <w:rFonts w:eastAsia="SchoolBookSanPin"/>
          <w:sz w:val="28"/>
          <w:szCs w:val="28"/>
          <w:lang w:val="en-US" w:eastAsia="en-US"/>
        </w:rPr>
        <w:t>and</w:t>
      </w:r>
      <w:r w:rsidRPr="00CF2E89">
        <w:rPr>
          <w:rFonts w:eastAsia="SchoolBookSanPin"/>
          <w:sz w:val="28"/>
          <w:szCs w:val="28"/>
          <w:lang w:eastAsia="en-US"/>
        </w:rPr>
        <w:t xml:space="preserve"> </w:t>
      </w:r>
      <w:r w:rsidRPr="006D2F7C">
        <w:rPr>
          <w:rFonts w:eastAsia="SchoolBookSanPin"/>
          <w:sz w:val="28"/>
          <w:szCs w:val="28"/>
          <w:lang w:val="en-US" w:eastAsia="en-US"/>
        </w:rPr>
        <w:t>Career</w:t>
      </w:r>
      <w:r w:rsidRPr="00CF2E89">
        <w:rPr>
          <w:rFonts w:eastAsia="SchoolBookSanPin"/>
          <w:sz w:val="28"/>
          <w:szCs w:val="28"/>
          <w:lang w:eastAsia="en-US"/>
        </w:rPr>
        <w:t>.)</w:t>
      </w:r>
    </w:p>
    <w:p w:rsidR="00EB5D20" w:rsidRPr="00C17E00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Pr="00C17E00" w:rsidRDefault="00EB5D20" w:rsidP="008D4DEA">
      <w:pPr>
        <w:rPr>
          <w:b/>
          <w:color w:val="000000"/>
          <w:sz w:val="28"/>
          <w:szCs w:val="28"/>
        </w:rPr>
      </w:pPr>
    </w:p>
    <w:p w:rsidR="00EB5D20" w:rsidRPr="00C17E00" w:rsidRDefault="00EB5D20" w:rsidP="008D4DEA">
      <w:pPr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Формы организации учебных занятий</w:t>
      </w:r>
    </w:p>
    <w:p w:rsidR="00EB5D20" w:rsidRPr="00C17E00" w:rsidRDefault="00EB5D20" w:rsidP="008D4DEA">
      <w:pPr>
        <w:jc w:val="center"/>
        <w:rPr>
          <w:b/>
          <w:color w:val="000000"/>
          <w:sz w:val="28"/>
          <w:szCs w:val="28"/>
        </w:rPr>
      </w:pPr>
    </w:p>
    <w:p w:rsidR="00EB5D20" w:rsidRPr="00C17E00" w:rsidRDefault="00EB5D20" w:rsidP="008D4DEA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1.Урок изучения нового материала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20"/>
      </w:tblGrid>
      <w:tr w:rsidR="00EB5D20" w:rsidRPr="00C17E00" w:rsidTr="00481338">
        <w:trPr>
          <w:tblCellSpacing w:w="0" w:type="dxa"/>
        </w:trPr>
        <w:tc>
          <w:tcPr>
            <w:tcW w:w="0" w:type="auto"/>
          </w:tcPr>
          <w:p w:rsidR="00EB5D20" w:rsidRPr="00C17E00" w:rsidRDefault="00EB5D20" w:rsidP="00481338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EB5D20" w:rsidRPr="00C17E00" w:rsidRDefault="00EB5D20" w:rsidP="008D4DEA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- лекция</w:t>
      </w:r>
    </w:p>
    <w:p w:rsidR="00EB5D20" w:rsidRPr="00C17E00" w:rsidRDefault="00EB5D20" w:rsidP="008D4DEA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- беседа</w:t>
      </w:r>
    </w:p>
    <w:p w:rsidR="00EB5D20" w:rsidRPr="00C17E00" w:rsidRDefault="00EB5D20" w:rsidP="008D4DEA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 использованием учебного кинофильма</w:t>
      </w:r>
    </w:p>
    <w:p w:rsidR="00EB5D20" w:rsidRPr="00C17E00" w:rsidRDefault="00EB5D20" w:rsidP="008D4DEA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теоретических или практических самостоятельных работ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(исследовательского типа)</w:t>
      </w:r>
    </w:p>
    <w:p w:rsidR="00EB5D20" w:rsidRPr="00C17E00" w:rsidRDefault="00EB5D20" w:rsidP="008D4DEA">
      <w:pPr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смешанный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(сочетание различных видов урока на одном уроке)</w:t>
      </w:r>
    </w:p>
    <w:p w:rsidR="00EB5D20" w:rsidRPr="00C17E00" w:rsidRDefault="00EB5D20" w:rsidP="008D4DEA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2. Уроки совершенствования знаний, умений и навыков</w:t>
      </w:r>
    </w:p>
    <w:p w:rsidR="00EB5D20" w:rsidRPr="00C17E00" w:rsidRDefault="00EB5D20" w:rsidP="008D4DEA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самостоятельных работ</w:t>
      </w:r>
    </w:p>
    <w:p w:rsidR="00EB5D20" w:rsidRPr="00C17E00" w:rsidRDefault="00EB5D20" w:rsidP="008D4DEA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практических работ</w:t>
      </w:r>
    </w:p>
    <w:p w:rsidR="00EB5D20" w:rsidRDefault="00EB5D20" w:rsidP="008D4DEA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Урок </w:t>
      </w:r>
      <w:r>
        <w:rPr>
          <w:color w:val="000000"/>
          <w:sz w:val="28"/>
          <w:szCs w:val="28"/>
        </w:rPr>
        <w:t>–</w:t>
      </w:r>
      <w:r w:rsidRPr="00C17E00">
        <w:rPr>
          <w:color w:val="000000"/>
          <w:sz w:val="28"/>
          <w:szCs w:val="28"/>
        </w:rPr>
        <w:t xml:space="preserve"> экскурсия</w:t>
      </w:r>
    </w:p>
    <w:p w:rsidR="00EB5D20" w:rsidRPr="00C17E00" w:rsidRDefault="00EB5D20" w:rsidP="008D4DEA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Практикум</w:t>
      </w:r>
    </w:p>
    <w:p w:rsidR="00EB5D20" w:rsidRPr="00C17E00" w:rsidRDefault="00EB5D20" w:rsidP="008D4DEA">
      <w:pPr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Семинар</w:t>
      </w:r>
    </w:p>
    <w:p w:rsidR="00EB5D20" w:rsidRPr="00C17E00" w:rsidRDefault="00EB5D20" w:rsidP="008D4DEA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3.Урок обобщения и систематизации:</w:t>
      </w:r>
      <w:r w:rsidRPr="00C17E00">
        <w:rPr>
          <w:color w:val="000000"/>
          <w:sz w:val="28"/>
          <w:szCs w:val="28"/>
        </w:rPr>
        <w:t> </w:t>
      </w:r>
    </w:p>
    <w:p w:rsidR="00EB5D20" w:rsidRPr="00C17E00" w:rsidRDefault="00EB5D20" w:rsidP="008D4DEA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4.Уроки контрольн</w:t>
      </w:r>
      <w:r>
        <w:rPr>
          <w:rStyle w:val="Strong"/>
          <w:color w:val="000000"/>
          <w:sz w:val="28"/>
          <w:szCs w:val="28"/>
        </w:rPr>
        <w:t>ого</w:t>
      </w:r>
      <w:r w:rsidRPr="00C17E0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17E00">
        <w:rPr>
          <w:rStyle w:val="Strong"/>
          <w:color w:val="000000"/>
          <w:sz w:val="28"/>
          <w:szCs w:val="28"/>
        </w:rPr>
        <w:t>учета и оценки знаний , умений и навыков:</w:t>
      </w:r>
    </w:p>
    <w:p w:rsidR="00EB5D20" w:rsidRPr="00C17E00" w:rsidRDefault="00EB5D20" w:rsidP="008D4DEA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Устная форма проверки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(фронтальный, индивидуальный и групповой опрос)</w:t>
      </w:r>
    </w:p>
    <w:p w:rsidR="00EB5D20" w:rsidRPr="00C17E00" w:rsidRDefault="00EB5D20" w:rsidP="008D4DEA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письменная проверка</w:t>
      </w:r>
    </w:p>
    <w:p w:rsidR="00EB5D20" w:rsidRPr="00C17E00" w:rsidRDefault="00EB5D20" w:rsidP="008D4DEA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зачет</w:t>
      </w:r>
    </w:p>
    <w:p w:rsidR="00EB5D20" w:rsidRPr="00C17E00" w:rsidRDefault="00EB5D20" w:rsidP="008D4DEA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зачетные практические и лабораторные работы</w:t>
      </w:r>
    </w:p>
    <w:p w:rsidR="00EB5D20" w:rsidRPr="00C17E00" w:rsidRDefault="00EB5D20" w:rsidP="008D4DEA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контрольная ( самостоятельная) работа</w:t>
      </w:r>
    </w:p>
    <w:p w:rsidR="00EB5D20" w:rsidRPr="00C17E00" w:rsidRDefault="00EB5D20" w:rsidP="008D4DEA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смешанный урок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 сочетание трех первых видов)</w:t>
      </w:r>
    </w:p>
    <w:p w:rsidR="00EB5D20" w:rsidRPr="00C17E00" w:rsidRDefault="00EB5D20" w:rsidP="008D4DEA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5.Комбинированные уроки:</w:t>
      </w:r>
    </w:p>
    <w:p w:rsidR="00EB5D20" w:rsidRDefault="00EB5D20" w:rsidP="008D4DEA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На них решаются несколько дидактических задач</w:t>
      </w:r>
    </w:p>
    <w:p w:rsidR="00EB5D20" w:rsidRDefault="00EB5D20" w:rsidP="008D4DEA">
      <w:pPr>
        <w:shd w:val="clear" w:color="auto" w:fill="FFFFFF"/>
        <w:spacing w:before="30" w:after="30"/>
        <w:rPr>
          <w:color w:val="000000"/>
          <w:sz w:val="28"/>
          <w:szCs w:val="28"/>
        </w:rPr>
      </w:pPr>
    </w:p>
    <w:p w:rsidR="00EB5D20" w:rsidRPr="00C17E00" w:rsidRDefault="00EB5D20" w:rsidP="008D4DEA">
      <w:pPr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Основные виды учебной деятельности</w:t>
      </w:r>
    </w:p>
    <w:p w:rsidR="00EB5D20" w:rsidRPr="00C17E00" w:rsidRDefault="00EB5D20" w:rsidP="008D4DEA">
      <w:pPr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•в  говорении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начинать, поддерживать и заканчивать разговор;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 xml:space="preserve">— поздравлять, выражать </w:t>
      </w:r>
      <w:r>
        <w:rPr>
          <w:color w:val="000000"/>
          <w:sz w:val="28"/>
          <w:szCs w:val="28"/>
        </w:rPr>
        <w:t>пожелания и реагировать на них;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 xml:space="preserve">— вежливо переспрашивать, выражать согласие/отказ. 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Речевые умения при ведении диалога-расспроса: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запрашивать и сообщать информацию («кто?», «что?», «как?», «где?», «куда?», «когда?», «с кем?», «почему?»;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подтверждать, возражать;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 xml:space="preserve">— целенаправленно расспрашивать, брать интервью. Объем данных диалогов </w:t>
      </w:r>
      <w:r>
        <w:rPr>
          <w:color w:val="000000"/>
          <w:sz w:val="28"/>
          <w:szCs w:val="28"/>
        </w:rPr>
        <w:t>— до 6 реплик со стороны каждо</w:t>
      </w:r>
      <w:r w:rsidRPr="001E2A76">
        <w:rPr>
          <w:color w:val="000000"/>
          <w:sz w:val="28"/>
          <w:szCs w:val="28"/>
        </w:rPr>
        <w:t>го учащегося.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обращаться с просьбой и выражать готовность/отказ ее выполнять;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давать совет и принимать/не принимать его;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запрещать и объяснять причину;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приглашать к дейс</w:t>
      </w:r>
      <w:r>
        <w:rPr>
          <w:color w:val="000000"/>
          <w:sz w:val="28"/>
          <w:szCs w:val="28"/>
        </w:rPr>
        <w:t>твию/взаимодействию и соглашать</w:t>
      </w:r>
      <w:r w:rsidRPr="001E2A76">
        <w:rPr>
          <w:color w:val="000000"/>
          <w:sz w:val="28"/>
          <w:szCs w:val="28"/>
        </w:rPr>
        <w:t>ся/не соглашаться принять в нем участие;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делать предложение и выражать согласие/несогласие принимать его, объяснять причину.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кратко высказываться о событиях и фактах, используя основные коммуникативны</w:t>
      </w:r>
      <w:r>
        <w:rPr>
          <w:color w:val="000000"/>
          <w:sz w:val="28"/>
          <w:szCs w:val="28"/>
        </w:rPr>
        <w:t>е типы речи (описание, повество</w:t>
      </w:r>
      <w:r w:rsidRPr="001E2A76">
        <w:rPr>
          <w:color w:val="000000"/>
          <w:sz w:val="28"/>
          <w:szCs w:val="28"/>
        </w:rPr>
        <w:t>вание, сообщение, характеристика, рассуждение), эмоцио</w:t>
      </w:r>
      <w:r>
        <w:rPr>
          <w:color w:val="000000"/>
          <w:sz w:val="28"/>
          <w:szCs w:val="28"/>
        </w:rPr>
        <w:t>нально-оценочные суждения;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передавать содержание, основную мысль прочитанного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высказываться, дела</w:t>
      </w:r>
      <w:r>
        <w:rPr>
          <w:color w:val="000000"/>
          <w:sz w:val="28"/>
          <w:szCs w:val="28"/>
        </w:rPr>
        <w:t>ть сообщение в связи с прочитанным и прослушанным текстом;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выражать и аргумен</w:t>
      </w:r>
      <w:r>
        <w:rPr>
          <w:color w:val="000000"/>
          <w:sz w:val="28"/>
          <w:szCs w:val="28"/>
        </w:rPr>
        <w:t>тировать свое отношение к прочитанному/прослушанному;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выражать свое мнени</w:t>
      </w:r>
      <w:r>
        <w:rPr>
          <w:color w:val="000000"/>
          <w:sz w:val="28"/>
          <w:szCs w:val="28"/>
        </w:rPr>
        <w:t>е по теме, проблеме и аргументировать его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 xml:space="preserve">• </w:t>
      </w:r>
      <w:r>
        <w:rPr>
          <w:b/>
          <w:color w:val="000000"/>
          <w:sz w:val="28"/>
          <w:szCs w:val="28"/>
        </w:rPr>
        <w:t xml:space="preserve">в </w:t>
      </w:r>
      <w:r w:rsidRPr="00C17E00">
        <w:rPr>
          <w:b/>
          <w:color w:val="000000"/>
          <w:sz w:val="28"/>
          <w:szCs w:val="28"/>
        </w:rPr>
        <w:t>аудировании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предвосхищать содержание устного текста по началу сообщения и выделять тему, основную мысль текста;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выбирать главные факты, опускать второстепенные;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выборочно понимат</w:t>
      </w:r>
      <w:r>
        <w:rPr>
          <w:color w:val="000000"/>
          <w:sz w:val="28"/>
          <w:szCs w:val="28"/>
        </w:rPr>
        <w:t>ь необходимую информацию в сооб</w:t>
      </w:r>
      <w:r w:rsidRPr="001E2A76">
        <w:rPr>
          <w:color w:val="000000"/>
          <w:sz w:val="28"/>
          <w:szCs w:val="28"/>
        </w:rPr>
        <w:t>щениях прагматического характера (объявления, прогноз погоды и пр.) с опорой на языковую догадку, контекст;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игнорировать нез</w:t>
      </w:r>
      <w:r>
        <w:rPr>
          <w:color w:val="000000"/>
          <w:sz w:val="28"/>
          <w:szCs w:val="28"/>
        </w:rPr>
        <w:t>накомый языковой материал, несу</w:t>
      </w:r>
      <w:r w:rsidRPr="001E2A76">
        <w:rPr>
          <w:color w:val="000000"/>
          <w:sz w:val="28"/>
          <w:szCs w:val="28"/>
        </w:rPr>
        <w:t>щественный для понимания.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Pr="00C17E00" w:rsidRDefault="00EB5D20" w:rsidP="008D4DEA">
      <w:pPr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 в чтении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понимать тему и осно</w:t>
      </w:r>
      <w:r>
        <w:rPr>
          <w:color w:val="000000"/>
          <w:sz w:val="28"/>
          <w:szCs w:val="28"/>
        </w:rPr>
        <w:t>вное содержание текста (на уров</w:t>
      </w:r>
      <w:r w:rsidRPr="001E2A76">
        <w:rPr>
          <w:color w:val="000000"/>
          <w:sz w:val="28"/>
          <w:szCs w:val="28"/>
        </w:rPr>
        <w:t>не фактов и смыслов);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выделять главные факты из т</w:t>
      </w:r>
      <w:r>
        <w:rPr>
          <w:color w:val="000000"/>
          <w:sz w:val="28"/>
          <w:szCs w:val="28"/>
        </w:rPr>
        <w:t>екста, опуская второстепенные;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выделять смысловые вехи, основную мысль текста;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понимать логику развития смыслов, вычленять причинно-следственные связи в тексте;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кратко, логично излагать содержание текста;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оценивать прочитанное, сопоставлять факты.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Pr="001E2A76">
        <w:rPr>
          <w:color w:val="000000"/>
          <w:sz w:val="28"/>
          <w:szCs w:val="28"/>
        </w:rPr>
        <w:t xml:space="preserve">полно и точно понимать содержание текста на основе его информационной </w:t>
      </w:r>
      <w:r>
        <w:rPr>
          <w:color w:val="000000"/>
          <w:sz w:val="28"/>
          <w:szCs w:val="28"/>
        </w:rPr>
        <w:t>переработки (языковой и контекс</w:t>
      </w:r>
      <w:r w:rsidRPr="001E2A76">
        <w:rPr>
          <w:color w:val="000000"/>
          <w:sz w:val="28"/>
          <w:szCs w:val="28"/>
        </w:rPr>
        <w:t>туальной догадки, словоо</w:t>
      </w:r>
      <w:r>
        <w:rPr>
          <w:color w:val="000000"/>
          <w:sz w:val="28"/>
          <w:szCs w:val="28"/>
        </w:rPr>
        <w:t>бразовательного и грамматическо</w:t>
      </w:r>
      <w:r w:rsidRPr="001E2A76">
        <w:rPr>
          <w:color w:val="000000"/>
          <w:sz w:val="28"/>
          <w:szCs w:val="28"/>
        </w:rPr>
        <w:t>го анализа, выборочног</w:t>
      </w:r>
      <w:r>
        <w:rPr>
          <w:color w:val="000000"/>
          <w:sz w:val="28"/>
          <w:szCs w:val="28"/>
        </w:rPr>
        <w:t>о перевода, использования слова</w:t>
      </w:r>
      <w:r w:rsidRPr="001E2A76">
        <w:rPr>
          <w:color w:val="000000"/>
          <w:sz w:val="28"/>
          <w:szCs w:val="28"/>
        </w:rPr>
        <w:t>ря, лингвострановедческ</w:t>
      </w:r>
      <w:r>
        <w:rPr>
          <w:color w:val="000000"/>
          <w:sz w:val="28"/>
          <w:szCs w:val="28"/>
        </w:rPr>
        <w:t>ого и страноведческого коммента</w:t>
      </w:r>
      <w:r w:rsidRPr="001E2A76">
        <w:rPr>
          <w:color w:val="000000"/>
          <w:sz w:val="28"/>
          <w:szCs w:val="28"/>
        </w:rPr>
        <w:t>рия);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кратко из</w:t>
      </w:r>
      <w:r>
        <w:rPr>
          <w:color w:val="000000"/>
          <w:sz w:val="28"/>
          <w:szCs w:val="28"/>
        </w:rPr>
        <w:t>лагать содержание прочитанного;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интерпретировать п</w:t>
      </w:r>
      <w:r>
        <w:rPr>
          <w:color w:val="000000"/>
          <w:sz w:val="28"/>
          <w:szCs w:val="28"/>
        </w:rPr>
        <w:t>рочитанное — оценивать прочитан</w:t>
      </w:r>
      <w:r w:rsidRPr="001E2A76">
        <w:rPr>
          <w:color w:val="000000"/>
          <w:sz w:val="28"/>
          <w:szCs w:val="28"/>
        </w:rPr>
        <w:t>ное, выражать свое мнение, соотносить со своим опытом.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•в письме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делать выписки из текста;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составлять план текста;</w:t>
      </w: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писать поздравлен</w:t>
      </w:r>
      <w:r>
        <w:rPr>
          <w:color w:val="000000"/>
          <w:sz w:val="28"/>
          <w:szCs w:val="28"/>
        </w:rPr>
        <w:t>ия с праздниками, выражать поже</w:t>
      </w:r>
      <w:r w:rsidRPr="001E2A76">
        <w:rPr>
          <w:color w:val="000000"/>
          <w:sz w:val="28"/>
          <w:szCs w:val="28"/>
        </w:rPr>
        <w:t>лания (объем — до 40 слов, включая адрес);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 xml:space="preserve">— заполнять анкеты, бланки, указывая имя, фамилию, пол, возраст, гражданство, </w:t>
      </w:r>
      <w:r>
        <w:rPr>
          <w:color w:val="000000"/>
          <w:sz w:val="28"/>
          <w:szCs w:val="28"/>
        </w:rPr>
        <w:t>адрес, цель визита (при оформле</w:t>
      </w:r>
      <w:r w:rsidRPr="001E2A76">
        <w:rPr>
          <w:color w:val="000000"/>
          <w:sz w:val="28"/>
          <w:szCs w:val="28"/>
        </w:rPr>
        <w:t>нии визы);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  <w:r w:rsidRPr="001E2A76">
        <w:rPr>
          <w:color w:val="000000"/>
          <w:sz w:val="28"/>
          <w:szCs w:val="28"/>
        </w:rPr>
        <w:t>— писать личное письм</w:t>
      </w:r>
      <w:r>
        <w:rPr>
          <w:color w:val="000000"/>
          <w:sz w:val="28"/>
          <w:szCs w:val="28"/>
        </w:rPr>
        <w:t>о без опоры на образец (расспра</w:t>
      </w:r>
      <w:r w:rsidRPr="001E2A76">
        <w:rPr>
          <w:color w:val="000000"/>
          <w:sz w:val="28"/>
          <w:szCs w:val="28"/>
        </w:rPr>
        <w:t>шивать адресата о его жизни, здоровье, делах, сообщать то же о себе, своей семье, друзьях, событиях в жизни и делах, выражать просьбы и благодарность), используя усвоенный ранее языковой материал и предм</w:t>
      </w:r>
      <w:r>
        <w:rPr>
          <w:color w:val="000000"/>
          <w:sz w:val="28"/>
          <w:szCs w:val="28"/>
        </w:rPr>
        <w:t>етные знания по пройден</w:t>
      </w:r>
      <w:r w:rsidRPr="001E2A76">
        <w:rPr>
          <w:color w:val="000000"/>
          <w:sz w:val="28"/>
          <w:szCs w:val="28"/>
        </w:rPr>
        <w:t>ным темам, употребляя н</w:t>
      </w:r>
      <w:r>
        <w:rPr>
          <w:color w:val="000000"/>
          <w:sz w:val="28"/>
          <w:szCs w:val="28"/>
        </w:rPr>
        <w:t>еобходимые формы речевого этике</w:t>
      </w:r>
      <w:r w:rsidRPr="001E2A76">
        <w:rPr>
          <w:color w:val="000000"/>
          <w:sz w:val="28"/>
          <w:szCs w:val="28"/>
        </w:rPr>
        <w:t>та</w:t>
      </w:r>
    </w:p>
    <w:p w:rsidR="00EB5D20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Pr="001E2A76" w:rsidRDefault="00EB5D20" w:rsidP="008D4DEA">
      <w:pPr>
        <w:jc w:val="both"/>
        <w:rPr>
          <w:color w:val="000000"/>
          <w:sz w:val="28"/>
          <w:szCs w:val="28"/>
        </w:rPr>
      </w:pPr>
    </w:p>
    <w:p w:rsidR="00EB5D20" w:rsidRDefault="00EB5D20" w:rsidP="008D4DE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</w:t>
      </w:r>
      <w:r w:rsidRPr="00635DB3">
        <w:rPr>
          <w:b/>
          <w:color w:val="000000"/>
          <w:sz w:val="28"/>
          <w:szCs w:val="28"/>
        </w:rPr>
        <w:t>ематическое планирование</w:t>
      </w:r>
      <w:r>
        <w:rPr>
          <w:b/>
          <w:color w:val="000000"/>
          <w:sz w:val="28"/>
          <w:szCs w:val="28"/>
        </w:rPr>
        <w:t>:</w:t>
      </w:r>
    </w:p>
    <w:p w:rsidR="00EB5D20" w:rsidRDefault="00EB5D20" w:rsidP="008D4DEA">
      <w:pPr>
        <w:jc w:val="center"/>
        <w:rPr>
          <w:b/>
          <w:color w:val="000000"/>
          <w:sz w:val="28"/>
          <w:szCs w:val="28"/>
        </w:rPr>
      </w:pPr>
    </w:p>
    <w:p w:rsidR="00EB5D20" w:rsidRDefault="00EB5D20" w:rsidP="008D4DEA">
      <w:pPr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06"/>
        <w:gridCol w:w="5307"/>
        <w:gridCol w:w="5307"/>
      </w:tblGrid>
      <w:tr w:rsidR="00EB5D20" w:rsidRPr="008D4DEA" w:rsidTr="00410E71">
        <w:tc>
          <w:tcPr>
            <w:tcW w:w="979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6" type="#_x0000_t75" style="width:595.5pt;height:842.25pt">
                  <v:imagedata r:id="rId6" o:title=""/>
                </v:shape>
              </w:pict>
            </w:r>
          </w:p>
        </w:tc>
        <w:tc>
          <w:tcPr>
            <w:tcW w:w="624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7" type="#_x0000_t75" style="width:595.5pt;height:842.25pt">
                  <v:imagedata r:id="rId6" o:title=""/>
                </v:shape>
              </w:pict>
            </w:r>
          </w:p>
        </w:tc>
        <w:tc>
          <w:tcPr>
            <w:tcW w:w="235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8" type="#_x0000_t75" style="width:595.5pt;height:842.25pt">
                  <v:imagedata r:id="rId6" o:title=""/>
                </v:shape>
              </w:pict>
            </w:r>
          </w:p>
        </w:tc>
      </w:tr>
      <w:tr w:rsidR="00EB5D20" w:rsidRPr="008D4DEA" w:rsidTr="00410E71">
        <w:tc>
          <w:tcPr>
            <w:tcW w:w="979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9" type="#_x0000_t75" style="width:595.5pt;height:842.25pt">
                  <v:imagedata r:id="rId6" o:title=""/>
                </v:shape>
              </w:pict>
            </w:r>
          </w:p>
        </w:tc>
        <w:tc>
          <w:tcPr>
            <w:tcW w:w="624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0" type="#_x0000_t75" style="width:595.5pt;height:842.25pt">
                  <v:imagedata r:id="rId6" o:title=""/>
                </v:shape>
              </w:pict>
            </w:r>
          </w:p>
        </w:tc>
        <w:tc>
          <w:tcPr>
            <w:tcW w:w="235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1" type="#_x0000_t75" style="width:595.5pt;height:842.25pt">
                  <v:imagedata r:id="rId6" o:title=""/>
                </v:shape>
              </w:pict>
            </w:r>
          </w:p>
        </w:tc>
      </w:tr>
      <w:tr w:rsidR="00EB5D20" w:rsidRPr="008D4DEA" w:rsidTr="00410E71">
        <w:tc>
          <w:tcPr>
            <w:tcW w:w="979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2" type="#_x0000_t75" style="width:595.5pt;height:842.25pt">
                  <v:imagedata r:id="rId6" o:title=""/>
                </v:shape>
              </w:pict>
            </w:r>
          </w:p>
        </w:tc>
        <w:tc>
          <w:tcPr>
            <w:tcW w:w="624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3" type="#_x0000_t75" style="width:595.5pt;height:842.25pt">
                  <v:imagedata r:id="rId6" o:title=""/>
                </v:shape>
              </w:pict>
            </w:r>
          </w:p>
        </w:tc>
        <w:tc>
          <w:tcPr>
            <w:tcW w:w="235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4" type="#_x0000_t75" style="width:595.5pt;height:842.25pt">
                  <v:imagedata r:id="rId6" o:title=""/>
                </v:shape>
              </w:pict>
            </w:r>
          </w:p>
        </w:tc>
      </w:tr>
      <w:tr w:rsidR="00EB5D20" w:rsidRPr="008D4DEA" w:rsidTr="00410E71">
        <w:tc>
          <w:tcPr>
            <w:tcW w:w="979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5" type="#_x0000_t75" style="width:595.5pt;height:842.25pt">
                  <v:imagedata r:id="rId6" o:title=""/>
                </v:shape>
              </w:pict>
            </w:r>
          </w:p>
        </w:tc>
        <w:tc>
          <w:tcPr>
            <w:tcW w:w="624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6" type="#_x0000_t75" style="width:595.5pt;height:842.25pt">
                  <v:imagedata r:id="rId6" o:title=""/>
                </v:shape>
              </w:pict>
            </w:r>
          </w:p>
        </w:tc>
        <w:tc>
          <w:tcPr>
            <w:tcW w:w="235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7" type="#_x0000_t75" style="width:595.5pt;height:842.25pt">
                  <v:imagedata r:id="rId6" o:title=""/>
                </v:shape>
              </w:pict>
            </w:r>
          </w:p>
        </w:tc>
      </w:tr>
      <w:tr w:rsidR="00EB5D20" w:rsidRPr="008D4DEA" w:rsidTr="00410E71">
        <w:tc>
          <w:tcPr>
            <w:tcW w:w="979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8" type="#_x0000_t75" style="width:595.5pt;height:842.25pt">
                  <v:imagedata r:id="rId6" o:title=""/>
                </v:shape>
              </w:pict>
            </w:r>
          </w:p>
        </w:tc>
        <w:tc>
          <w:tcPr>
            <w:tcW w:w="624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9" type="#_x0000_t75" style="width:595.5pt;height:842.25pt">
                  <v:imagedata r:id="rId6" o:title=""/>
                </v:shape>
              </w:pict>
            </w:r>
          </w:p>
        </w:tc>
        <w:tc>
          <w:tcPr>
            <w:tcW w:w="235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0" type="#_x0000_t75" style="width:595.5pt;height:842.25pt">
                  <v:imagedata r:id="rId6" o:title=""/>
                </v:shape>
              </w:pict>
            </w:r>
          </w:p>
        </w:tc>
      </w:tr>
      <w:tr w:rsidR="00EB5D20" w:rsidRPr="008D4DEA" w:rsidTr="00410E71">
        <w:tc>
          <w:tcPr>
            <w:tcW w:w="979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1" type="#_x0000_t75" style="width:595.5pt;height:842.25pt">
                  <v:imagedata r:id="rId6" o:title=""/>
                </v:shape>
              </w:pict>
            </w:r>
          </w:p>
        </w:tc>
        <w:tc>
          <w:tcPr>
            <w:tcW w:w="624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2" type="#_x0000_t75" style="width:595.5pt;height:842.25pt">
                  <v:imagedata r:id="rId6" o:title=""/>
                </v:shape>
              </w:pict>
            </w:r>
          </w:p>
        </w:tc>
        <w:tc>
          <w:tcPr>
            <w:tcW w:w="2351" w:type="dxa"/>
          </w:tcPr>
          <w:p w:rsidR="00EB5D20" w:rsidRPr="00410E71" w:rsidRDefault="00EB5D20" w:rsidP="008D4DEA">
            <w:pPr>
              <w:rPr>
                <w:rFonts w:ascii="Calibri" w:hAnsi="Calibri"/>
                <w:sz w:val="22"/>
                <w:szCs w:val="22"/>
              </w:rPr>
            </w:pPr>
            <w:r w:rsidRPr="00410E71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3" type="#_x0000_t75" style="width:595.5pt;height:842.25pt">
                  <v:imagedata r:id="rId6" o:title=""/>
                </v:shape>
              </w:pict>
            </w:r>
          </w:p>
        </w:tc>
      </w:tr>
    </w:tbl>
    <w:p w:rsidR="00EB5D20" w:rsidRDefault="00EB5D20" w:rsidP="008D4DEA">
      <w:pPr>
        <w:jc w:val="center"/>
        <w:rPr>
          <w:b/>
          <w:color w:val="000000"/>
          <w:sz w:val="28"/>
          <w:szCs w:val="28"/>
        </w:rPr>
      </w:pPr>
    </w:p>
    <w:p w:rsidR="00EB5D20" w:rsidRDefault="00EB5D20" w:rsidP="008D4DEA">
      <w:pPr>
        <w:rPr>
          <w:b/>
          <w:color w:val="000000"/>
          <w:sz w:val="28"/>
          <w:szCs w:val="28"/>
        </w:rPr>
      </w:pPr>
    </w:p>
    <w:p w:rsidR="00EB5D20" w:rsidRDefault="00EB5D20" w:rsidP="008D4DEA">
      <w:pPr>
        <w:rPr>
          <w:b/>
          <w:color w:val="000000"/>
          <w:sz w:val="28"/>
          <w:szCs w:val="28"/>
        </w:rPr>
      </w:pPr>
    </w:p>
    <w:p w:rsidR="00EB5D20" w:rsidRDefault="00EB5D20" w:rsidP="008D4DEA">
      <w:pPr>
        <w:rPr>
          <w:b/>
          <w:color w:val="000000"/>
          <w:sz w:val="28"/>
          <w:szCs w:val="28"/>
        </w:rPr>
      </w:pPr>
    </w:p>
    <w:p w:rsidR="00EB5D20" w:rsidRDefault="00EB5D20" w:rsidP="008D4DEA">
      <w:pPr>
        <w:rPr>
          <w:b/>
          <w:color w:val="000000"/>
          <w:sz w:val="28"/>
          <w:szCs w:val="28"/>
        </w:rPr>
      </w:pPr>
    </w:p>
    <w:p w:rsidR="00EB5D20" w:rsidRDefault="00EB5D20" w:rsidP="008D4DEA">
      <w:pPr>
        <w:rPr>
          <w:b/>
          <w:color w:val="000000"/>
          <w:sz w:val="28"/>
          <w:szCs w:val="28"/>
        </w:rPr>
      </w:pPr>
    </w:p>
    <w:p w:rsidR="00EB5D20" w:rsidRDefault="00EB5D20" w:rsidP="008D4DEA">
      <w:pPr>
        <w:rPr>
          <w:b/>
          <w:color w:val="000000"/>
          <w:sz w:val="28"/>
          <w:szCs w:val="28"/>
        </w:rPr>
      </w:pPr>
    </w:p>
    <w:p w:rsidR="00EB5D20" w:rsidRDefault="00EB5D20" w:rsidP="008D4DEA">
      <w:pPr>
        <w:rPr>
          <w:b/>
          <w:color w:val="000000"/>
          <w:sz w:val="28"/>
          <w:szCs w:val="28"/>
        </w:rPr>
      </w:pPr>
    </w:p>
    <w:p w:rsidR="00EB5D20" w:rsidRDefault="00EB5D20" w:rsidP="008D4DEA">
      <w:pPr>
        <w:rPr>
          <w:b/>
          <w:color w:val="000000"/>
          <w:sz w:val="28"/>
          <w:szCs w:val="28"/>
        </w:rPr>
      </w:pPr>
    </w:p>
    <w:p w:rsidR="00EB5D20" w:rsidRDefault="00EB5D20" w:rsidP="008D4DE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Календарно-тематическое планирование</w:t>
      </w:r>
    </w:p>
    <w:p w:rsidR="00EB5D20" w:rsidRDefault="00EB5D20" w:rsidP="008D4DEA">
      <w:pPr>
        <w:jc w:val="center"/>
        <w:rPr>
          <w:b/>
          <w:color w:val="000000"/>
          <w:sz w:val="28"/>
          <w:szCs w:val="28"/>
        </w:rPr>
      </w:pPr>
    </w:p>
    <w:tbl>
      <w:tblPr>
        <w:tblW w:w="5000" w:type="pct"/>
        <w:tblLook w:val="00A0"/>
      </w:tblPr>
      <w:tblGrid>
        <w:gridCol w:w="560"/>
        <w:gridCol w:w="3458"/>
        <w:gridCol w:w="1984"/>
        <w:gridCol w:w="2980"/>
        <w:gridCol w:w="2114"/>
        <w:gridCol w:w="4824"/>
      </w:tblGrid>
      <w:tr w:rsidR="00EB5D20" w:rsidRPr="0061164E" w:rsidTr="008D4DEA">
        <w:trPr>
          <w:trHeight w:val="1410"/>
        </w:trPr>
        <w:tc>
          <w:tcPr>
            <w:tcW w:w="22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jc w:val="center"/>
              <w:rPr>
                <w:b/>
                <w:bCs/>
                <w:color w:val="000000"/>
              </w:rPr>
            </w:pPr>
            <w:r w:rsidRPr="0061164E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52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jc w:val="center"/>
              <w:rPr>
                <w:b/>
                <w:bCs/>
                <w:color w:val="000000"/>
              </w:rPr>
            </w:pPr>
            <w:r w:rsidRPr="0061164E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jc w:val="center"/>
              <w:rPr>
                <w:b/>
                <w:bCs/>
                <w:color w:val="000000"/>
              </w:rPr>
            </w:pPr>
            <w:r w:rsidRPr="0061164E">
              <w:rPr>
                <w:b/>
                <w:bCs/>
                <w:color w:val="000000"/>
              </w:rPr>
              <w:t>Тема</w:t>
            </w:r>
          </w:p>
        </w:tc>
        <w:tc>
          <w:tcPr>
            <w:tcW w:w="120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jc w:val="center"/>
              <w:rPr>
                <w:b/>
                <w:bCs/>
                <w:color w:val="000000"/>
              </w:rPr>
            </w:pPr>
            <w:r w:rsidRPr="0061164E">
              <w:rPr>
                <w:b/>
                <w:bCs/>
                <w:color w:val="000000"/>
              </w:rPr>
              <w:t>Характеристика основных видов деятельности ученика</w:t>
            </w:r>
          </w:p>
        </w:tc>
        <w:tc>
          <w:tcPr>
            <w:tcW w:w="77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jc w:val="center"/>
              <w:rPr>
                <w:b/>
                <w:bCs/>
                <w:color w:val="000000"/>
              </w:rPr>
            </w:pPr>
            <w:r w:rsidRPr="0061164E">
              <w:rPr>
                <w:b/>
                <w:bCs/>
                <w:color w:val="000000"/>
              </w:rPr>
              <w:t>Основные понятия темы</w:t>
            </w:r>
          </w:p>
        </w:tc>
        <w:tc>
          <w:tcPr>
            <w:tcW w:w="162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jc w:val="center"/>
              <w:rPr>
                <w:b/>
                <w:bCs/>
                <w:color w:val="000000"/>
              </w:rPr>
            </w:pPr>
            <w:r w:rsidRPr="0061164E">
              <w:rPr>
                <w:b/>
                <w:bCs/>
                <w:color w:val="000000"/>
              </w:rPr>
              <w:t>Предметные результаты</w:t>
            </w:r>
          </w:p>
        </w:tc>
      </w:tr>
      <w:tr w:rsidR="00EB5D20" w:rsidRPr="00D14A2A" w:rsidTr="008D4DEA">
        <w:trPr>
          <w:trHeight w:val="615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 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jc w:val="center"/>
              <w:rPr>
                <w:color w:val="000000"/>
              </w:rPr>
            </w:pPr>
            <w:r w:rsidRPr="0061164E">
              <w:rPr>
                <w:color w:val="000000"/>
              </w:rPr>
              <w:t xml:space="preserve">1 четверть </w:t>
            </w:r>
          </w:p>
        </w:tc>
        <w:tc>
          <w:tcPr>
            <w:tcW w:w="2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jc w:val="center"/>
              <w:rPr>
                <w:color w:val="000000"/>
                <w:lang w:val="en-US"/>
              </w:rPr>
            </w:pPr>
            <w:r w:rsidRPr="0061164E">
              <w:rPr>
                <w:color w:val="000000"/>
                <w:lang w:val="en-US"/>
              </w:rPr>
              <w:t>Unit1 Mass media(radio,television,the Intenet)</w:t>
            </w:r>
          </w:p>
        </w:tc>
      </w:tr>
      <w:tr w:rsidR="00EB5D20" w:rsidRPr="0061164E" w:rsidTr="008D4DEA">
        <w:trPr>
          <w:trHeight w:val="8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Разные виды Mass media.Практика устной речи</w:t>
            </w:r>
          </w:p>
        </w:tc>
        <w:tc>
          <w:tcPr>
            <w:tcW w:w="12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Учащиеся:</w:t>
            </w:r>
            <w:r w:rsidRPr="0061164E">
              <w:rPr>
                <w:color w:val="000000"/>
              </w:rPr>
              <w:br/>
              <w:t>• воспринимают на слух, разучивают и поют популярную песню;</w:t>
            </w:r>
            <w:r w:rsidRPr="0061164E">
              <w:rPr>
                <w:color w:val="000000"/>
              </w:rPr>
              <w:br/>
              <w:t>• знакомятся с творчеством группы АВВА;</w:t>
            </w:r>
            <w:r w:rsidRPr="0061164E">
              <w:rPr>
                <w:color w:val="000000"/>
              </w:rPr>
              <w:br/>
              <w:t>• отвечают на вопросы о популярных средствах массовой информации;</w:t>
            </w:r>
            <w:r w:rsidRPr="0061164E">
              <w:rPr>
                <w:color w:val="000000"/>
              </w:rPr>
              <w:br/>
              <w:t>• проводят опрос среди одноклассников, определяют их любимые телевизионные программы;</w:t>
            </w:r>
            <w:r w:rsidRPr="0061164E">
              <w:rPr>
                <w:color w:val="000000"/>
              </w:rPr>
              <w:br/>
              <w:t>• совершенствуют навыки использования в речи present progressive passive и past progressive passive;</w:t>
            </w:r>
            <w:r w:rsidRPr="0061164E">
              <w:rPr>
                <w:color w:val="000000"/>
              </w:rPr>
              <w:br/>
              <w:t>• переводят предложения с английского языка на русский;</w:t>
            </w:r>
            <w:r w:rsidRPr="0061164E">
              <w:rPr>
                <w:color w:val="000000"/>
              </w:rPr>
              <w:br/>
              <w:t>• читают тексты и соотносят их содержание с заголовками;</w:t>
            </w:r>
            <w:r w:rsidRPr="0061164E">
              <w:rPr>
                <w:color w:val="000000"/>
              </w:rPr>
              <w:br/>
              <w:t>• дополняют предложения верными предлогами/глагольными формами/подходящими лексическими единицами;</w:t>
            </w:r>
            <w:r w:rsidRPr="0061164E">
              <w:rPr>
                <w:color w:val="000000"/>
              </w:rPr>
              <w:br/>
              <w:t>совершенствуют навыки использования в речи past perfect passive и past progressive passive;</w:t>
            </w:r>
            <w:r w:rsidRPr="0061164E">
              <w:rPr>
                <w:color w:val="000000"/>
              </w:rPr>
              <w:br/>
              <w:t>• осуществляют перенос ранее приобретенных знаний о языковой системе английского языка на новые грамматические категории;</w:t>
            </w:r>
            <w:r w:rsidRPr="0061164E">
              <w:rPr>
                <w:color w:val="000000"/>
              </w:rPr>
              <w:br/>
              <w:t>• составляют развернутые диалоги на основе диалога-образца;</w:t>
            </w:r>
            <w:r w:rsidRPr="0061164E">
              <w:rPr>
                <w:color w:val="000000"/>
              </w:rPr>
              <w:br/>
              <w:t>• составляют развернутое монологическое высказывание аргументативного характера;</w:t>
            </w:r>
            <w:r w:rsidRPr="0061164E">
              <w:rPr>
                <w:color w:val="000000"/>
              </w:rPr>
              <w:br/>
              <w:t>• совершенствуют орфографические навыки;</w:t>
            </w:r>
            <w:r w:rsidRPr="0061164E">
              <w:rPr>
                <w:color w:val="000000"/>
              </w:rPr>
              <w:br/>
              <w:t>• соотносят содержание текста для чтения с имеющимися утверждениями;</w:t>
            </w:r>
            <w:r w:rsidRPr="0061164E">
              <w:rPr>
                <w:color w:val="000000"/>
              </w:rPr>
              <w:br/>
              <w:t>• высказывают собственное мнение о современном телевидении на основе информации текста для чтения;</w:t>
            </w:r>
            <w:r w:rsidRPr="0061164E">
              <w:rPr>
                <w:color w:val="000000"/>
              </w:rPr>
              <w:br/>
              <w:t>• догадываются о значениях незнакомых слов на основе контекста;</w:t>
            </w:r>
            <w:r w:rsidRPr="0061164E">
              <w:rPr>
                <w:color w:val="000000"/>
              </w:rPr>
              <w:br/>
              <w:t>• составляют развернутые монологические высказывания о телевизионных программах на основе плана;</w:t>
            </w:r>
            <w:r w:rsidRPr="0061164E">
              <w:rPr>
                <w:color w:val="000000"/>
              </w:rPr>
              <w:br/>
              <w:t>• используют префиксы un-, non-, in-, im-, il-, ir- для образования новых слов;</w:t>
            </w:r>
            <w:r w:rsidRPr="0061164E">
              <w:rPr>
                <w:color w:val="000000"/>
              </w:rPr>
              <w:br/>
              <w:t>• выполняют задания на словообразование;</w:t>
            </w:r>
            <w:r w:rsidRPr="0061164E">
              <w:rPr>
                <w:color w:val="000000"/>
              </w:rPr>
              <w:br/>
              <w:t>• составляют свободные монологические высказывания о своем отношении к Интернету;</w:t>
            </w:r>
            <w:r w:rsidRPr="0061164E">
              <w:rPr>
                <w:color w:val="000000"/>
              </w:rPr>
              <w:br/>
              <w:t>• знакомятся с особенностями образования форм множественного числа слов medium, datum, используют данные</w:t>
            </w:r>
            <w:r w:rsidRPr="0061164E">
              <w:rPr>
                <w:color w:val="000000"/>
              </w:rPr>
              <w:br/>
              <w:t>лексические единицы в речи; овладевают языковыми средствами, позволяющими вежливо поправить собеседника и высказать свою точку зрения в ходе диалога, используют их в речи;</w:t>
            </w:r>
            <w:r w:rsidRPr="0061164E">
              <w:rPr>
                <w:color w:val="000000"/>
              </w:rPr>
              <w:br/>
              <w:t>• знакомятся с правилами оформления личного письма,используют их при написании собственных писем;</w:t>
            </w:r>
            <w:r w:rsidRPr="0061164E">
              <w:rPr>
                <w:color w:val="000000"/>
              </w:rPr>
              <w:br/>
              <w:t>• пишут личные письма;</w:t>
            </w:r>
            <w:r w:rsidRPr="0061164E">
              <w:rPr>
                <w:color w:val="000000"/>
              </w:rPr>
              <w:br/>
              <w:t>• знакомятся с общепринятыми аббревиациями, используемыми в электронной переписке;</w:t>
            </w:r>
            <w:r w:rsidRPr="0061164E">
              <w:rPr>
                <w:color w:val="000000"/>
              </w:rPr>
              <w:br/>
              <w:t>• участвуют в дискуссии о достоинствах и недостатках Интернета как средства массовой информации;</w:t>
            </w:r>
            <w:r w:rsidRPr="0061164E">
              <w:rPr>
                <w:color w:val="000000"/>
              </w:rPr>
              <w:br/>
              <w:t>• пишут диктант на лексический материал блока;</w:t>
            </w:r>
            <w:r w:rsidRPr="0061164E">
              <w:rPr>
                <w:color w:val="000000"/>
              </w:rPr>
              <w:br/>
              <w:t>• выполняют проектное задание;</w:t>
            </w:r>
            <w:r w:rsidRPr="0061164E">
              <w:rPr>
                <w:color w:val="000000"/>
              </w:rPr>
              <w:br/>
              <w:t>• самостоятельно оценивают свои учебные достижения;</w:t>
            </w:r>
            <w:r w:rsidRPr="0061164E">
              <w:rPr>
                <w:color w:val="000000"/>
              </w:rPr>
              <w:br/>
              <w:t>• выполняют задания, приближенные к формату ГИА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D20" w:rsidRPr="0061164E" w:rsidRDefault="00EB5D20" w:rsidP="00481338">
            <w:pPr>
              <w:outlineLvl w:val="0"/>
              <w:rPr>
                <w:color w:val="000000"/>
                <w:lang w:val="en-US"/>
              </w:rPr>
            </w:pPr>
            <w:r w:rsidRPr="0061164E">
              <w:rPr>
                <w:color w:val="000000"/>
                <w:lang w:val="en-US"/>
              </w:rPr>
              <w:t xml:space="preserve">Present progessive passive/past progressive passive present perfect passive past perfect passive                                                                                                                                                                    </w:t>
            </w:r>
            <w:r w:rsidRPr="0061164E">
              <w:rPr>
                <w:color w:val="000000"/>
              </w:rPr>
              <w:t>некоторые</w:t>
            </w:r>
            <w:r w:rsidRPr="0061164E">
              <w:rPr>
                <w:color w:val="000000"/>
                <w:lang w:val="en-US"/>
              </w:rPr>
              <w:t xml:space="preserve"> </w:t>
            </w:r>
            <w:r w:rsidRPr="0061164E">
              <w:rPr>
                <w:color w:val="000000"/>
              </w:rPr>
              <w:t>неисчисляемые</w:t>
            </w:r>
            <w:r w:rsidRPr="0061164E">
              <w:rPr>
                <w:color w:val="000000"/>
                <w:lang w:val="en-US"/>
              </w:rPr>
              <w:t xml:space="preserve"> </w:t>
            </w:r>
            <w:r w:rsidRPr="0061164E">
              <w:rPr>
                <w:color w:val="000000"/>
              </w:rPr>
              <w:t>существительные</w:t>
            </w:r>
          </w:p>
        </w:tc>
        <w:tc>
          <w:tcPr>
            <w:tcW w:w="1628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D14A2A"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t>Чтение: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Выпускник научится: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61164E">
              <w:rPr>
                <w:color w:val="000000"/>
                <w:sz w:val="22"/>
                <w:szCs w:val="22"/>
              </w:rPr>
              <w:t>· читать и понимать основное содержание несложных аутентичных текстов, содержащие отдельные неизученные</w:t>
            </w:r>
            <w:r w:rsidRPr="0061164E">
              <w:rPr>
                <w:color w:val="000000"/>
                <w:sz w:val="22"/>
                <w:szCs w:val="22"/>
              </w:rPr>
              <w:br/>
              <w:t>языковые явления;</w:t>
            </w:r>
            <w:r w:rsidRPr="0061164E">
              <w:rPr>
                <w:color w:val="000000"/>
                <w:sz w:val="22"/>
                <w:szCs w:val="22"/>
              </w:rPr>
              <w:br/>
              <w:t>· читать и находить в несложных аутентичных текстах, содержащих отдельные неизученные языковые явления,</w:t>
            </w:r>
            <w:r w:rsidRPr="0061164E">
              <w:rPr>
                <w:color w:val="000000"/>
                <w:sz w:val="22"/>
                <w:szCs w:val="22"/>
              </w:rPr>
              <w:br/>
              <w:t>нужную/интересующую/ запрашиваемую информацию, представленную в явном и в неявном виде;</w:t>
            </w:r>
            <w:r w:rsidRPr="0061164E">
              <w:rPr>
                <w:color w:val="000000"/>
                <w:sz w:val="22"/>
                <w:szCs w:val="22"/>
              </w:rPr>
              <w:br/>
              <w:t>· читать и полностью понимать несложные аутентичные тексты, построенные на изученном языковом материале;</w:t>
            </w:r>
            <w:r w:rsidRPr="0061164E">
              <w:rPr>
                <w:color w:val="000000"/>
                <w:sz w:val="22"/>
                <w:szCs w:val="22"/>
              </w:rPr>
              <w:br/>
              <w:t>· выразительно читать вслух небольшие построенные на изученном языковом материале аутентичные тексты,</w:t>
            </w:r>
            <w:r w:rsidRPr="0061164E">
              <w:rPr>
                <w:color w:val="000000"/>
                <w:sz w:val="22"/>
                <w:szCs w:val="22"/>
              </w:rPr>
              <w:br/>
              <w:t>демонстрируя понимание прочитанного.</w:t>
            </w:r>
            <w:r w:rsidRPr="0061164E">
              <w:rPr>
                <w:color w:val="000000"/>
                <w:sz w:val="22"/>
                <w:szCs w:val="22"/>
              </w:rPr>
              <w:br/>
              <w:t>Выпускник получит возможность научиться:</w:t>
            </w:r>
            <w:r w:rsidRPr="0061164E">
              <w:rPr>
                <w:color w:val="000000"/>
                <w:sz w:val="22"/>
                <w:szCs w:val="22"/>
              </w:rPr>
              <w:br/>
              <w:t>· устанавливать причинно-следственную взаимосвязь фактов и событий, изложенных в несложном</w:t>
            </w:r>
            <w:r w:rsidRPr="0061164E">
              <w:rPr>
                <w:color w:val="000000"/>
                <w:sz w:val="22"/>
                <w:szCs w:val="22"/>
              </w:rPr>
              <w:br/>
              <w:t>аутентичном тексте;</w:t>
            </w:r>
            <w:r w:rsidRPr="0061164E">
              <w:rPr>
                <w:color w:val="000000"/>
                <w:sz w:val="22"/>
                <w:szCs w:val="22"/>
              </w:rPr>
              <w:br/>
              <w:t>· восстанавливать текст из разрозненных абзацев или путем добавления выпущенных фрагментов.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Письменная речь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Выпускник научится: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61164E">
              <w:rPr>
                <w:color w:val="000000"/>
                <w:sz w:val="22"/>
                <w:szCs w:val="22"/>
              </w:rPr>
              <w:t>· заполнять анкеты и формуляры, сообщая о себе основные сведения (имя, фамилия, пол, возраст, гражданство,</w:t>
            </w:r>
            <w:r w:rsidRPr="0061164E">
              <w:rPr>
                <w:color w:val="000000"/>
                <w:sz w:val="22"/>
                <w:szCs w:val="22"/>
              </w:rPr>
              <w:br/>
              <w:t>национальность, адрес и т. д.);</w:t>
            </w:r>
            <w:r w:rsidRPr="0061164E">
              <w:rPr>
                <w:color w:val="000000"/>
                <w:sz w:val="22"/>
                <w:szCs w:val="22"/>
              </w:rPr>
              <w:br/>
              <w:t>· писать короткие поздравления с днем рождения и другими праздниками, с употреблением формул речевого</w:t>
            </w:r>
            <w:r w:rsidRPr="0061164E">
              <w:rPr>
                <w:color w:val="000000"/>
                <w:sz w:val="22"/>
                <w:szCs w:val="22"/>
              </w:rPr>
              <w:br/>
              <w:t>этикета, принятых в стране изучаемого языка, выражать пожелания (объемом 30–40 слов, включая адрес);</w:t>
            </w:r>
            <w:r w:rsidRPr="0061164E">
              <w:rPr>
                <w:color w:val="000000"/>
                <w:sz w:val="22"/>
                <w:szCs w:val="22"/>
              </w:rPr>
              <w:br/>
              <w:t>· писать личное письмо в ответ на письмо-стимул с употреблением формул речевого этикета, принятых в стране</w:t>
            </w:r>
            <w:r w:rsidRPr="0061164E">
              <w:rPr>
                <w:color w:val="000000"/>
                <w:sz w:val="22"/>
                <w:szCs w:val="22"/>
              </w:rPr>
              <w:br/>
              <w:t>изучаемого языка: сообщать краткие сведения о себе и запрашивать аналогичную информацию о друге по переписке;</w:t>
            </w:r>
            <w:r w:rsidRPr="0061164E">
              <w:rPr>
                <w:color w:val="000000"/>
                <w:sz w:val="22"/>
                <w:szCs w:val="22"/>
              </w:rPr>
              <w:br/>
              <w:t>выражать благодарность, извинения, просьбу; давать совет и т. д. (объемом 100–120 слов, включая адрес);</w:t>
            </w:r>
            <w:r w:rsidRPr="0061164E">
              <w:rPr>
                <w:color w:val="000000"/>
                <w:sz w:val="22"/>
                <w:szCs w:val="22"/>
              </w:rPr>
              <w:br/>
              <w:t>· писать небольшие письменные высказывания с опорой на образец/ план.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Выпускник получит возможность научиться: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· делать краткие выписки из текста с целью их использования в собственных устных высказываниях;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· писать электронное письмо (e-mail) зарубежному другу в ответ на электронное письмо-стимул;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· составлять план/ тезисы устного или письменного сообщения;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· кратко излагать в письменном виде результаты проектной деятельности;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· писать небольшое письменное высказывание с опорой на нелинейный текст (таблицы, диаграммы и т. п.).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Аудирование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Выпускник научится: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61164E">
              <w:rPr>
                <w:color w:val="000000"/>
                <w:sz w:val="22"/>
                <w:szCs w:val="22"/>
              </w:rPr>
              <w:t>· воспринимать на слух и понимать основное содержание несложных аутентичных текстов, содержащих</w:t>
            </w:r>
            <w:r w:rsidRPr="0061164E">
              <w:rPr>
                <w:color w:val="000000"/>
                <w:sz w:val="22"/>
                <w:szCs w:val="22"/>
              </w:rPr>
              <w:br/>
              <w:t>некоторое количество неизученных языковых явлений;</w:t>
            </w:r>
            <w:r w:rsidRPr="0061164E">
              <w:rPr>
                <w:color w:val="000000"/>
                <w:sz w:val="22"/>
                <w:szCs w:val="22"/>
              </w:rPr>
              <w:br/>
              <w:t>· воспринимать на слух и понимать нужную/интересующую/ запрашиваемую информацию в аутентичных</w:t>
            </w:r>
            <w:r w:rsidRPr="0061164E">
              <w:rPr>
                <w:color w:val="000000"/>
                <w:sz w:val="22"/>
                <w:szCs w:val="22"/>
              </w:rPr>
              <w:br/>
              <w:t>текстах, содержащих как изученные языковые явления, так и некоторое количество неизученных языковых явлений.</w:t>
            </w:r>
            <w:r w:rsidRPr="0061164E">
              <w:rPr>
                <w:color w:val="000000"/>
                <w:sz w:val="22"/>
                <w:szCs w:val="22"/>
              </w:rPr>
              <w:br/>
              <w:t>Выпускник получит возможность научиться:</w:t>
            </w:r>
            <w:r w:rsidRPr="0061164E">
              <w:rPr>
                <w:color w:val="000000"/>
                <w:sz w:val="22"/>
                <w:szCs w:val="22"/>
              </w:rPr>
              <w:br/>
              <w:t>· выделять основную тему в воспринимаемом на слух тексте;</w:t>
            </w:r>
            <w:r w:rsidRPr="0061164E">
              <w:rPr>
                <w:color w:val="000000"/>
                <w:sz w:val="22"/>
                <w:szCs w:val="22"/>
              </w:rPr>
              <w:br/>
              <w:t>· использовать контекстуальную или языковую догадку при восприятии на слух текстов, содержащих</w:t>
            </w:r>
            <w:r w:rsidRPr="0061164E">
              <w:rPr>
                <w:color w:val="000000"/>
                <w:sz w:val="22"/>
                <w:szCs w:val="22"/>
              </w:rPr>
              <w:br/>
              <w:t>незнакомые слова.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Коммуникативные умения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Говорение.Диалогическая речь</w:t>
            </w:r>
            <w:r w:rsidRPr="0061164E">
              <w:rPr>
                <w:color w:val="000000"/>
                <w:sz w:val="22"/>
                <w:szCs w:val="22"/>
              </w:rPr>
              <w:br/>
              <w:t>Выпускник научится:</w:t>
            </w:r>
            <w:r w:rsidRPr="0061164E">
              <w:rPr>
                <w:color w:val="000000"/>
                <w:sz w:val="22"/>
                <w:szCs w:val="22"/>
              </w:rPr>
              <w:br/>
              <w:t>· вести диалог (диалог этикетного характера, диалог–-расспрос, диалог побуждение к действию;</w:t>
            </w:r>
            <w:r w:rsidRPr="0061164E">
              <w:rPr>
                <w:color w:val="000000"/>
                <w:sz w:val="22"/>
                <w:szCs w:val="22"/>
              </w:rPr>
              <w:br/>
              <w:t>комбинированный диалог) в стандартных ситуациях неофициального общения в рамках освоенной тематики, соблюдая</w:t>
            </w:r>
            <w:r w:rsidRPr="0061164E">
              <w:rPr>
                <w:color w:val="000000"/>
                <w:sz w:val="22"/>
                <w:szCs w:val="22"/>
              </w:rPr>
              <w:br/>
              <w:t>нормы речевого этикета, принятые в стране изучаемого языка.</w:t>
            </w:r>
            <w:r w:rsidRPr="0061164E">
              <w:rPr>
                <w:color w:val="000000"/>
                <w:sz w:val="22"/>
                <w:szCs w:val="22"/>
              </w:rPr>
              <w:br/>
              <w:t>Выпускник получит возможность научиться:</w:t>
            </w:r>
            <w:r w:rsidRPr="0061164E">
              <w:rPr>
                <w:color w:val="000000"/>
                <w:sz w:val="22"/>
                <w:szCs w:val="22"/>
              </w:rPr>
              <w:br/>
              <w:t>· вести диалог-обмен мнениями;</w:t>
            </w:r>
            <w:r w:rsidRPr="0061164E">
              <w:rPr>
                <w:color w:val="000000"/>
                <w:sz w:val="22"/>
                <w:szCs w:val="22"/>
              </w:rPr>
              <w:br/>
              <w:t>· брать и давать интервью;</w:t>
            </w:r>
            <w:r w:rsidRPr="0061164E">
              <w:rPr>
                <w:color w:val="000000"/>
                <w:sz w:val="22"/>
                <w:szCs w:val="22"/>
              </w:rPr>
              <w:br/>
              <w:t>· вести диалог-расспрос на основе нелинейного текста (таблицы, диаграммы и т. д.).</w:t>
            </w:r>
            <w:r w:rsidRPr="0061164E">
              <w:rPr>
                <w:color w:val="000000"/>
                <w:sz w:val="22"/>
                <w:szCs w:val="22"/>
              </w:rPr>
              <w:br/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t>Говорение. Монологическая речь</w:t>
            </w:r>
            <w:r w:rsidRPr="0061164E">
              <w:rPr>
                <w:b/>
                <w:bCs/>
                <w:color w:val="000000"/>
                <w:sz w:val="22"/>
                <w:szCs w:val="22"/>
              </w:rPr>
              <w:br/>
              <w:t>Выпускник научится:</w:t>
            </w:r>
            <w:r w:rsidRPr="0061164E">
              <w:rPr>
                <w:color w:val="000000"/>
                <w:sz w:val="22"/>
                <w:szCs w:val="22"/>
              </w:rPr>
              <w:br/>
              <w:t>· строить связное монологическое высказывание с опорой на зрительную наглядность и/или вербальные опоры</w:t>
            </w:r>
            <w:r w:rsidRPr="0061164E">
              <w:rPr>
                <w:color w:val="000000"/>
                <w:sz w:val="22"/>
                <w:szCs w:val="22"/>
              </w:rPr>
              <w:br/>
              <w:t>(ключевые слова, план, вопросы) в рамках освоенной тематики;</w:t>
            </w:r>
            <w:r w:rsidRPr="0061164E">
              <w:rPr>
                <w:color w:val="000000"/>
                <w:sz w:val="22"/>
                <w:szCs w:val="22"/>
              </w:rPr>
              <w:br/>
              <w:t>· описывать события с опорой на зрительную наглядность и/или вербальную опору (ключевые слова, план,</w:t>
            </w:r>
            <w:r w:rsidRPr="0061164E">
              <w:rPr>
                <w:color w:val="000000"/>
                <w:sz w:val="22"/>
                <w:szCs w:val="22"/>
              </w:rPr>
              <w:br/>
              <w:t>вопросы);</w:t>
            </w:r>
            <w:r w:rsidRPr="0061164E">
              <w:rPr>
                <w:color w:val="000000"/>
                <w:sz w:val="22"/>
                <w:szCs w:val="22"/>
              </w:rPr>
              <w:br/>
              <w:t>· давать краткую характеристику реальных людей и литературных персонажей;</w:t>
            </w:r>
            <w:r w:rsidRPr="0061164E">
              <w:rPr>
                <w:color w:val="000000"/>
                <w:sz w:val="22"/>
                <w:szCs w:val="22"/>
              </w:rPr>
              <w:br/>
              <w:t>· передавать основное содержание прочитанного текста с опорой или без опоры на текст, ключевые слова/ план/</w:t>
            </w:r>
            <w:r w:rsidRPr="0061164E">
              <w:rPr>
                <w:color w:val="000000"/>
                <w:sz w:val="22"/>
                <w:szCs w:val="22"/>
              </w:rPr>
              <w:br/>
              <w:t>вопросы;</w:t>
            </w:r>
            <w:r w:rsidRPr="0061164E">
              <w:rPr>
                <w:color w:val="000000"/>
                <w:sz w:val="22"/>
                <w:szCs w:val="22"/>
              </w:rPr>
              <w:br/>
              <w:t>· описывать картинку/ фото с опорой или без опоры на ключевые слова/ план/ вопросы.</w:t>
            </w:r>
            <w:r w:rsidRPr="0061164E">
              <w:rPr>
                <w:color w:val="000000"/>
                <w:sz w:val="22"/>
                <w:szCs w:val="22"/>
              </w:rPr>
              <w:br/>
              <w:t>Выпускник получит возможность научиться:</w:t>
            </w:r>
            <w:r w:rsidRPr="0061164E">
              <w:rPr>
                <w:color w:val="000000"/>
                <w:sz w:val="22"/>
                <w:szCs w:val="22"/>
              </w:rPr>
              <w:br/>
              <w:t>· делать сообщение на заданную тему на основе прочитанного;</w:t>
            </w:r>
            <w:r w:rsidRPr="0061164E">
              <w:rPr>
                <w:color w:val="000000"/>
                <w:sz w:val="22"/>
                <w:szCs w:val="22"/>
              </w:rPr>
              <w:br/>
              <w:t>· комментировать факты из прочитанного/ прослушанного текста, выражать и аргументировать свое</w:t>
            </w:r>
            <w:r w:rsidRPr="0061164E">
              <w:rPr>
                <w:color w:val="000000"/>
                <w:sz w:val="22"/>
                <w:szCs w:val="22"/>
              </w:rPr>
              <w:br/>
              <w:t>отношение к прочитанному/ прослушанному;</w:t>
            </w:r>
            <w:r w:rsidRPr="0061164E">
              <w:rPr>
                <w:color w:val="000000"/>
                <w:sz w:val="22"/>
                <w:szCs w:val="22"/>
              </w:rPr>
              <w:br/>
              <w:t>· кратко высказываться без предварительной подготовки на заданную тему в соответствии с предложенной</w:t>
            </w:r>
            <w:r w:rsidRPr="0061164E">
              <w:rPr>
                <w:color w:val="000000"/>
                <w:sz w:val="22"/>
                <w:szCs w:val="22"/>
              </w:rPr>
              <w:br/>
              <w:t>ситуацией общения;</w:t>
            </w:r>
          </w:p>
        </w:tc>
      </w:tr>
      <w:tr w:rsidR="00EB5D20" w:rsidRPr="00D14A2A" w:rsidTr="008D4DEA">
        <w:trPr>
          <w:trHeight w:val="79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  <w:lang w:val="en-US"/>
              </w:rPr>
            </w:pPr>
            <w:r w:rsidRPr="0061164E">
              <w:rPr>
                <w:color w:val="000000"/>
                <w:sz w:val="20"/>
                <w:szCs w:val="20"/>
                <w:lang w:val="en-US"/>
              </w:rPr>
              <w:t>Present progressive passive/past progressive passive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</w:tr>
      <w:tr w:rsidR="00EB5D20" w:rsidRPr="0061164E" w:rsidTr="008D4DEA">
        <w:trPr>
          <w:trHeight w:val="75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Телевидение в жизни людей. Развитие навыков говорения.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Введение новой лексики по теме « Телевидение»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Активизация лексики и грамматики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7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Корпорация BBC.Работа с текстом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D14A2A" w:rsidTr="008D4DEA">
        <w:trPr>
          <w:trHeight w:val="73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  <w:lang w:val="en-US"/>
              </w:rPr>
            </w:pPr>
            <w:r w:rsidRPr="0061164E">
              <w:rPr>
                <w:color w:val="000000"/>
                <w:sz w:val="20"/>
                <w:szCs w:val="20"/>
                <w:lang w:val="en-US"/>
              </w:rPr>
              <w:t>Present Progressive Passive/Past Progressive Passive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</w:tr>
      <w:tr w:rsidR="00EB5D20" w:rsidRPr="0061164E" w:rsidTr="008D4DEA">
        <w:trPr>
          <w:trHeight w:val="72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Телевидение в классе. Обсуждение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3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Употребление некоторых неисчисляемых существительных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Развитие навыков диалога «Какую программу посмотреть?»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3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Фразовый глагол to turn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Past perfect passive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6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Введение и активизация новой лексики по теме «Телевидение и дети»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Различные формы пассивного залога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Телевизионное интервью. Отработка навыков чтения и говорения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неделя сентября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Косвенная речь. Повторение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Влияние телевидения на жизнь семьи.Обсуждение.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6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Говорение с опорой на картинку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2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19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Проблемы современного телевидения. Дискуссия.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Развитие навыков аудирования. Matching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Cловообразование. Приставки.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Интернет и его роль в современной жизни. Аудирование и говорение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6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Социальный английский. Как поправить собеседника.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Насилие на экране. Обсуждение.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2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Интернет. За и против. Диалогическая речь по теме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Язык компьютера .Аббревиатуры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Обучение написанию личного письма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9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Анализ письменных работ. Работа над ошибками.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29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Повторение по теме Mass media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30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Тест. Контроль изученного материала по теме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45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31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Проектная работа «Использование телевидения для обучения иностранному языку»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32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Введение  новой лексики по теме «Books»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7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33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 Глаголы, описывающие процесс говорения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34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Работа с текстом «Reader’s letter»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6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35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 неделя октября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Развитие навыков аудирования «Arthur Conan Doyle».Синонимы.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00"/>
        </w:trPr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36</w:t>
            </w:r>
          </w:p>
        </w:tc>
        <w:tc>
          <w:tcPr>
            <w:tcW w:w="52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 неделя октября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Практика чтения в формате ОГЭ «Знаменитые библиотеки мира»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464"/>
        </w:trPr>
        <w:tc>
          <w:tcPr>
            <w:tcW w:w="22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</w:p>
        </w:tc>
        <w:tc>
          <w:tcPr>
            <w:tcW w:w="52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</w:p>
        </w:tc>
      </w:tr>
      <w:tr w:rsidR="00EB5D20" w:rsidRPr="00D14A2A" w:rsidTr="008D4DEA">
        <w:trPr>
          <w:trHeight w:val="33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color w:val="000000"/>
                <w:lang w:val="en-US"/>
              </w:rPr>
            </w:pPr>
            <w:r w:rsidRPr="0061164E">
              <w:rPr>
                <w:b/>
                <w:bCs/>
                <w:color w:val="000000"/>
                <w:lang w:val="en-US"/>
              </w:rPr>
              <w:t xml:space="preserve">2 </w:t>
            </w:r>
            <w:r w:rsidRPr="0061164E">
              <w:rPr>
                <w:b/>
                <w:bCs/>
                <w:color w:val="000000"/>
              </w:rPr>
              <w:t>четверть</w:t>
            </w:r>
            <w:r w:rsidRPr="0061164E">
              <w:rPr>
                <w:color w:val="000000"/>
                <w:lang w:val="en-US"/>
              </w:rPr>
              <w:t xml:space="preserve"> Unit 2 Nhe printed pages(books,magazines,newspapers)</w:t>
            </w:r>
          </w:p>
        </w:tc>
      </w:tr>
      <w:tr w:rsidR="00EB5D20" w:rsidRPr="0061164E" w:rsidTr="008D4DEA">
        <w:trPr>
          <w:trHeight w:val="103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Отработка навыков письма. Личное письмо по теме «Чтение»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Учащиеся:                                                                                • воспринимают на слух, разучивают и поют песню;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5D20" w:rsidRPr="0061164E" w:rsidRDefault="00EB5D20" w:rsidP="00481338">
            <w:pPr>
              <w:outlineLvl w:val="0"/>
              <w:rPr>
                <w:rFonts w:ascii="Calibri" w:hAnsi="Calibri" w:cs="Calibri"/>
                <w:color w:val="000000"/>
                <w:lang w:val="en-US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Pronoun one   ParticipleI,II Gerund                          Verb to mind Structures with participle I</w:t>
            </w:r>
          </w:p>
        </w:tc>
        <w:tc>
          <w:tcPr>
            <w:tcW w:w="16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</w:rPr>
              <w:t>Развитие умений письменного перевода с английского</w:t>
            </w:r>
            <w:r w:rsidRPr="0061164E">
              <w:rPr>
                <w:color w:val="000000"/>
              </w:rPr>
              <w:br/>
              <w:t>языка на русский текстов различных стилей, в том числе связанных с будущей профессиональной деятельностью.</w:t>
            </w:r>
            <w:r w:rsidRPr="0061164E">
              <w:rPr>
                <w:color w:val="000000"/>
              </w:rPr>
              <w:br/>
              <w:t>Продолжается совершенствование и развитие умений:</w:t>
            </w:r>
            <w:r w:rsidRPr="0061164E">
              <w:rPr>
                <w:color w:val="000000"/>
              </w:rPr>
              <w:br/>
              <w:t>— описывать события/факты/явления;</w:t>
            </w:r>
            <w:r w:rsidRPr="0061164E">
              <w:rPr>
                <w:color w:val="000000"/>
              </w:rPr>
              <w:br/>
              <w:t>— сообщать/запрашивать информацию;</w:t>
            </w:r>
            <w:r w:rsidRPr="0061164E">
              <w:rPr>
                <w:color w:val="000000"/>
              </w:rPr>
              <w:br/>
              <w:t>— выражать собственное мнение/суждение;</w:t>
            </w:r>
            <w:r w:rsidRPr="0061164E">
              <w:rPr>
                <w:color w:val="000000"/>
              </w:rPr>
              <w:br/>
              <w:t>— кратко передавать содержание несложного текста;</w:t>
            </w:r>
            <w:r w:rsidRPr="0061164E">
              <w:rPr>
                <w:color w:val="000000"/>
              </w:rPr>
              <w:br/>
              <w:t>— фиксировать необходимую информацию из прочитанного/прослушанного/увиденного;</w:t>
            </w:r>
            <w:r w:rsidRPr="0061164E">
              <w:rPr>
                <w:color w:val="000000"/>
              </w:rPr>
              <w:br/>
              <w:t>— составлять тезисы, развернутый план выступления;</w:t>
            </w:r>
            <w:r w:rsidRPr="0061164E">
              <w:rPr>
                <w:color w:val="000000"/>
              </w:rPr>
              <w:br/>
              <w:t>— обобщать информацию, полученную из разных источни-</w:t>
            </w:r>
            <w:r w:rsidRPr="0061164E">
              <w:rPr>
                <w:color w:val="000000"/>
              </w:rPr>
              <w:br/>
              <w:t>ков, в том числе будущей профессиональной деятельности.</w:t>
            </w:r>
            <w:r w:rsidRPr="0061164E">
              <w:rPr>
                <w:color w:val="000000"/>
              </w:rPr>
              <w:br/>
              <w:t>— писать личные и деловые письма;</w:t>
            </w:r>
            <w:r w:rsidRPr="0061164E">
              <w:rPr>
                <w:color w:val="000000"/>
              </w:rPr>
              <w:br/>
              <w:t>— сообщать сведения о себе в форме, принятой в стране</w:t>
            </w:r>
            <w:r w:rsidRPr="0061164E">
              <w:rPr>
                <w:color w:val="000000"/>
              </w:rPr>
              <w:br/>
              <w:t>изучаемого языка (автобиография/резюме, анкета, фор-</w:t>
            </w:r>
            <w:r w:rsidRPr="0061164E">
              <w:rPr>
                <w:color w:val="000000"/>
              </w:rPr>
              <w:br/>
              <w:t>муляр);</w:t>
            </w:r>
            <w:r w:rsidRPr="0061164E">
              <w:rPr>
                <w:color w:val="000000"/>
              </w:rPr>
              <w:br/>
              <w:t>— писать вымышленные истории, сообщения, доклады;</w:t>
            </w:r>
            <w:r w:rsidRPr="0061164E">
              <w:rPr>
                <w:color w:val="000000"/>
              </w:rPr>
              <w:br/>
              <w:t>— письменно оформлять результаты проектно-исследова-</w:t>
            </w:r>
            <w:r w:rsidRPr="0061164E">
              <w:rPr>
                <w:color w:val="000000"/>
              </w:rPr>
              <w:br/>
              <w:t>тельской работы.</w:t>
            </w:r>
            <w:r w:rsidRPr="0061164E">
              <w:rPr>
                <w:color w:val="000000"/>
              </w:rPr>
              <w:br/>
              <w:t>-понимание основного содержания аудио- и видеотек-</w:t>
            </w:r>
            <w:r w:rsidRPr="0061164E">
              <w:rPr>
                <w:color w:val="000000"/>
              </w:rPr>
              <w:br/>
              <w:t>стов в рамках знакомой тематики в области личных интере-</w:t>
            </w:r>
            <w:r w:rsidRPr="0061164E">
              <w:rPr>
                <w:color w:val="000000"/>
              </w:rPr>
              <w:br/>
              <w:t>сов, в том числе связанной с будущей профессией;</w:t>
            </w:r>
            <w:r w:rsidRPr="0061164E">
              <w:rPr>
                <w:color w:val="000000"/>
              </w:rPr>
              <w:br/>
              <w:t>— выборочное понимание значимой/интересующей ин-</w:t>
            </w:r>
            <w:r w:rsidRPr="0061164E">
              <w:rPr>
                <w:color w:val="000000"/>
              </w:rPr>
              <w:br/>
              <w:t>формации из аутентичных аудио- и видеоматериалов;</w:t>
            </w:r>
            <w:r w:rsidRPr="0061164E">
              <w:rPr>
                <w:color w:val="000000"/>
              </w:rPr>
              <w:br/>
              <w:t>—относительно полное понимание речи носителей изуча-</w:t>
            </w:r>
            <w:r w:rsidRPr="0061164E">
              <w:rPr>
                <w:color w:val="000000"/>
              </w:rPr>
              <w:br/>
              <w:t>емого языка в наиболее типичных ситуациях повседневного</w:t>
            </w:r>
            <w:r w:rsidRPr="0061164E">
              <w:rPr>
                <w:color w:val="000000"/>
              </w:rPr>
              <w:br/>
              <w:t>общения.</w:t>
            </w:r>
            <w:r w:rsidRPr="0061164E">
              <w:rPr>
                <w:color w:val="000000"/>
              </w:rPr>
              <w:br/>
              <w:t>При этом осуществляется дальнейшее совершенствование</w:t>
            </w:r>
            <w:r w:rsidRPr="0061164E">
              <w:rPr>
                <w:color w:val="000000"/>
              </w:rPr>
              <w:br/>
              <w:t>следующих умений:</w:t>
            </w:r>
            <w:r w:rsidRPr="0061164E">
              <w:rPr>
                <w:color w:val="000000"/>
              </w:rPr>
              <w:br/>
              <w:t>— предвосхищать содержание аудиотекста по началу со-</w:t>
            </w:r>
            <w:r w:rsidRPr="0061164E">
              <w:rPr>
                <w:color w:val="000000"/>
              </w:rPr>
              <w:br/>
              <w:t>общения и выделять проблему, тему, основную мысль текста;</w:t>
            </w:r>
            <w:r w:rsidRPr="0061164E">
              <w:rPr>
                <w:color w:val="000000"/>
              </w:rPr>
              <w:br/>
              <w:t>— выбирать главные факты, опускать второстепенные,</w:t>
            </w:r>
            <w:r w:rsidRPr="0061164E">
              <w:rPr>
                <w:color w:val="000000"/>
              </w:rPr>
              <w:br/>
              <w:t>вычленять аргументы в соответствии с поставленным вопро-</w:t>
            </w:r>
            <w:r w:rsidRPr="0061164E">
              <w:rPr>
                <w:color w:val="000000"/>
              </w:rPr>
              <w:br/>
              <w:t>сом/проблемой;</w:t>
            </w:r>
            <w:r w:rsidRPr="0061164E">
              <w:rPr>
                <w:color w:val="000000"/>
              </w:rPr>
              <w:br/>
              <w:t>— обобщать содержащуюся в тексте информацию, выра-</w:t>
            </w:r>
            <w:r w:rsidRPr="0061164E">
              <w:rPr>
                <w:color w:val="000000"/>
              </w:rPr>
              <w:br/>
              <w:t>жать свое отношение к ней;</w:t>
            </w:r>
            <w:r w:rsidRPr="0061164E">
              <w:rPr>
                <w:color w:val="000000"/>
              </w:rPr>
              <w:br/>
              <w:t>— выборочно понимать необходимую информацию в со-</w:t>
            </w:r>
            <w:r w:rsidRPr="0061164E">
              <w:rPr>
                <w:color w:val="000000"/>
              </w:rPr>
              <w:br/>
              <w:t>общениях прагматического характера (объявления, прогноз</w:t>
            </w:r>
            <w:r w:rsidRPr="0061164E">
              <w:rPr>
                <w:color w:val="000000"/>
              </w:rPr>
              <w:br/>
              <w:t>погоды и т. д.) с опорой на языковую догадку, контекст;</w:t>
            </w:r>
            <w:r w:rsidRPr="0061164E">
              <w:rPr>
                <w:color w:val="000000"/>
              </w:rPr>
              <w:br/>
              <w:t>— игнорировать незнакомый языковой материал, несуще-</w:t>
            </w:r>
            <w:r w:rsidRPr="0061164E">
              <w:rPr>
                <w:color w:val="000000"/>
              </w:rPr>
              <w:br/>
              <w:t>ственный для понимания.</w:t>
            </w:r>
          </w:p>
        </w:tc>
      </w:tr>
      <w:tr w:rsidR="00EB5D20" w:rsidRPr="0061164E" w:rsidTr="008D4DEA">
        <w:trPr>
          <w:trHeight w:val="118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Монологическая речь по теме «Литературные вкусы»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знакомятся с сетевым жаргоном Weblish, участвуютв дискуссии о целесообразности его использования;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 Введение и активизация лексики по теме «Книги»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отвечают на вопросы о своих предпочтениях в чтении;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9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Местоимения one, ones ,oneself 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знакомятся с новыми лексическими единицами потеме, воспринимают их на слух иупотребляютих в речи;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3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Карманные деньги. Как заработать, на что потратить? Обсуждение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соблюдают нормы произношения при чтении новыхслов, словосочетаний;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8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Аудирование. «Английские литераторы» 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применяют социокультурные знания об английскихи американских писателях и их произведениях;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5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Британская пресса.Чтение в формате ОГЭ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• знакомятся с новыми единицами синонимического рядаслов, описывающих процесс говорения, испол 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Чтение и говорение по теме «Виды книг»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дополняют предложения верными предлогами/глагольными формами/подходящими лексическими единицы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4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Причастие I и причастие II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догадываются о содержании текста для чтения, опираясь на ключевые слова;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Развитие навыков аудирования «Первый печатный станок»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• читают и воспринимают на слух тексты разного типаи диалоги с различной глубиной проникновения в их содержание; 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7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Особенности лексики и оформления газетной статьи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совершенствуют орфографические навыки;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outlineLvl w:val="0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outlineLvl w:val="0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неделя ноября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Фразовый глагол «to look»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outlineLvl w:val="0"/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составляют развернутое монологическое высказываниео посещении библиотеки на основе плана;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Структуры с использованием причастий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расширяют социокультурные знания, знакомясь с музе-ем Шерлока Холмса;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9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Введение и активизация новой лексики. Омонимы. 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догадываются о значениях незнакомых слов по слово-образовательным элементам;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7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Социальный английский. Разговор по телефону.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читают текст и соотносят имеющиеся утверждения с егосодержанием;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8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 Мой журнал. Творческие работы.Презентации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расширяют филологический кругозор, знакомясь с таким явлением, как синонимия;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4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Использование причастий после прилагательных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переводят слова и словосочетания с русского языкана английский;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Герундий. Употребление в речи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• пишут личные письма в формате, приближенном к ГИА и ЕГЭ; 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2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Словообразование. Суффиксы для образования наречий, прилагательных, существительных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воспринимают на слух тексты разного типа и диалоги с различной глубиной понимания; • учатся анализировать информацию                              • знакомятся с омонимами to liе (лгать) и to lie (лежать)и используют их в речи;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7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Чтение в формате ОГЭ. Журналисты и журналистика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знакомятся с речевыми клише и штампами, используе-мыми в телефонных разговорах, используют их в диалогах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9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Работа с текстом «Lewis Carroll»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составляют развернутое монологическое высказываниео журнале, который они хотели бы издавать;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22. Герундий после глагола «to mind»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используют суффиксы -</w:t>
            </w:r>
            <w:r w:rsidRPr="0061164E">
              <w:rPr>
                <w:i/>
                <w:iCs/>
                <w:color w:val="000000"/>
                <w:sz w:val="20"/>
                <w:szCs w:val="20"/>
              </w:rPr>
              <w:t>ly</w:t>
            </w:r>
            <w:r w:rsidRPr="0061164E">
              <w:rPr>
                <w:color w:val="000000"/>
                <w:sz w:val="20"/>
                <w:szCs w:val="20"/>
              </w:rPr>
              <w:t>, -</w:t>
            </w:r>
            <w:r w:rsidRPr="0061164E">
              <w:rPr>
                <w:i/>
                <w:iCs/>
                <w:color w:val="000000"/>
                <w:sz w:val="20"/>
                <w:szCs w:val="20"/>
              </w:rPr>
              <w:t xml:space="preserve">ous, </w:t>
            </w:r>
            <w:r w:rsidRPr="0061164E">
              <w:rPr>
                <w:color w:val="000000"/>
                <w:sz w:val="20"/>
                <w:szCs w:val="20"/>
              </w:rPr>
              <w:t>-</w:t>
            </w:r>
            <w:r w:rsidRPr="0061164E">
              <w:rPr>
                <w:i/>
                <w:iCs/>
                <w:color w:val="000000"/>
                <w:sz w:val="20"/>
                <w:szCs w:val="20"/>
              </w:rPr>
              <w:t xml:space="preserve">ment </w:t>
            </w:r>
            <w:r w:rsidRPr="0061164E">
              <w:rPr>
                <w:color w:val="000000"/>
                <w:sz w:val="20"/>
                <w:szCs w:val="20"/>
              </w:rPr>
              <w:t>для образованияпроизводных слов;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5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23. Идиомы в речи.  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отвечают на вопросы о журналистах и журналистике,используя материал текста для чтения;                                                                                      • догадываются о значениях незнакомых слов на основеконтекста;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24. Чтение и говорение по теме « Книги бумажные и электронные»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составляют план текста для чтения;                                 • составляют развернутое монологическое высказывание о любимой книге на основе вопросов;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4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Повторение. Отработка навыков аудирования и чтения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знакомятся с особенностями конструкций с глаголом to mind и употребляют их в своих высказываниях;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Известные литераторы англоязычного мира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учатся делать свои высказывания более выразительны-ми, с помощью идиом английского языка;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7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Контроль грамматики и лексики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участвуют в диалоге — обмене мнениями об электрон-ных книгах;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6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Тест по теме «Публикации»</w:t>
            </w:r>
          </w:p>
        </w:tc>
        <w:tc>
          <w:tcPr>
            <w:tcW w:w="12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• пишут диктант на лексический материал блока</w:t>
            </w: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ind w:right="-108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5      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Анализ ошибок в тесте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4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5      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 Предупреждение ошибок в ОГЭ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3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5      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Повторение изученного во второй четверти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5       неделя декабря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Обобщающее повторение. Резервный урок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D14A2A" w:rsidTr="008D4DEA">
        <w:trPr>
          <w:trHeight w:val="43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color w:val="000000"/>
                <w:lang w:val="en-US"/>
              </w:rPr>
            </w:pPr>
            <w:r w:rsidRPr="0061164E">
              <w:rPr>
                <w:b/>
                <w:bCs/>
                <w:color w:val="000000"/>
                <w:lang w:val="en-US"/>
              </w:rPr>
              <w:t xml:space="preserve"> 3 </w:t>
            </w:r>
            <w:r w:rsidRPr="0061164E">
              <w:rPr>
                <w:b/>
                <w:bCs/>
                <w:color w:val="000000"/>
              </w:rPr>
              <w:t>четверть</w:t>
            </w:r>
            <w:r w:rsidRPr="0061164E">
              <w:rPr>
                <w:color w:val="000000"/>
                <w:lang w:val="en-US"/>
              </w:rPr>
              <w:t xml:space="preserve"> Unit 3 Science and technology</w:t>
            </w:r>
          </w:p>
        </w:tc>
      </w:tr>
      <w:tr w:rsidR="00EB5D20" w:rsidRPr="0061164E" w:rsidTr="008D4DEA">
        <w:trPr>
          <w:trHeight w:val="11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tabs>
                <w:tab w:val="left" w:pos="-79"/>
              </w:tabs>
              <w:ind w:left="-79" w:hanging="79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3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Известные ученые и изобретатели. </w:t>
            </w:r>
          </w:p>
        </w:tc>
        <w:tc>
          <w:tcPr>
            <w:tcW w:w="120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Учащиеся:</w:t>
            </w:r>
            <w:r w:rsidRPr="0061164E">
              <w:rPr>
                <w:color w:val="000000"/>
              </w:rPr>
              <w:br/>
              <w:t xml:space="preserve">• воспринимают на слух, разучивают и поют песню;                                                                          • выражают свое мнение о новогодних подарках;                                                                                 • расширяют общий кругозор, знакомясь с некоторыми знаменательными событиями российской и мировойистории, знаменитыми учеными и их открытиями;                                                     • знакомятся с новыми лексическими единицами по теме, воспринимают их на слух и употребляют в речи;                 знакомятся с содержанием понятий «наука» и «техника», объектно-предметными областями некоторых наук;                                                   • соблюдают нормы произношения при чтении новых слов, словосочетаний;                                 • читают и воспринимают на слух тексты разного типаи диалоги с различной глубиной проникновения в их содержание;                                                • совершенствуют произносительные навыки, выразительно читают отрывки из текстов;                                                                                   • составляют развернутые монологические высказыванияо науке и технике, опираясь на содержание текста длячтени;                                                                 • знакомятся с особенностями звуковых форм существительного use и глагола to use;                                                                          • переводят слова и словосочетания с русского языка наанглийский;                                    • используют материал текстов для чтения в целях по-строения собственных высказываний об одном из этапов развития техники;                                                 • совершенствуют навыки использования артикля с существительными, обозначающими класс предметов или людей;                                                                   • участвуют в диалоге — обмене мнениями;                                                               • используют префикс en- для образования глаголов;                                               v• выполняют задания на словообразование;                                           • находят в тексте для чтения английские эквиваленты словосочетаний на русском языке;                                                               v• выполняют задания на словообразование;                                           • соотносят утверждения типа «верно/неверно/в текстене сказано» с содержанием текстов для чтения и аудирования;                       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Развитие умений письменного перевода с английского</w:t>
            </w:r>
            <w:r w:rsidRPr="0061164E">
              <w:rPr>
                <w:color w:val="000000"/>
              </w:rPr>
              <w:br/>
              <w:t>языка на русский текстов различных стилей, в том числе связанных с будущей профессиональной деятельностью.</w:t>
            </w:r>
            <w:r w:rsidRPr="0061164E">
              <w:rPr>
                <w:color w:val="000000"/>
              </w:rPr>
              <w:br/>
              <w:t>Продолжается совершенствование и развитие умений:</w:t>
            </w:r>
            <w:r w:rsidRPr="0061164E">
              <w:rPr>
                <w:color w:val="000000"/>
              </w:rPr>
              <w:br/>
              <w:t>— описывать события/факты/явления;</w:t>
            </w:r>
            <w:r w:rsidRPr="0061164E">
              <w:rPr>
                <w:color w:val="000000"/>
              </w:rPr>
              <w:br/>
              <w:t>— сообщать/запрашивать информацию;</w:t>
            </w:r>
            <w:r w:rsidRPr="0061164E">
              <w:rPr>
                <w:color w:val="000000"/>
              </w:rPr>
              <w:br/>
              <w:t>— выражать собственное мнение/суждение;</w:t>
            </w:r>
            <w:r w:rsidRPr="0061164E">
              <w:rPr>
                <w:color w:val="000000"/>
              </w:rPr>
              <w:br/>
              <w:t>— кратко передавать содержание несложного текста;</w:t>
            </w:r>
            <w:r w:rsidRPr="0061164E">
              <w:rPr>
                <w:color w:val="000000"/>
              </w:rPr>
              <w:br/>
              <w:t>— фиксировать необходимую информацию из прочитанного/прослушанного/увиденного;</w:t>
            </w:r>
            <w:r w:rsidRPr="0061164E">
              <w:rPr>
                <w:color w:val="000000"/>
              </w:rPr>
              <w:br/>
              <w:t>— составлять тезисы, развернутый план выступления;</w:t>
            </w:r>
            <w:r w:rsidRPr="0061164E">
              <w:rPr>
                <w:color w:val="000000"/>
              </w:rPr>
              <w:br/>
              <w:t>— обобщать информацию, полученную из разных источни-</w:t>
            </w:r>
            <w:r w:rsidRPr="0061164E">
              <w:rPr>
                <w:color w:val="000000"/>
              </w:rPr>
              <w:br/>
              <w:t>ков, в том числе будущей профессиональной деятельности.</w:t>
            </w:r>
            <w:r w:rsidRPr="0061164E">
              <w:rPr>
                <w:color w:val="000000"/>
              </w:rPr>
              <w:br/>
              <w:t>— писать личные и деловые письма;</w:t>
            </w:r>
            <w:r w:rsidRPr="0061164E">
              <w:rPr>
                <w:color w:val="000000"/>
              </w:rPr>
              <w:br/>
              <w:t>— сообщать сведения о себе в форме, принятой в стране</w:t>
            </w:r>
            <w:r w:rsidRPr="0061164E">
              <w:rPr>
                <w:color w:val="000000"/>
              </w:rPr>
              <w:br/>
              <w:t>изучаемого языка (автобиография/резюме, анкета, фор-</w:t>
            </w:r>
            <w:r w:rsidRPr="0061164E">
              <w:rPr>
                <w:color w:val="000000"/>
              </w:rPr>
              <w:br/>
              <w:t>муляр);</w:t>
            </w:r>
            <w:r w:rsidRPr="0061164E">
              <w:rPr>
                <w:color w:val="000000"/>
              </w:rPr>
              <w:br/>
              <w:t>— писать вымышленные истории, сообщения, доклады;</w:t>
            </w:r>
            <w:r w:rsidRPr="0061164E">
              <w:rPr>
                <w:color w:val="000000"/>
              </w:rPr>
              <w:br/>
              <w:t>— письменно оформлять результаты проектно-исследова-</w:t>
            </w:r>
            <w:r w:rsidRPr="0061164E">
              <w:rPr>
                <w:color w:val="000000"/>
              </w:rPr>
              <w:br/>
              <w:t>тельской работы.</w:t>
            </w:r>
            <w:r w:rsidRPr="0061164E">
              <w:rPr>
                <w:color w:val="000000"/>
              </w:rPr>
              <w:br/>
              <w:t>-понимание основного содержания аудио- и видеотек-</w:t>
            </w:r>
            <w:r w:rsidRPr="0061164E">
              <w:rPr>
                <w:color w:val="000000"/>
              </w:rPr>
              <w:br/>
              <w:t>стов в рамках знакомой тематики в области личных интере-</w:t>
            </w:r>
            <w:r w:rsidRPr="0061164E">
              <w:rPr>
                <w:color w:val="000000"/>
              </w:rPr>
              <w:br/>
              <w:t>сов, в том числе связанной с будущей профессией;</w:t>
            </w:r>
            <w:r w:rsidRPr="0061164E">
              <w:rPr>
                <w:color w:val="000000"/>
              </w:rPr>
              <w:br/>
              <w:t>— выборочное понимание значимой/интересующей ин-</w:t>
            </w:r>
            <w:r w:rsidRPr="0061164E">
              <w:rPr>
                <w:color w:val="000000"/>
              </w:rPr>
              <w:br/>
              <w:t>формации из аутентичных аудио- и видеоматериалов;</w:t>
            </w:r>
            <w:r w:rsidRPr="0061164E">
              <w:rPr>
                <w:color w:val="000000"/>
              </w:rPr>
              <w:br/>
              <w:t>—относительно полное понимание речи носителей изуча-</w:t>
            </w:r>
            <w:r w:rsidRPr="0061164E">
              <w:rPr>
                <w:color w:val="000000"/>
              </w:rPr>
              <w:br/>
              <w:t>емого языка в наиболее типичных ситуациях повседневного</w:t>
            </w:r>
            <w:r w:rsidRPr="0061164E">
              <w:rPr>
                <w:color w:val="000000"/>
              </w:rPr>
              <w:br/>
              <w:t>общения.</w:t>
            </w:r>
            <w:r w:rsidRPr="0061164E">
              <w:rPr>
                <w:color w:val="000000"/>
              </w:rPr>
              <w:br/>
              <w:t>При этом осуществляется дальнейшее совершенствование</w:t>
            </w:r>
            <w:r w:rsidRPr="0061164E">
              <w:rPr>
                <w:color w:val="000000"/>
              </w:rPr>
              <w:br/>
              <w:t>следующих умений:</w:t>
            </w:r>
            <w:r w:rsidRPr="0061164E">
              <w:rPr>
                <w:color w:val="000000"/>
              </w:rPr>
              <w:br/>
              <w:t>— предвосхищать содержание аудиотекста по началу со-</w:t>
            </w:r>
            <w:r w:rsidRPr="0061164E">
              <w:rPr>
                <w:color w:val="000000"/>
              </w:rPr>
              <w:br/>
              <w:t>общения и выделять проблему, тему, основную мысль текста;</w:t>
            </w:r>
            <w:r w:rsidRPr="0061164E">
              <w:rPr>
                <w:color w:val="000000"/>
              </w:rPr>
              <w:br/>
              <w:t>— выбирать главные факты, опускать второстепенные,</w:t>
            </w:r>
            <w:r w:rsidRPr="0061164E">
              <w:rPr>
                <w:color w:val="000000"/>
              </w:rPr>
              <w:br/>
              <w:t>вычленять аргументы в соответствии с поставленным вопро-</w:t>
            </w:r>
            <w:r w:rsidRPr="0061164E">
              <w:rPr>
                <w:color w:val="000000"/>
              </w:rPr>
              <w:br/>
              <w:t>сом/проблемой;</w:t>
            </w:r>
            <w:r w:rsidRPr="0061164E">
              <w:rPr>
                <w:color w:val="000000"/>
              </w:rPr>
              <w:br/>
              <w:t>— обобщать содержащуюся в тексте информацию, выра-</w:t>
            </w:r>
            <w:r w:rsidRPr="0061164E">
              <w:rPr>
                <w:color w:val="000000"/>
              </w:rPr>
              <w:br/>
              <w:t>жать свое отношение к ней;</w:t>
            </w:r>
            <w:r w:rsidRPr="0061164E">
              <w:rPr>
                <w:color w:val="000000"/>
              </w:rPr>
              <w:br/>
              <w:t>— выборочно понимать необходимую информацию в со-</w:t>
            </w:r>
            <w:r w:rsidRPr="0061164E">
              <w:rPr>
                <w:color w:val="000000"/>
              </w:rPr>
              <w:br/>
              <w:t>общениях прагматического характера (объявления, прогноз</w:t>
            </w:r>
            <w:r w:rsidRPr="0061164E">
              <w:rPr>
                <w:color w:val="000000"/>
              </w:rPr>
              <w:br/>
              <w:t>погоды и т. д.) с опорой на языковую догадку, контекст;</w:t>
            </w:r>
            <w:r w:rsidRPr="0061164E">
              <w:rPr>
                <w:color w:val="000000"/>
              </w:rPr>
              <w:br/>
              <w:t>— игнорировать незнакомый языковой материал, несуще-</w:t>
            </w:r>
            <w:r w:rsidRPr="0061164E">
              <w:rPr>
                <w:color w:val="000000"/>
              </w:rPr>
              <w:br/>
              <w:t>ственный для понимания.</w:t>
            </w:r>
          </w:p>
        </w:tc>
      </w:tr>
      <w:tr w:rsidR="00EB5D20" w:rsidRPr="0061164E" w:rsidTr="008D4DEA">
        <w:trPr>
          <w:trHeight w:val="85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tabs>
                <w:tab w:val="left" w:pos="-79"/>
              </w:tabs>
              <w:ind w:left="-79" w:hanging="79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3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Введение новой лексики по теме «Наука»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7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tabs>
                <w:tab w:val="left" w:pos="-79"/>
              </w:tabs>
              <w:ind w:left="-79" w:hanging="79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3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 Аудирование «Компьютеры». 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1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tabs>
                <w:tab w:val="left" w:pos="-79"/>
              </w:tabs>
              <w:ind w:left="-79" w:hanging="79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3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Отработка использования герундия. Активизация лексики.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3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tabs>
                <w:tab w:val="left" w:pos="-79"/>
              </w:tabs>
              <w:ind w:left="-79" w:hanging="79"/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4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Чтение по образцу «История технологии»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26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4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Конструкции с герундием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5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4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Отработка употребления герундия. 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7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4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Гаджеты в моей жизни. 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15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tabs>
                <w:tab w:val="left" w:pos="1481"/>
              </w:tabs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5      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Практика выполнения грамматических заданий в формате ОГЭ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6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5      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Новые сведения об использовании артикля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2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5      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Техническая революция. 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5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5       неделя января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Обучение написанию эссе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1 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«Исследования»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1 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Словообразование. Приставка en- и  -en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4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1 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Текст «История технологии»(ч2)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1 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Аудирование «Диалог о Гипократе»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2 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Чтение «Изобретения»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2      неделя февраляя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Презентации «Английские и американские изобретатели»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2 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Функции инфинитива в речи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9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2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Отработка использования инфинитива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35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3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Новые сведения об использовании артикля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v• выполняют задания на словообразование;                                                     • составляют развернутые высказывания об истории исследований космоса, используя материал текста для чтения;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3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Фразовый глагол «to break»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• знакомятся с различными способами выражения сомнения, уверенности и используют их в своих высказываниях;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3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Говорение «Полет человека в космос»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v• выполняют задания на словообразование;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7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3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Аудирование «Нейл Амстронг» Чтение в формате ОГЭ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• совершенствуют навыки использования глагола could для выражения возможности;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1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          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4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Астронавты. Составление монологических высказываний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• знакомятся с английскими идиомами, в которых упоминаются небесные тела, используют их в речи;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7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Социальный английский. Как передать уверенность ,сомнение..</w:t>
            </w:r>
          </w:p>
        </w:tc>
        <w:tc>
          <w:tcPr>
            <w:tcW w:w="120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• выполняют задания, приближенные к формату ГИА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Аналоги глагола «can»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2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    неделя февраля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 Роль мобильных телефонов в современной жизни. Устная  речь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1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Роль мобильных телефонов в современной жизни. Устная  речь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8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61164E">
              <w:rPr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Обсуждение «Следует ли тратить так много на космос?»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46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Новые идиомы. 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1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Повторение и самооценка изученного по теме «Наука»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Тест по изученному материалу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4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Контроль говорения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D14A2A" w:rsidTr="008D4DEA">
        <w:trPr>
          <w:trHeight w:val="76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  <w:lang w:val="en-US"/>
              </w:rPr>
            </w:pPr>
            <w:r w:rsidRPr="0061164E">
              <w:rPr>
                <w:color w:val="000000"/>
                <w:sz w:val="20"/>
                <w:szCs w:val="20"/>
              </w:rPr>
              <w:t>Проектная</w:t>
            </w:r>
            <w:r w:rsidRPr="006116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1164E">
              <w:rPr>
                <w:color w:val="000000"/>
                <w:sz w:val="20"/>
                <w:szCs w:val="20"/>
              </w:rPr>
              <w:t>работа</w:t>
            </w:r>
            <w:r w:rsidRPr="0061164E">
              <w:rPr>
                <w:color w:val="000000"/>
                <w:sz w:val="20"/>
                <w:szCs w:val="20"/>
                <w:lang w:val="en-US"/>
              </w:rPr>
              <w:t xml:space="preserve"> «My favourite gadget»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  <w:lang w:val="en-US"/>
              </w:rPr>
            </w:pPr>
            <w:r w:rsidRPr="0061164E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</w:tr>
      <w:tr w:rsidR="00EB5D20" w:rsidRPr="0061164E" w:rsidTr="008D4DEA">
        <w:trPr>
          <w:trHeight w:val="5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Проблемы подростков.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Инфинитив и V-ing после некоторых глаголов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Введение лексики по теме «Подростки»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Аудирование в формате ОГЭ.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   неделя марта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 Монологическая речь на тему «Teen’s ambitions»</w:t>
            </w:r>
          </w:p>
        </w:tc>
        <w:tc>
          <w:tcPr>
            <w:tcW w:w="120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D14A2A" w:rsidTr="008D4DEA">
        <w:trPr>
          <w:trHeight w:val="40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color w:val="000000"/>
                <w:lang w:val="en-US"/>
              </w:rPr>
            </w:pPr>
            <w:r w:rsidRPr="0061164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4 </w:t>
            </w:r>
            <w:r w:rsidRPr="0061164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четверть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Unit 4. Being a teenager</w:t>
            </w:r>
          </w:p>
        </w:tc>
      </w:tr>
      <w:tr w:rsidR="00EB5D20" w:rsidRPr="0061164E" w:rsidTr="008D4DEA">
        <w:trPr>
          <w:trHeight w:val="11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 неделя апреля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Развитие навыков аудирования и чтения аутентичного текста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Учащиеся:                                                                                               • воспринимают на слух, разучивают и поют песню;                                                                                                     • отвечают на вопросы о подростковом возрасте;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</w:rPr>
              <w:t>Необходимо:</w:t>
            </w:r>
            <w:r w:rsidRPr="0061164E">
              <w:rPr>
                <w:color w:val="000000"/>
              </w:rPr>
              <w:br/>
              <w:t>— сообщать/запрашивать информацию;</w:t>
            </w:r>
            <w:r w:rsidRPr="0061164E">
              <w:rPr>
                <w:color w:val="000000"/>
              </w:rPr>
              <w:br/>
              <w:t>— выражать собственное мнение/суждение;</w:t>
            </w:r>
            <w:r w:rsidRPr="0061164E">
              <w:rPr>
                <w:color w:val="000000"/>
              </w:rPr>
              <w:br/>
              <w:t>— кратко передавать содержание несложного текста;</w:t>
            </w:r>
            <w:r w:rsidRPr="0061164E">
              <w:rPr>
                <w:color w:val="000000"/>
              </w:rPr>
              <w:br/>
              <w:t>— фиксировать необходимую информацию из прочитанного/прослушанного/увиденного;</w:t>
            </w:r>
            <w:r w:rsidRPr="0061164E">
              <w:rPr>
                <w:color w:val="000000"/>
              </w:rPr>
              <w:br/>
              <w:t>— составлять тезисы, развернутый план выступления;</w:t>
            </w:r>
            <w:r w:rsidRPr="0061164E">
              <w:rPr>
                <w:color w:val="000000"/>
              </w:rPr>
              <w:br/>
              <w:t>— обобщать информацию, полученную из разных источни-</w:t>
            </w:r>
            <w:r w:rsidRPr="0061164E">
              <w:rPr>
                <w:color w:val="000000"/>
              </w:rPr>
              <w:br/>
              <w:t>ков, в том числе будущей профессиональной деятельности.</w:t>
            </w:r>
            <w:r w:rsidRPr="0061164E">
              <w:rPr>
                <w:color w:val="000000"/>
              </w:rPr>
              <w:br/>
              <w:t>— писать личные и деловые письма;</w:t>
            </w:r>
            <w:r w:rsidRPr="0061164E">
              <w:rPr>
                <w:color w:val="000000"/>
              </w:rPr>
              <w:br/>
              <w:t>— сообщать сведения о себе в форме, принятой в стране</w:t>
            </w:r>
            <w:r w:rsidRPr="0061164E">
              <w:rPr>
                <w:color w:val="000000"/>
              </w:rPr>
              <w:br/>
              <w:t>изучаемого языка (автобиография/резюме, анкета, фор-</w:t>
            </w:r>
            <w:r w:rsidRPr="0061164E">
              <w:rPr>
                <w:color w:val="000000"/>
              </w:rPr>
              <w:br/>
              <w:t>муляр);</w:t>
            </w:r>
            <w:r w:rsidRPr="0061164E">
              <w:rPr>
                <w:color w:val="000000"/>
              </w:rPr>
              <w:br/>
              <w:t>— писать вымышленные истории, сообщения, доклады;</w:t>
            </w:r>
            <w:r w:rsidRPr="0061164E">
              <w:rPr>
                <w:color w:val="000000"/>
              </w:rPr>
              <w:br/>
              <w:t>— письменно оформлять результаты проектно-исследова-</w:t>
            </w:r>
            <w:r w:rsidRPr="0061164E">
              <w:rPr>
                <w:color w:val="000000"/>
              </w:rPr>
              <w:br/>
              <w:t>тельской работы.</w:t>
            </w:r>
            <w:r w:rsidRPr="0061164E">
              <w:rPr>
                <w:color w:val="000000"/>
              </w:rPr>
              <w:br/>
              <w:t>-понимание основного содержания аудио- и видеотек-</w:t>
            </w:r>
            <w:r w:rsidRPr="0061164E">
              <w:rPr>
                <w:color w:val="000000"/>
              </w:rPr>
              <w:br/>
              <w:t>стов в рамках знакомой тематики в области личных интере-</w:t>
            </w:r>
            <w:r w:rsidRPr="0061164E">
              <w:rPr>
                <w:color w:val="000000"/>
              </w:rPr>
              <w:br/>
              <w:t>сов, в том числе связанной с будущей профессией;</w:t>
            </w:r>
            <w:r w:rsidRPr="0061164E">
              <w:rPr>
                <w:color w:val="000000"/>
              </w:rPr>
              <w:br/>
              <w:t>— выборочное понимание значимой/интересующей ин-</w:t>
            </w:r>
            <w:r w:rsidRPr="0061164E">
              <w:rPr>
                <w:color w:val="000000"/>
              </w:rPr>
              <w:br/>
              <w:t>формации из аутентичных аудио- и видеоматериалов;</w:t>
            </w:r>
            <w:r w:rsidRPr="0061164E">
              <w:rPr>
                <w:color w:val="000000"/>
              </w:rPr>
              <w:br/>
              <w:t>—относительно полное понимание речи носителей изуча-</w:t>
            </w:r>
            <w:r w:rsidRPr="0061164E">
              <w:rPr>
                <w:color w:val="000000"/>
              </w:rPr>
              <w:br/>
              <w:t>емого языка в наиболее типичных ситуациях повседневного</w:t>
            </w:r>
            <w:r w:rsidRPr="0061164E">
              <w:rPr>
                <w:color w:val="000000"/>
              </w:rPr>
              <w:br/>
              <w:t>общения.</w:t>
            </w:r>
            <w:r w:rsidRPr="0061164E">
              <w:rPr>
                <w:color w:val="000000"/>
              </w:rPr>
              <w:br/>
              <w:t>При этом осуществляется дальнейшее совершенствование</w:t>
            </w:r>
            <w:r w:rsidRPr="0061164E">
              <w:rPr>
                <w:color w:val="000000"/>
              </w:rPr>
              <w:br/>
              <w:t>следующих умений:</w:t>
            </w:r>
            <w:r w:rsidRPr="0061164E">
              <w:rPr>
                <w:color w:val="000000"/>
              </w:rPr>
              <w:br/>
              <w:t>— предвосхищать содержание аудиотекста по началу со-</w:t>
            </w:r>
            <w:r w:rsidRPr="0061164E">
              <w:rPr>
                <w:color w:val="000000"/>
              </w:rPr>
              <w:br/>
              <w:t>общения и выделять проблему, тему, основную мысль текста;</w:t>
            </w:r>
            <w:r w:rsidRPr="0061164E">
              <w:rPr>
                <w:color w:val="000000"/>
              </w:rPr>
              <w:br/>
              <w:t>— выбирать главные факты, опускать второстепенные,</w:t>
            </w:r>
            <w:r w:rsidRPr="0061164E">
              <w:rPr>
                <w:color w:val="000000"/>
              </w:rPr>
              <w:br/>
              <w:t>вычленять аргументы в соответствии с поставленным вопро-</w:t>
            </w:r>
            <w:r w:rsidRPr="0061164E">
              <w:rPr>
                <w:color w:val="000000"/>
              </w:rPr>
              <w:br/>
              <w:t>сом/проблемой;</w:t>
            </w:r>
            <w:r w:rsidRPr="0061164E">
              <w:rPr>
                <w:color w:val="000000"/>
              </w:rPr>
              <w:br/>
              <w:t>— обобщать содержащуюся в тексте информацию, выра-</w:t>
            </w:r>
            <w:r w:rsidRPr="0061164E">
              <w:rPr>
                <w:color w:val="000000"/>
              </w:rPr>
              <w:br/>
              <w:t>жать свое отношение к ней;</w:t>
            </w:r>
            <w:r w:rsidRPr="0061164E">
              <w:rPr>
                <w:color w:val="000000"/>
              </w:rPr>
              <w:br/>
              <w:t>— выборочно понимать необходимую информацию в со-</w:t>
            </w:r>
            <w:r w:rsidRPr="0061164E">
              <w:rPr>
                <w:color w:val="000000"/>
              </w:rPr>
              <w:br/>
              <w:t>общениях прагматического характера (объявления, прогноз</w:t>
            </w:r>
            <w:r w:rsidRPr="0061164E">
              <w:rPr>
                <w:color w:val="000000"/>
              </w:rPr>
              <w:br/>
              <w:t>погоды и т. д.) с опорой на языковую догадку, контекст;</w:t>
            </w:r>
            <w:r w:rsidRPr="0061164E">
              <w:rPr>
                <w:color w:val="000000"/>
              </w:rPr>
              <w:br/>
              <w:t>— игнорировать незнакомый языковой материал, несуще-</w:t>
            </w:r>
            <w:r w:rsidRPr="0061164E">
              <w:rPr>
                <w:color w:val="000000"/>
              </w:rPr>
              <w:br/>
              <w:t>ственный для понимания.</w:t>
            </w:r>
          </w:p>
        </w:tc>
      </w:tr>
      <w:tr w:rsidR="00EB5D20" w:rsidRPr="0061164E" w:rsidTr="008D4DEA">
        <w:trPr>
          <w:trHeight w:val="127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Дискуссия на тему «Стоит ли подростку подрабатывать?»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• совершенствуют навыки использования инфинитивав речи;                                                                                                            соблюдают нормы произношения при чтении новыхслов, словосочетаний;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9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Сложное дополнение после глаголов want,would like,expect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соотносят содержание текстов для аудирования с имеющимися утверждениями;                                                        • читают и обсуждают аутентичный текст из книги из-вестного американского писателя Джерома Дэвида Сэлинджера, знакомятся с автором и его произведением;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6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Введение новой лексики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• составляют свободные монологические высказывания о подходящей для современного подростка работе;                            • знакомятся со структурой complex object и совершенствуют навыки ее использования в речи;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3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Американский вариант английского языка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• соотносят утверждения типа «верно/неверно/в текстене сказано» с содержанием текстов для чтения и аудирования;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4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  <w:lang w:val="en-US"/>
              </w:rPr>
            </w:pPr>
            <w:r w:rsidRPr="0061164E">
              <w:rPr>
                <w:color w:val="000000"/>
                <w:sz w:val="20"/>
                <w:szCs w:val="20"/>
              </w:rPr>
              <w:t>Работа</w:t>
            </w:r>
            <w:r w:rsidRPr="006116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1164E">
              <w:rPr>
                <w:color w:val="000000"/>
                <w:sz w:val="20"/>
                <w:szCs w:val="20"/>
              </w:rPr>
              <w:t>с</w:t>
            </w:r>
            <w:r w:rsidRPr="006116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1164E">
              <w:rPr>
                <w:color w:val="000000"/>
                <w:sz w:val="20"/>
                <w:szCs w:val="20"/>
              </w:rPr>
              <w:t>текстом</w:t>
            </w:r>
            <w:r w:rsidRPr="0061164E">
              <w:rPr>
                <w:color w:val="000000"/>
                <w:sz w:val="20"/>
                <w:szCs w:val="20"/>
                <w:lang w:val="en-US"/>
              </w:rPr>
              <w:t xml:space="preserve"> «Holden comes to see his teacher»(</w:t>
            </w:r>
            <w:r w:rsidRPr="0061164E">
              <w:rPr>
                <w:color w:val="000000"/>
                <w:sz w:val="20"/>
                <w:szCs w:val="20"/>
              </w:rPr>
              <w:t>ч</w:t>
            </w:r>
            <w:r w:rsidRPr="0061164E">
              <w:rPr>
                <w:color w:val="000000"/>
                <w:sz w:val="20"/>
                <w:szCs w:val="20"/>
                <w:lang w:val="en-US"/>
              </w:rPr>
              <w:t xml:space="preserve"> 1)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• догадываются о значениях слов с помощью словообразовательных элементов;                                                          • составляют микромонологи, комментируя и расширяяматериал текста для чтения;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17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Аудирование в формате ОГЭ «Unusual school»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• пишут личное письмо другу, обращая внимание на то,какую информацию письмо должно содержать, как располагаются отдельные части письма;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11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Сложное дополнение после глагола to see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• дискутируют по поводу стрессов в жизни подростков,опасности азартных игр, пользы молодежных организаций;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44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Cоставление своего досье (Fact file) по образцу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• обсуждают проблему расизма, используя информациютекста для чтения;                                                               • обсуждают проблему расизма, используя информациютекста для чтения;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06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Проблема поколений. Обсуждение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• участвуют в неподготовленном диалоге-расспросе;  знакомятся с новыми фразовыми глаголами и использу-ют их в речи;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136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Повторение по теме «Косвенная речь»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5D20" w:rsidRPr="0061164E" w:rsidRDefault="00EB5D20" w:rsidP="00481338">
            <w:pPr>
              <w:rPr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• самостоятельно оценивают свои учебные достижения;</w:t>
            </w:r>
            <w:r w:rsidRPr="0061164E">
              <w:rPr>
                <w:color w:val="000000"/>
                <w:sz w:val="22"/>
                <w:szCs w:val="22"/>
              </w:rPr>
              <w:br/>
              <w:t>• выполняют задания, приближенные к формату ГИА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Личное письмо о взаимоотношениях с родителями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6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 Cоциальный английский. Выражение запрета.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4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Монологическая речь на тему «Стресс в жизни подростков»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9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Аудирование в формате ОГЭ. лексика по теме «Расизм»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9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 неделя апреля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Словообразование. Субстантивация.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 xml:space="preserve">Подростки и расизм. Монологические высказывания 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7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Сложное дополнение после глаголов let,make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7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Повторение по теме «Сложное дополнение»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B5D20" w:rsidRPr="0061164E" w:rsidRDefault="00EB5D20" w:rsidP="00481338">
            <w:pPr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4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Фразовый глагол to get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55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Чтение «Молодежное движение и организации»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D14A2A" w:rsidTr="008D4DEA">
        <w:trPr>
          <w:trHeight w:val="55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  <w:lang w:val="en-US"/>
              </w:rPr>
            </w:pPr>
            <w:r w:rsidRPr="0061164E">
              <w:rPr>
                <w:color w:val="000000"/>
                <w:sz w:val="20"/>
                <w:szCs w:val="20"/>
              </w:rPr>
              <w:t>Конструкции</w:t>
            </w:r>
            <w:r w:rsidRPr="0061164E">
              <w:rPr>
                <w:color w:val="000000"/>
                <w:sz w:val="20"/>
                <w:szCs w:val="20"/>
                <w:lang w:val="en-US"/>
              </w:rPr>
              <w:t xml:space="preserve"> used to ,to be used to 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</w:tr>
      <w:tr w:rsidR="00EB5D20" w:rsidRPr="0061164E" w:rsidTr="008D4DEA">
        <w:trPr>
          <w:trHeight w:val="67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Устная речь с опорой на картинку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Личное письмо о проблемах общения с друзьями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8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Повторение и самооценка по теме «Подростки»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61164E" w:rsidTr="008D4DEA">
        <w:trPr>
          <w:trHeight w:val="6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Некоторые английские идиомы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  <w:tr w:rsidR="00EB5D20" w:rsidRPr="00D14A2A" w:rsidTr="008D4DEA">
        <w:trPr>
          <w:trHeight w:val="85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  <w:lang w:val="en-US"/>
              </w:rPr>
            </w:pPr>
            <w:r w:rsidRPr="0061164E">
              <w:rPr>
                <w:color w:val="000000"/>
                <w:sz w:val="20"/>
                <w:szCs w:val="20"/>
              </w:rPr>
              <w:t>Презентации</w:t>
            </w:r>
            <w:r w:rsidRPr="0061164E">
              <w:rPr>
                <w:color w:val="000000"/>
                <w:sz w:val="20"/>
                <w:szCs w:val="20"/>
                <w:lang w:val="en-US"/>
              </w:rPr>
              <w:t xml:space="preserve"> «The most important person in my life»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lang w:val="en-US"/>
              </w:rPr>
            </w:pPr>
          </w:p>
        </w:tc>
      </w:tr>
      <w:tr w:rsidR="00EB5D20" w:rsidRPr="0061164E" w:rsidTr="008D4DEA">
        <w:trPr>
          <w:trHeight w:val="7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color w:val="000000"/>
                <w:sz w:val="22"/>
                <w:szCs w:val="22"/>
              </w:rPr>
              <w:t>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 неделя мая</w:t>
            </w: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     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  <w:sz w:val="20"/>
                <w:szCs w:val="20"/>
              </w:rPr>
            </w:pPr>
            <w:r w:rsidRPr="0061164E">
              <w:rPr>
                <w:color w:val="000000"/>
                <w:sz w:val="20"/>
                <w:szCs w:val="20"/>
              </w:rPr>
              <w:t>Написание личного письма по заданной теме</w:t>
            </w:r>
          </w:p>
        </w:tc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5D20" w:rsidRPr="0061164E" w:rsidRDefault="00EB5D20" w:rsidP="00481338">
            <w:pPr>
              <w:jc w:val="center"/>
              <w:rPr>
                <w:rFonts w:ascii="Calibri" w:hAnsi="Calibri" w:cs="Calibri"/>
                <w:color w:val="000000"/>
              </w:rPr>
            </w:pPr>
            <w:r w:rsidRPr="006116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5D20" w:rsidRPr="0061164E" w:rsidRDefault="00EB5D20" w:rsidP="00481338">
            <w:pPr>
              <w:rPr>
                <w:color w:val="000000"/>
              </w:rPr>
            </w:pPr>
          </w:p>
        </w:tc>
      </w:tr>
    </w:tbl>
    <w:p w:rsidR="00EB5D20" w:rsidRDefault="00EB5D20" w:rsidP="008D4DEA">
      <w:pPr>
        <w:jc w:val="center"/>
        <w:rPr>
          <w:b/>
          <w:color w:val="000000"/>
          <w:sz w:val="28"/>
          <w:szCs w:val="28"/>
        </w:rPr>
      </w:pPr>
    </w:p>
    <w:p w:rsidR="00EB5D20" w:rsidRDefault="00EB5D20" w:rsidP="008D4DEA">
      <w:pPr>
        <w:jc w:val="center"/>
        <w:rPr>
          <w:b/>
          <w:color w:val="000000"/>
          <w:sz w:val="28"/>
          <w:szCs w:val="28"/>
        </w:rPr>
      </w:pPr>
    </w:p>
    <w:p w:rsidR="00EB5D20" w:rsidRDefault="00EB5D20"/>
    <w:sectPr w:rsidR="00EB5D20" w:rsidSect="008D4DE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A656D"/>
    <w:multiLevelType w:val="multilevel"/>
    <w:tmpl w:val="B062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03606B"/>
    <w:multiLevelType w:val="multilevel"/>
    <w:tmpl w:val="64EE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D42F5A"/>
    <w:multiLevelType w:val="multilevel"/>
    <w:tmpl w:val="A84C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841769"/>
    <w:multiLevelType w:val="multilevel"/>
    <w:tmpl w:val="831A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724BDD"/>
    <w:multiLevelType w:val="multilevel"/>
    <w:tmpl w:val="4010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DF3AC9"/>
    <w:multiLevelType w:val="multilevel"/>
    <w:tmpl w:val="C53A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0B4FBB"/>
    <w:multiLevelType w:val="hybridMultilevel"/>
    <w:tmpl w:val="0022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4DEA"/>
    <w:rsid w:val="000171DE"/>
    <w:rsid w:val="000F2853"/>
    <w:rsid w:val="001655E0"/>
    <w:rsid w:val="001E2A76"/>
    <w:rsid w:val="0023336B"/>
    <w:rsid w:val="00410E71"/>
    <w:rsid w:val="00481338"/>
    <w:rsid w:val="005756E5"/>
    <w:rsid w:val="0061164E"/>
    <w:rsid w:val="00635DB3"/>
    <w:rsid w:val="006D2F7C"/>
    <w:rsid w:val="006E7E72"/>
    <w:rsid w:val="008D4DEA"/>
    <w:rsid w:val="00B26D93"/>
    <w:rsid w:val="00C17E00"/>
    <w:rsid w:val="00CF2E89"/>
    <w:rsid w:val="00D14A2A"/>
    <w:rsid w:val="00EB5D20"/>
    <w:rsid w:val="00F00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EA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ash0410043104370430044600200441043f04380441043a0430char1">
    <w:name w:val="dash0410_0431_0437_0430_0446_0020_0441_043f_0438_0441_043a_0430__char1"/>
    <w:uiPriority w:val="99"/>
    <w:rsid w:val="008D4DEA"/>
    <w:rPr>
      <w:rFonts w:ascii="Times New Roman" w:hAnsi="Times New Roman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8D4DEA"/>
    <w:rPr>
      <w:rFonts w:ascii="Times New Roman" w:hAnsi="Times New Roman"/>
      <w:sz w:val="24"/>
      <w:u w:val="none"/>
      <w:effect w:val="none"/>
    </w:rPr>
  </w:style>
  <w:style w:type="character" w:customStyle="1" w:styleId="c2">
    <w:name w:val="c2"/>
    <w:basedOn w:val="DefaultParagraphFont"/>
    <w:uiPriority w:val="99"/>
    <w:rsid w:val="008D4DEA"/>
    <w:rPr>
      <w:rFonts w:cs="Times New Roman"/>
    </w:rPr>
  </w:style>
  <w:style w:type="paragraph" w:customStyle="1" w:styleId="c20">
    <w:name w:val="c20"/>
    <w:basedOn w:val="Normal"/>
    <w:uiPriority w:val="99"/>
    <w:rsid w:val="008D4DE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8D4DEA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8D4DE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D4D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4DEA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8D4DEA"/>
    <w:rPr>
      <w:rFonts w:ascii="Calibri" w:hAnsi="Calibri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D4DE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8D4DEA"/>
    <w:rPr>
      <w:rFonts w:cs="Times New Roman"/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rsid w:val="008D4DEA"/>
    <w:rPr>
      <w:rFonts w:cs="Times New Roman"/>
      <w:color w:val="954F72"/>
      <w:u w:val="single"/>
    </w:rPr>
  </w:style>
  <w:style w:type="paragraph" w:customStyle="1" w:styleId="msonormal0">
    <w:name w:val="msonormal"/>
    <w:basedOn w:val="Normal"/>
    <w:uiPriority w:val="99"/>
    <w:rsid w:val="008D4DEA"/>
    <w:pPr>
      <w:spacing w:before="100" w:beforeAutospacing="1" w:after="100" w:afterAutospacing="1"/>
    </w:pPr>
  </w:style>
  <w:style w:type="paragraph" w:customStyle="1" w:styleId="font0">
    <w:name w:val="font0"/>
    <w:basedOn w:val="Normal"/>
    <w:uiPriority w:val="99"/>
    <w:rsid w:val="008D4DEA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font5">
    <w:name w:val="font5"/>
    <w:basedOn w:val="Normal"/>
    <w:uiPriority w:val="99"/>
    <w:rsid w:val="008D4DEA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6">
    <w:name w:val="font6"/>
    <w:basedOn w:val="Normal"/>
    <w:uiPriority w:val="99"/>
    <w:rsid w:val="008D4DEA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Normal"/>
    <w:uiPriority w:val="99"/>
    <w:rsid w:val="008D4DEA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8">
    <w:name w:val="font8"/>
    <w:basedOn w:val="Normal"/>
    <w:uiPriority w:val="99"/>
    <w:rsid w:val="008D4DEA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9">
    <w:name w:val="font9"/>
    <w:basedOn w:val="Normal"/>
    <w:uiPriority w:val="99"/>
    <w:rsid w:val="008D4DEA"/>
    <w:pPr>
      <w:spacing w:before="100" w:beforeAutospacing="1" w:after="100" w:afterAutospacing="1"/>
    </w:pPr>
    <w:rPr>
      <w:i/>
      <w:iCs/>
      <w:color w:val="000000"/>
      <w:sz w:val="20"/>
      <w:szCs w:val="20"/>
    </w:rPr>
  </w:style>
  <w:style w:type="paragraph" w:customStyle="1" w:styleId="font10">
    <w:name w:val="font10"/>
    <w:basedOn w:val="Normal"/>
    <w:uiPriority w:val="99"/>
    <w:rsid w:val="008D4DEA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font11">
    <w:name w:val="font11"/>
    <w:basedOn w:val="Normal"/>
    <w:uiPriority w:val="99"/>
    <w:rsid w:val="008D4DEA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12">
    <w:name w:val="font12"/>
    <w:basedOn w:val="Normal"/>
    <w:uiPriority w:val="99"/>
    <w:rsid w:val="008D4DEA"/>
    <w:pPr>
      <w:spacing w:before="100" w:beforeAutospacing="1" w:after="100" w:afterAutospacing="1"/>
    </w:pPr>
    <w:rPr>
      <w:b/>
      <w:bCs/>
      <w:color w:val="000000"/>
      <w:sz w:val="22"/>
      <w:szCs w:val="22"/>
    </w:rPr>
  </w:style>
  <w:style w:type="paragraph" w:customStyle="1" w:styleId="font13">
    <w:name w:val="font13"/>
    <w:basedOn w:val="Normal"/>
    <w:uiPriority w:val="99"/>
    <w:rsid w:val="008D4DEA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63">
    <w:name w:val="xl63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64">
    <w:name w:val="xl64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8D4D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67">
    <w:name w:val="xl67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1">
    <w:name w:val="xl71"/>
    <w:basedOn w:val="Normal"/>
    <w:uiPriority w:val="99"/>
    <w:rsid w:val="008D4DE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2">
    <w:name w:val="xl72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3">
    <w:name w:val="xl73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4">
    <w:name w:val="xl74"/>
    <w:basedOn w:val="Normal"/>
    <w:uiPriority w:val="99"/>
    <w:rsid w:val="008D4D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5">
    <w:name w:val="xl75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7">
    <w:name w:val="xl77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8">
    <w:name w:val="xl78"/>
    <w:basedOn w:val="Normal"/>
    <w:uiPriority w:val="99"/>
    <w:rsid w:val="008D4D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Normal"/>
    <w:uiPriority w:val="99"/>
    <w:rsid w:val="008D4D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Normal"/>
    <w:uiPriority w:val="99"/>
    <w:rsid w:val="008D4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3">
    <w:name w:val="xl83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4">
    <w:name w:val="xl84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5">
    <w:name w:val="xl85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6">
    <w:name w:val="xl86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7">
    <w:name w:val="xl87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8">
    <w:name w:val="xl88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9">
    <w:name w:val="xl89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0">
    <w:name w:val="xl90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1">
    <w:name w:val="xl91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2">
    <w:name w:val="xl92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93">
    <w:name w:val="xl93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94">
    <w:name w:val="xl94"/>
    <w:basedOn w:val="Normal"/>
    <w:uiPriority w:val="99"/>
    <w:rsid w:val="008D4D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5">
    <w:name w:val="xl95"/>
    <w:basedOn w:val="Normal"/>
    <w:uiPriority w:val="99"/>
    <w:rsid w:val="008D4D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6">
    <w:name w:val="xl96"/>
    <w:basedOn w:val="Normal"/>
    <w:uiPriority w:val="99"/>
    <w:rsid w:val="008D4DE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7">
    <w:name w:val="xl97"/>
    <w:basedOn w:val="Normal"/>
    <w:uiPriority w:val="99"/>
    <w:rsid w:val="008D4DE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8">
    <w:name w:val="xl98"/>
    <w:basedOn w:val="Normal"/>
    <w:uiPriority w:val="99"/>
    <w:rsid w:val="008D4DEA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9">
    <w:name w:val="xl99"/>
    <w:basedOn w:val="Normal"/>
    <w:uiPriority w:val="99"/>
    <w:rsid w:val="008D4DEA"/>
    <w:pP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00">
    <w:name w:val="xl100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01">
    <w:name w:val="xl101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02">
    <w:name w:val="xl102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3">
    <w:name w:val="xl103"/>
    <w:basedOn w:val="Normal"/>
    <w:uiPriority w:val="99"/>
    <w:rsid w:val="008D4D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4">
    <w:name w:val="xl104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06">
    <w:name w:val="xl106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07">
    <w:name w:val="xl107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08">
    <w:name w:val="xl108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09">
    <w:name w:val="xl109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0">
    <w:name w:val="xl110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1">
    <w:name w:val="xl111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2">
    <w:name w:val="xl112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13">
    <w:name w:val="xl113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5">
    <w:name w:val="xl115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16">
    <w:name w:val="xl116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7">
    <w:name w:val="xl117"/>
    <w:basedOn w:val="Normal"/>
    <w:uiPriority w:val="99"/>
    <w:rsid w:val="008D4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18">
    <w:name w:val="xl118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9">
    <w:name w:val="xl119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20">
    <w:name w:val="xl120"/>
    <w:basedOn w:val="Normal"/>
    <w:uiPriority w:val="99"/>
    <w:rsid w:val="008D4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1">
    <w:name w:val="xl121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2">
    <w:name w:val="xl122"/>
    <w:basedOn w:val="Normal"/>
    <w:uiPriority w:val="99"/>
    <w:rsid w:val="008D4D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Normal"/>
    <w:uiPriority w:val="99"/>
    <w:rsid w:val="008D4DE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4">
    <w:name w:val="xl124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5">
    <w:name w:val="xl125"/>
    <w:basedOn w:val="Normal"/>
    <w:uiPriority w:val="99"/>
    <w:rsid w:val="008D4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6">
    <w:name w:val="xl126"/>
    <w:basedOn w:val="Normal"/>
    <w:uiPriority w:val="99"/>
    <w:rsid w:val="008D4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Normal"/>
    <w:uiPriority w:val="99"/>
    <w:rsid w:val="008D4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Normal"/>
    <w:uiPriority w:val="99"/>
    <w:rsid w:val="008D4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9">
    <w:name w:val="xl129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30">
    <w:name w:val="xl130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31">
    <w:name w:val="xl131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2">
    <w:name w:val="xl132"/>
    <w:basedOn w:val="Normal"/>
    <w:uiPriority w:val="99"/>
    <w:rsid w:val="008D4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28</Pages>
  <Words>6180</Words>
  <Characters>-32766</Characters>
  <Application>Microsoft Office Outlook</Application>
  <DocSecurity>0</DocSecurity>
  <Lines>0</Lines>
  <Paragraphs>0</Paragraphs>
  <ScaleCrop>false</ScaleCrop>
  <Company>Гимнази 9 Королёв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Администратор</cp:lastModifiedBy>
  <cp:revision>3</cp:revision>
  <dcterms:created xsi:type="dcterms:W3CDTF">2018-04-19T10:04:00Z</dcterms:created>
  <dcterms:modified xsi:type="dcterms:W3CDTF">2019-09-10T08:24:00Z</dcterms:modified>
</cp:coreProperties>
</file>