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7E9" w:rsidRDefault="009C77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17.75pt">
            <v:imagedata r:id="rId5" o:title="" gain="1.5625"/>
          </v:shape>
        </w:pict>
      </w:r>
    </w:p>
    <w:p w:rsidR="009C77E9" w:rsidRDefault="009C77E9"/>
    <w:p w:rsidR="009C77E9" w:rsidRDefault="009C77E9"/>
    <w:p w:rsidR="009C77E9" w:rsidRDefault="009C77E9"/>
    <w:p w:rsidR="009C77E9" w:rsidRDefault="009C77E9"/>
    <w:p w:rsidR="009C77E9" w:rsidRDefault="009C77E9">
      <w:pPr>
        <w:sectPr w:rsidR="009C77E9" w:rsidSect="006E7E7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77E9" w:rsidRPr="00C17E00" w:rsidRDefault="009C77E9" w:rsidP="002D3795">
      <w:pPr>
        <w:ind w:right="-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Pr="00C17E00">
        <w:rPr>
          <w:b/>
          <w:color w:val="000000"/>
          <w:sz w:val="28"/>
          <w:szCs w:val="28"/>
        </w:rPr>
        <w:t xml:space="preserve"> классы</w:t>
      </w:r>
    </w:p>
    <w:p w:rsidR="009C77E9" w:rsidRPr="00C17E00" w:rsidRDefault="009C77E9" w:rsidP="002D3795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b/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Изучение английского языка в основной школе направлено на достижение следующих </w:t>
      </w:r>
      <w:r w:rsidRPr="00C17E00">
        <w:rPr>
          <w:b/>
          <w:color w:val="000000"/>
          <w:sz w:val="28"/>
          <w:szCs w:val="28"/>
        </w:rPr>
        <w:t>целей:</w:t>
      </w:r>
    </w:p>
    <w:p w:rsidR="009C77E9" w:rsidRPr="00C17E00" w:rsidRDefault="009C77E9" w:rsidP="002D3795">
      <w:pPr>
        <w:ind w:firstLine="709"/>
        <w:jc w:val="both"/>
        <w:rPr>
          <w:rStyle w:val="dash041e0431044b0447043d044b0439char1"/>
          <w:b/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коммуникативной компетенции</w:t>
      </w:r>
      <w:r w:rsidRPr="00C17E00">
        <w:rPr>
          <w:color w:val="000000"/>
          <w:sz w:val="28"/>
          <w:szCs w:val="28"/>
        </w:rPr>
        <w:t>, понимаемой как способность личности осуществлять межкультурное общение на основе усвоенных языковых и социокультурных знаний, речевых навыков и коммуникативных умений, в совокупности ее составляющих — речевой, языковой, социокультурной, компенсаторной и учебно-познавательной компетенций.</w:t>
      </w: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языковой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отобранными для общеобразовательной школы; владение новым по сравнению с родным языком способом формирования и формулирования мысли на изучаемом языке.</w:t>
      </w: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речевой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осуществлять межкультурное общение в четырех видах речевой деятельности (говорении, аудировании, чтении и письменной речи).</w:t>
      </w: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социокультурной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учащихся строить свое межкультурное общение на основе знания культуры народа страны/стран изучаемого языка, его традиций, менталитета, обычаев в рамках тем, сфер и ситуаций общения, отвечающих опыту, интересам и психологическим особенностям учащихся на разных этапах обучения; сопоставлять родную культуру и культуру страны/стран изучаемого языка, выделять общее и различное в культурах, уметь объяснить эти различия представителям другой культуры, т. е. стать медиатором культур, учитывать социолингвистические факторы коммуникативной ситуации для обеспечения взаимопонимания в процессе общения.)</w:t>
      </w: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компенсаторной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социума.)</w:t>
      </w: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- формирование и развитие учебно-познавательной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осуществлять автономное изучение иностранных языков, владение универсальными учебными умениями, специальными учебными навыками и умениями, способами и приемами самостоятельного овладения языком и культурой, в том числе с использованием современных информационных технологий.)</w:t>
      </w: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образовательная, воспитательная и развивающая цели</w:t>
      </w:r>
      <w:r w:rsidRPr="00C17E00">
        <w:rPr>
          <w:color w:val="000000"/>
          <w:sz w:val="28"/>
          <w:szCs w:val="28"/>
        </w:rPr>
        <w:t xml:space="preserve"> обучения английскому языку реализуются в процессе формирования, совершенствования и развития коммуникативной компетенции в единстве ее составляющих.</w:t>
      </w:r>
    </w:p>
    <w:p w:rsidR="009C77E9" w:rsidRPr="00C17E00" w:rsidRDefault="009C77E9" w:rsidP="002D3795">
      <w:pPr>
        <w:ind w:firstLine="709"/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9C77E9" w:rsidRPr="005E60BD" w:rsidRDefault="009C77E9" w:rsidP="002D3795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b/>
          <w:bCs/>
          <w:color w:val="000000"/>
          <w:sz w:val="28"/>
          <w:szCs w:val="28"/>
        </w:rPr>
        <w:t>ПЛАНИРУЕМЫЕ РЕЗУЛЬТАТЫ.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5E60BD">
        <w:rPr>
          <w:b/>
          <w:bCs/>
          <w:color w:val="000000"/>
          <w:sz w:val="28"/>
          <w:szCs w:val="28"/>
        </w:rPr>
        <w:t>Личностные результаты</w:t>
      </w:r>
    </w:p>
    <w:p w:rsidR="009C77E9" w:rsidRPr="005E60BD" w:rsidRDefault="009C77E9" w:rsidP="002D3795">
      <w:pPr>
        <w:rPr>
          <w:b/>
          <w:i/>
          <w:sz w:val="28"/>
          <w:szCs w:val="28"/>
        </w:rPr>
      </w:pPr>
      <w:r w:rsidRPr="005E60BD">
        <w:rPr>
          <w:b/>
          <w:i/>
          <w:sz w:val="28"/>
          <w:szCs w:val="28"/>
        </w:rPr>
        <w:t>У учащегося будут сформированы: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9C77E9" w:rsidRPr="005E60BD" w:rsidRDefault="009C77E9" w:rsidP="002D3795">
      <w:pPr>
        <w:rPr>
          <w:b/>
          <w:i/>
          <w:sz w:val="28"/>
          <w:szCs w:val="28"/>
        </w:rPr>
      </w:pPr>
      <w:r w:rsidRPr="005E60BD">
        <w:rPr>
          <w:b/>
          <w:i/>
          <w:sz w:val="28"/>
          <w:szCs w:val="28"/>
        </w:rPr>
        <w:t>Учащийся получит возможность сформировать: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1)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2)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3)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4)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b/>
          <w:bCs/>
          <w:color w:val="000000"/>
          <w:sz w:val="28"/>
          <w:szCs w:val="28"/>
        </w:rPr>
        <w:t>Метапредметные результаты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Метапредметные результаты в данном курсе развиваются главным образом благодаря развивающему аспекту иноязычного образования.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5E60BD">
        <w:rPr>
          <w:b/>
          <w:i/>
          <w:color w:val="000000"/>
          <w:sz w:val="28"/>
          <w:szCs w:val="28"/>
        </w:rPr>
        <w:t>Ученик научится: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1. Положительное отношение к предмету и мотивация к дальнейшему овладению ИЯ: элементарное представление о ИЯ как средстве познания мира и других культур; первоначальный опыт межкультурного общения; познавательный интерес и личностный смысл изучения ИЯ.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2. Языковые и речемыслительные способности, психические функции и процессы. Языковые способности: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слуховой дифференциации (фонематический и интонационный слух)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зрительной дифференциации (транскрипционных знаков, букв, буквосочетаний, отдельных слов, грамматических конструкций и т.п.)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имитации (речевой единицы на уровне слова, фразы)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догадке (на основе словообразования, аналогии с родным языком, контекста, иллюстративной наглядности и др.);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выявлению языковых закономерностей (выведению правил).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способности к решению речемыслительных задач: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соотнесению/сопоставлению (языковых единиц, их форм и значений)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осознанию и объяснению (правил, памяток и т.д.)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построению высказывания в соответствии с коммуникативными задачами (с опорами и без использования опор);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трансформации (языковых единиц на уровне словосочетания, фразы).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Психические процессы и функции: - восприятие (расширение единицы зрительного и слухового восприятия)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мышление (развитие таких мыслительных операций как анализ, синтез, сравнение, классификация, систематизация, обобщение);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внимание (повысится устойчивость, разовьется способность к распределению и переключению, увеличится объем);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У выпускника 8 класса будет возможность развить языковые способности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выявлению главного (основной идеи, главного предложения в абзаце, в тексте);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логическому изложению (содержания прочитанного письменно зафиксированного высказывания, короткого текста);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способности к решению речемыслительных задач: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формулированию выводов (из прочитанного, услышанного);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иллюстрированию (приведение примеров);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антиципации (структурной и содержательной);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выстраиванию логической/хронологической последовательности (порядка, очередности);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 оценке/самооценке (высказываний, действий и т.д.);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психические процессы и функции: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такие качества ума как любознательность, логичность, доказательность, критичность, самостоятельность;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память (расширение объема оперативной слуховой и зрительной памяти); - творческое воображение.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3. Специальные учебные умения и универсальные учебные действия.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Специальные учебные умения: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работать над звуками, интонацией, каллиграфией, орфографией, правилами чтения, транскрипцией, лексикой, грамматическими явлениями английского языка;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работать со справочным материалом: англо-русским и русско-английским словарями, грамматическим и лингвострановедческим справочниками;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пользоваться различными опорами: грамматическими схемами, речевыми образцами, ключевыми словами, планом и др. для построения собственных высказываний;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пользоваться электронным приложением;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оценивать свои умения в различных видах речевой деятельности.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5E60BD">
        <w:rPr>
          <w:b/>
          <w:i/>
          <w:color w:val="000000"/>
          <w:sz w:val="28"/>
          <w:szCs w:val="28"/>
        </w:rPr>
        <w:t>Выпускник получит возможность научиться: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-- рационально организовывать свою работу в классе и дома (выполнять различные типы упражнений и т.п.);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пользоваться электронным приложением.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Универсальные учебные действия: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работать с информацией (текстом/аудиотекстом): извлекать нужную информацию, читать с полным пониманием содержания, понимать последовательность описываемых событий, делать выписки из текста, пользоваться языковой догадкой, сокращать, расширять устную и письменную информацию, заполнять таблицы;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сотрудничать со сверстниками, работать в паре/ группе, а также работать самостоятельно; - выполнять задания в различных тестовых форматах.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Выпускник получит возможность научиться: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работать с информацией (текстом/аудиотекстом): прогнозировать содержание текста по заголовкам, рисункам к тексту, определять главное предложение в абзаце, отличать главную информацию от второстепенной;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вести диалог, учитывая позицию собеседника;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планировать и осуществлять проектную деятельность;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работать в материальной и информационной среде начального общего образования (в том числе пользоваться средствами информационных и коммуникационных технологий);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контролировать и оценивать учебные действия в соответствии с поставленной задачей;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читать тексты различных стилей и жанров в соответствии с целями и задачами;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осознанно строить речевое высказывание в соответствии с коммуникативными задачами;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- осуществлять логические действия: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b/>
          <w:bCs/>
          <w:color w:val="000000"/>
          <w:sz w:val="28"/>
          <w:szCs w:val="28"/>
        </w:rPr>
        <w:t>Предметные результаты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Планируется, что в конце учебного года учащимися  8 класса  будут достигнуты следующие предметные результаты: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А. В коммуникативной сфере (т.е. владение иностранным языком как средством межкультурного общения):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Коммуникативные умения в основных видах речевой деятельности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5E60BD">
        <w:rPr>
          <w:b/>
          <w:i/>
          <w:color w:val="000000"/>
          <w:sz w:val="28"/>
          <w:szCs w:val="28"/>
        </w:rPr>
        <w:t>Ученик научится: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заполнять анкеты и формуляры;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писать поздравления, личные письма с опорой на образец;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составлять план, тезисы устного или письменного сообщения; кратко излагать результаты проектной работы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узнает основные значения изученных лексических единиц (слов, словосочетаний); основные способы словообразования (аффиксация, словосложение, конверсия); явления многозначности лексических единиц английского языка, синонимии, антонимии и лексической сочетаемости;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понимать особенности структуры простых и сложных предложений английского языка; интонацию различных коммуникативных типов предложения;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знавать признаки изученных грамматических явлений (видовременных форм глаголов и их эквивалентов, модальных глаголов и их эквивалентов; артиклей, существительных, степеней сравнения прилагательных и наречий, местоимений, числительных, предлогов);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ориентироваться в иноязычном тексте; прогнозировать его содержание по заголовку;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читать текст с выборочным пониманием значимой/нужной/интересующей информации.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вести диалог-обмен мнениями;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брать и давать интервью;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вести диалог-расспрос на основе нелинейного текста (таблицы, диаграммы и т. д.).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давать краткую характеристику реальных людей и литературных персонажей;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план/вопросы;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делать сообщение на заданную тему на основе прочитанного;</w:t>
      </w:r>
    </w:p>
    <w:p w:rsidR="009C77E9" w:rsidRPr="005E60BD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комментировать факты из прочитанного/ прослушанного текста, выражать и аргументировать свое отношение к прочитанному/ прослушанному;</w:t>
      </w:r>
    </w:p>
    <w:p w:rsidR="009C77E9" w:rsidRDefault="009C77E9" w:rsidP="002D3795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общения.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5E60BD">
        <w:rPr>
          <w:b/>
          <w:i/>
          <w:color w:val="000000"/>
          <w:sz w:val="28"/>
          <w:szCs w:val="28"/>
        </w:rPr>
        <w:t>Ученик получит возможность научиться: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кратко излагать результаты выполненной проектной работы.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выделять основную мысль в воспринимаемом на слух тексте;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отделять в тексте, воспринимаемом на слух, главные факты от второстепенных;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игнорировать в процессе чтения незнакомые слова, не мешающие понимать основное содержание текста;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пользоваться сносками и лингвострановедческим справочником.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составлять план/тезисы устного или письменного сообщения;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кратко излагать в письменном виде результаты своей проектной деятельности;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писать небольшие письменные высказывания с опорой на образец.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выражать модальные значения, чувства и эмоции с помощью интонации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употреблять в речи в нескольких значениях многозначные слова, изученные в пределах тематики основной школы;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находить различия между явлениями синонимии и антонимии;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распознавать принадлежность слов к частям речи по определённым признакам (артиклям, аффиксам и др.);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распознавать и использовать в речи конструкцию used to</w:t>
      </w:r>
    </w:p>
    <w:p w:rsidR="009C77E9" w:rsidRPr="00323D07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5E60BD">
        <w:rPr>
          <w:color w:val="000000"/>
          <w:sz w:val="28"/>
          <w:szCs w:val="28"/>
        </w:rPr>
        <w:t>сравнительные</w:t>
      </w:r>
      <w:r w:rsidRPr="00323D07">
        <w:rPr>
          <w:color w:val="000000"/>
          <w:sz w:val="28"/>
          <w:szCs w:val="28"/>
          <w:lang w:val="en-US"/>
        </w:rPr>
        <w:t xml:space="preserve"> </w:t>
      </w:r>
      <w:r w:rsidRPr="005E60BD">
        <w:rPr>
          <w:color w:val="000000"/>
          <w:sz w:val="28"/>
          <w:szCs w:val="28"/>
        </w:rPr>
        <w:t>конструкции</w:t>
      </w:r>
      <w:r w:rsidRPr="00323D07">
        <w:rPr>
          <w:color w:val="000000"/>
          <w:sz w:val="28"/>
          <w:szCs w:val="28"/>
          <w:lang w:val="en-US"/>
        </w:rPr>
        <w:t xml:space="preserve"> (the more… the more; the longer… the more, the more, the less..)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Past Perfect с придаточными времени (с предлогами after, before, as soon as)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косвенная речь (во всех временах)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употреблять в речи глаголы в формах страдательного залога (утвердительные, вопросительные и отрицательные предложения)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степени сравнения прилагательных (old, late, near, far)</w:t>
      </w:r>
    </w:p>
    <w:p w:rsidR="009C77E9" w:rsidRPr="005E60BD" w:rsidRDefault="009C77E9" w:rsidP="002D379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60BD">
        <w:rPr>
          <w:color w:val="000000"/>
          <w:sz w:val="28"/>
          <w:szCs w:val="28"/>
        </w:rPr>
        <w:t>артикли с названием театров, кинотеатров. музеев, галерей)</w:t>
      </w:r>
    </w:p>
    <w:p w:rsidR="009C77E9" w:rsidRPr="005E60BD" w:rsidRDefault="009C77E9" w:rsidP="002D3795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C77E9" w:rsidRPr="00C17E00" w:rsidRDefault="009C77E9" w:rsidP="002D3795">
      <w:pPr>
        <w:jc w:val="both"/>
        <w:rPr>
          <w:b/>
          <w:color w:val="000000"/>
          <w:sz w:val="28"/>
          <w:szCs w:val="28"/>
        </w:rPr>
      </w:pPr>
    </w:p>
    <w:p w:rsidR="009C77E9" w:rsidRPr="00C17E00" w:rsidRDefault="009C77E9" w:rsidP="002D3795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Содержание курса «Радужный английский</w:t>
      </w:r>
      <w:r>
        <w:rPr>
          <w:b/>
          <w:color w:val="000000"/>
          <w:sz w:val="28"/>
          <w:szCs w:val="28"/>
        </w:rPr>
        <w:t xml:space="preserve"> 8</w:t>
      </w:r>
      <w:r w:rsidRPr="00C17E00">
        <w:rPr>
          <w:b/>
          <w:color w:val="000000"/>
          <w:sz w:val="28"/>
          <w:szCs w:val="28"/>
        </w:rPr>
        <w:t>»</w:t>
      </w:r>
    </w:p>
    <w:p w:rsidR="009C77E9" w:rsidRPr="00C17E00" w:rsidRDefault="009C77E9" w:rsidP="002D3795">
      <w:pPr>
        <w:jc w:val="center"/>
        <w:rPr>
          <w:b/>
          <w:color w:val="000000"/>
          <w:sz w:val="28"/>
          <w:szCs w:val="28"/>
        </w:rPr>
      </w:pP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  <w:r w:rsidRPr="00022EDD">
        <w:rPr>
          <w:b/>
          <w:color w:val="000000"/>
          <w:sz w:val="28"/>
          <w:szCs w:val="28"/>
        </w:rPr>
        <w:t>Спорт</w:t>
      </w:r>
      <w:r>
        <w:rPr>
          <w:color w:val="000000"/>
          <w:sz w:val="28"/>
          <w:szCs w:val="28"/>
        </w:rPr>
        <w:t>: каникулы дома и заграницей, спортивные игры, спорт и здоровье, зимние и летние виды спорта, спортивная одежда и оборудование для занятий спортом, Олимпийские Игры в древности и  в наши дни, знаменитые атлеты и тренеры, паралимпийские игры.</w:t>
      </w: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  <w:r w:rsidRPr="00022EDD">
        <w:rPr>
          <w:b/>
          <w:color w:val="000000"/>
          <w:sz w:val="28"/>
          <w:szCs w:val="28"/>
        </w:rPr>
        <w:t>Исполнительское искусство: “Театр”:</w:t>
      </w:r>
      <w:r>
        <w:rPr>
          <w:color w:val="000000"/>
          <w:sz w:val="28"/>
          <w:szCs w:val="28"/>
        </w:rPr>
        <w:t xml:space="preserve"> история представлений, театр в древности, описание театра, как купить билет в театр, посещение театра, пьесы Шекспира, пантомимы.</w:t>
      </w: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  <w:r w:rsidRPr="00022EDD">
        <w:rPr>
          <w:b/>
          <w:color w:val="000000"/>
          <w:sz w:val="28"/>
          <w:szCs w:val="28"/>
        </w:rPr>
        <w:t>Исполнительское искусство: “Кино”:</w:t>
      </w:r>
      <w:r>
        <w:rPr>
          <w:color w:val="000000"/>
          <w:sz w:val="28"/>
          <w:szCs w:val="28"/>
        </w:rPr>
        <w:t xml:space="preserve"> история кинематографа, кинозвезды </w:t>
      </w:r>
      <w:r>
        <w:rPr>
          <w:color w:val="000000"/>
          <w:sz w:val="28"/>
          <w:szCs w:val="28"/>
          <w:lang w:val="en-US"/>
        </w:rPr>
        <w:t>XX</w:t>
      </w:r>
      <w:r>
        <w:rPr>
          <w:color w:val="000000"/>
          <w:sz w:val="28"/>
          <w:szCs w:val="28"/>
        </w:rPr>
        <w:t xml:space="preserve"> века, жанры фильмов, обсуждение фильма, история Голливуда, Уолт Дисней и его мультфильмы.</w:t>
      </w: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jc w:val="both"/>
        <w:rPr>
          <w:color w:val="000000"/>
          <w:sz w:val="28"/>
          <w:szCs w:val="28"/>
        </w:rPr>
      </w:pPr>
      <w:r w:rsidRPr="00022EDD">
        <w:rPr>
          <w:b/>
          <w:color w:val="000000"/>
          <w:sz w:val="28"/>
          <w:szCs w:val="28"/>
        </w:rPr>
        <w:t>Выдающиеся люди:</w:t>
      </w:r>
      <w:r>
        <w:rPr>
          <w:color w:val="000000"/>
          <w:sz w:val="28"/>
          <w:szCs w:val="28"/>
        </w:rPr>
        <w:t xml:space="preserve"> знаменитости из разных стран, выдающиеся деятели культуры и их работы, известные писатели и ученые и их вклад, биография выдающихся людей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Default="009C77E9" w:rsidP="002D3795">
      <w:pPr>
        <w:ind w:firstLine="708"/>
        <w:jc w:val="both"/>
        <w:rPr>
          <w:color w:val="000000"/>
          <w:sz w:val="28"/>
          <w:szCs w:val="28"/>
        </w:rPr>
      </w:pPr>
      <w:r w:rsidRPr="007E0A94">
        <w:rPr>
          <w:color w:val="000000"/>
          <w:sz w:val="28"/>
          <w:szCs w:val="28"/>
        </w:rPr>
        <w:t>Изучаемый ле</w:t>
      </w:r>
      <w:r>
        <w:rPr>
          <w:color w:val="000000"/>
          <w:sz w:val="28"/>
          <w:szCs w:val="28"/>
        </w:rPr>
        <w:t>ксический и грамматический мате</w:t>
      </w:r>
      <w:r w:rsidRPr="007E0A94">
        <w:rPr>
          <w:color w:val="000000"/>
          <w:sz w:val="28"/>
          <w:szCs w:val="28"/>
        </w:rPr>
        <w:t>риал группируется вокруг</w:t>
      </w:r>
      <w:r>
        <w:rPr>
          <w:color w:val="000000"/>
          <w:sz w:val="28"/>
          <w:szCs w:val="28"/>
        </w:rPr>
        <w:t xml:space="preserve"> следующих учебных си</w:t>
      </w:r>
      <w:r w:rsidRPr="007E0A94">
        <w:rPr>
          <w:color w:val="000000"/>
          <w:sz w:val="28"/>
          <w:szCs w:val="28"/>
        </w:rPr>
        <w:t>туаций:</w:t>
      </w:r>
    </w:p>
    <w:p w:rsidR="009C77E9" w:rsidRDefault="009C77E9" w:rsidP="002D3795">
      <w:pPr>
        <w:ind w:firstLine="708"/>
        <w:jc w:val="both"/>
        <w:rPr>
          <w:color w:val="000000"/>
          <w:sz w:val="28"/>
          <w:szCs w:val="28"/>
        </w:rPr>
      </w:pP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 </w:t>
      </w:r>
      <w:r w:rsidRPr="00022EDD">
        <w:rPr>
          <w:color w:val="000000"/>
          <w:sz w:val="28"/>
          <w:szCs w:val="28"/>
        </w:rPr>
        <w:t>1</w:t>
      </w:r>
      <w:r w:rsidRPr="00022EDD">
        <w:rPr>
          <w:color w:val="000000"/>
          <w:sz w:val="28"/>
          <w:szCs w:val="28"/>
        </w:rPr>
        <w:tab/>
        <w:t>Спорт</w:t>
      </w: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 </w:t>
      </w:r>
      <w:r w:rsidRPr="00022EDD">
        <w:rPr>
          <w:color w:val="000000"/>
          <w:sz w:val="28"/>
          <w:szCs w:val="28"/>
        </w:rPr>
        <w:t>2</w:t>
      </w:r>
      <w:r w:rsidRPr="00022EDD">
        <w:rPr>
          <w:color w:val="000000"/>
          <w:sz w:val="28"/>
          <w:szCs w:val="28"/>
        </w:rPr>
        <w:tab/>
        <w:t>Исполнительское искусство: “Театр”</w:t>
      </w: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 </w:t>
      </w:r>
      <w:r w:rsidRPr="00022EDD">
        <w:rPr>
          <w:color w:val="000000"/>
          <w:sz w:val="28"/>
          <w:szCs w:val="28"/>
        </w:rPr>
        <w:t>3</w:t>
      </w:r>
      <w:r w:rsidRPr="00022EDD">
        <w:rPr>
          <w:color w:val="000000"/>
          <w:sz w:val="28"/>
          <w:szCs w:val="28"/>
        </w:rPr>
        <w:tab/>
        <w:t>Исполнительское искусство: “Кино”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 </w:t>
      </w:r>
      <w:r w:rsidRPr="00022EDD">
        <w:rPr>
          <w:color w:val="000000"/>
          <w:sz w:val="28"/>
          <w:szCs w:val="28"/>
        </w:rPr>
        <w:t>4</w:t>
      </w:r>
      <w:r w:rsidRPr="00022EDD">
        <w:rPr>
          <w:color w:val="000000"/>
          <w:sz w:val="28"/>
          <w:szCs w:val="28"/>
        </w:rPr>
        <w:tab/>
        <w:t>Выдающиеся люди</w:t>
      </w:r>
    </w:p>
    <w:p w:rsidR="009C77E9" w:rsidRPr="00022EDD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Pr="00C17E00" w:rsidRDefault="009C77E9" w:rsidP="002D3795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Формы организации учебных занятий</w:t>
      </w:r>
    </w:p>
    <w:p w:rsidR="009C77E9" w:rsidRPr="00C17E00" w:rsidRDefault="009C77E9" w:rsidP="002D3795">
      <w:pPr>
        <w:jc w:val="center"/>
        <w:rPr>
          <w:b/>
          <w:color w:val="000000"/>
          <w:sz w:val="28"/>
          <w:szCs w:val="28"/>
        </w:rPr>
      </w:pPr>
    </w:p>
    <w:p w:rsidR="009C77E9" w:rsidRPr="00C17E00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1.Урок изучения нового материала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20"/>
      </w:tblGrid>
      <w:tr w:rsidR="009C77E9" w:rsidRPr="00C17E00" w:rsidTr="00E50372">
        <w:trPr>
          <w:tblCellSpacing w:w="0" w:type="dxa"/>
        </w:trPr>
        <w:tc>
          <w:tcPr>
            <w:tcW w:w="0" w:type="auto"/>
          </w:tcPr>
          <w:p w:rsidR="009C77E9" w:rsidRPr="00C17E00" w:rsidRDefault="009C77E9" w:rsidP="00E50372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9C77E9" w:rsidRPr="00C17E00" w:rsidRDefault="009C77E9" w:rsidP="002D3795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лекция</w:t>
      </w:r>
    </w:p>
    <w:p w:rsidR="009C77E9" w:rsidRPr="00C17E00" w:rsidRDefault="009C77E9" w:rsidP="002D3795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беседа</w:t>
      </w:r>
    </w:p>
    <w:p w:rsidR="009C77E9" w:rsidRPr="00C17E00" w:rsidRDefault="009C77E9" w:rsidP="002D3795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 использованием учебного кинофильма</w:t>
      </w:r>
    </w:p>
    <w:p w:rsidR="009C77E9" w:rsidRPr="00C17E00" w:rsidRDefault="009C77E9" w:rsidP="002D3795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теоретических или практических самостоятельных работ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(исследовательского типа)</w:t>
      </w:r>
    </w:p>
    <w:p w:rsidR="009C77E9" w:rsidRPr="00C17E00" w:rsidRDefault="009C77E9" w:rsidP="002D3795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смешанный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(сочетание различных видов урока на одном уроке)</w:t>
      </w:r>
    </w:p>
    <w:p w:rsidR="009C77E9" w:rsidRPr="00C17E00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2. Уроки совершенствования знаний, умений и навыков</w:t>
      </w:r>
    </w:p>
    <w:p w:rsidR="009C77E9" w:rsidRPr="00C17E00" w:rsidRDefault="009C77E9" w:rsidP="002D3795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самостоятельных работ</w:t>
      </w:r>
    </w:p>
    <w:p w:rsidR="009C77E9" w:rsidRPr="00C17E00" w:rsidRDefault="009C77E9" w:rsidP="002D3795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практических работ</w:t>
      </w:r>
    </w:p>
    <w:p w:rsidR="009C77E9" w:rsidRDefault="009C77E9" w:rsidP="002D3795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Урок </w:t>
      </w:r>
      <w:r>
        <w:rPr>
          <w:color w:val="000000"/>
          <w:sz w:val="28"/>
          <w:szCs w:val="28"/>
        </w:rPr>
        <w:t>–</w:t>
      </w:r>
      <w:r w:rsidRPr="00C17E00">
        <w:rPr>
          <w:color w:val="000000"/>
          <w:sz w:val="28"/>
          <w:szCs w:val="28"/>
        </w:rPr>
        <w:t xml:space="preserve"> экскурсия</w:t>
      </w:r>
    </w:p>
    <w:p w:rsidR="009C77E9" w:rsidRPr="00C17E00" w:rsidRDefault="009C77E9" w:rsidP="002D3795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Практикум</w:t>
      </w:r>
    </w:p>
    <w:p w:rsidR="009C77E9" w:rsidRPr="00C17E00" w:rsidRDefault="009C77E9" w:rsidP="002D3795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Семинар</w:t>
      </w:r>
    </w:p>
    <w:p w:rsidR="009C77E9" w:rsidRPr="00C17E00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3.Урок обобщения и систематизации:</w:t>
      </w:r>
      <w:r w:rsidRPr="00C17E00">
        <w:rPr>
          <w:color w:val="000000"/>
          <w:sz w:val="28"/>
          <w:szCs w:val="28"/>
        </w:rPr>
        <w:t> </w:t>
      </w:r>
    </w:p>
    <w:p w:rsidR="009C77E9" w:rsidRPr="00C17E00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4.Уроки контрольн</w:t>
      </w:r>
      <w:r>
        <w:rPr>
          <w:rStyle w:val="Strong"/>
          <w:color w:val="000000"/>
          <w:sz w:val="28"/>
          <w:szCs w:val="28"/>
        </w:rPr>
        <w:t>ого</w:t>
      </w:r>
      <w:r w:rsidRPr="00C17E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17E00">
        <w:rPr>
          <w:rStyle w:val="Strong"/>
          <w:color w:val="000000"/>
          <w:sz w:val="28"/>
          <w:szCs w:val="28"/>
        </w:rPr>
        <w:t>учета и оценки знаний , умений и навыков:</w:t>
      </w:r>
    </w:p>
    <w:p w:rsidR="009C77E9" w:rsidRPr="00C17E00" w:rsidRDefault="009C77E9" w:rsidP="002D3795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Устная форма проверки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(фронтальный, индивидуальный и групповой опрос)</w:t>
      </w:r>
    </w:p>
    <w:p w:rsidR="009C77E9" w:rsidRPr="00C17E00" w:rsidRDefault="009C77E9" w:rsidP="002D3795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письменная проверка</w:t>
      </w:r>
    </w:p>
    <w:p w:rsidR="009C77E9" w:rsidRPr="00C17E00" w:rsidRDefault="009C77E9" w:rsidP="002D3795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</w:t>
      </w:r>
    </w:p>
    <w:p w:rsidR="009C77E9" w:rsidRPr="00C17E00" w:rsidRDefault="009C77E9" w:rsidP="002D3795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зачетные практические и лабораторные работы</w:t>
      </w:r>
    </w:p>
    <w:p w:rsidR="009C77E9" w:rsidRPr="00C17E00" w:rsidRDefault="009C77E9" w:rsidP="002D3795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контрольная ( самостоятельная) работа</w:t>
      </w:r>
    </w:p>
    <w:p w:rsidR="009C77E9" w:rsidRPr="00C17E00" w:rsidRDefault="009C77E9" w:rsidP="002D3795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смешанный урок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 сочетание трех первых видов)</w:t>
      </w:r>
    </w:p>
    <w:p w:rsidR="009C77E9" w:rsidRPr="00C17E00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5.Комбинированные уроки:</w:t>
      </w:r>
    </w:p>
    <w:p w:rsidR="009C77E9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На них решаются несколько дидактических задач</w:t>
      </w:r>
    </w:p>
    <w:p w:rsidR="009C77E9" w:rsidRPr="00C42683" w:rsidRDefault="009C77E9" w:rsidP="002D3795">
      <w:pPr>
        <w:shd w:val="clear" w:color="auto" w:fill="FFFFFF"/>
        <w:spacing w:before="30" w:after="30"/>
        <w:rPr>
          <w:color w:val="000000"/>
          <w:sz w:val="28"/>
          <w:szCs w:val="28"/>
        </w:rPr>
      </w:pPr>
    </w:p>
    <w:p w:rsidR="009C77E9" w:rsidRPr="00C17E00" w:rsidRDefault="009C77E9" w:rsidP="002D3795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Основные виды учебной деятельности</w:t>
      </w:r>
    </w:p>
    <w:p w:rsidR="009C77E9" w:rsidRPr="00C17E00" w:rsidRDefault="009C77E9" w:rsidP="002D3795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 говорении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—начинать, вести/поддерживать и заканчивать беседу в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 xml:space="preserve">стандартных ситуациях </w:t>
      </w:r>
      <w:r>
        <w:rPr>
          <w:color w:val="000000"/>
          <w:sz w:val="28"/>
          <w:szCs w:val="28"/>
        </w:rPr>
        <w:t>общения, соблюдать нормы речево</w:t>
      </w:r>
      <w:r w:rsidRPr="00C17E00">
        <w:rPr>
          <w:color w:val="000000"/>
          <w:sz w:val="28"/>
          <w:szCs w:val="28"/>
        </w:rPr>
        <w:t>го этикета, при необходимости переспрашивая, уточняя;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—расспрашивать собеседника и отвечать на его вопросы,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высказывая свое мнение, просьбу, отвечать на предложения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собеседника согласием, отказом, опираясь на изученную тематику и усвоенный лексико-грамматический материал;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—рассказывать о себе, своей семье, друзьях, своих интересах и планах на будущее, </w:t>
      </w:r>
      <w:r>
        <w:rPr>
          <w:color w:val="000000"/>
          <w:sz w:val="28"/>
          <w:szCs w:val="28"/>
        </w:rPr>
        <w:t>сообщать краткие сведения о сво</w:t>
      </w:r>
      <w:r w:rsidRPr="00C17E00">
        <w:rPr>
          <w:color w:val="000000"/>
          <w:sz w:val="28"/>
          <w:szCs w:val="28"/>
        </w:rPr>
        <w:t>ем городе/селе, своей стране и стране/странах изучаемого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языка;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—делать краткие сооб</w:t>
      </w:r>
      <w:r>
        <w:rPr>
          <w:color w:val="000000"/>
          <w:sz w:val="28"/>
          <w:szCs w:val="28"/>
        </w:rPr>
        <w:t>щения, описывать события, явле</w:t>
      </w:r>
      <w:r w:rsidRPr="00C17E00">
        <w:rPr>
          <w:color w:val="000000"/>
          <w:sz w:val="28"/>
          <w:szCs w:val="28"/>
        </w:rPr>
        <w:t>ния (в рамках изученных т</w:t>
      </w:r>
      <w:r>
        <w:rPr>
          <w:color w:val="000000"/>
          <w:sz w:val="28"/>
          <w:szCs w:val="28"/>
        </w:rPr>
        <w:t>ем), передавать основное содер</w:t>
      </w:r>
      <w:r w:rsidRPr="00C17E00">
        <w:rPr>
          <w:color w:val="000000"/>
          <w:sz w:val="28"/>
          <w:szCs w:val="28"/>
        </w:rPr>
        <w:t>жание, основную мысл</w:t>
      </w:r>
      <w:r>
        <w:rPr>
          <w:color w:val="000000"/>
          <w:sz w:val="28"/>
          <w:szCs w:val="28"/>
        </w:rPr>
        <w:t xml:space="preserve">ь прочитанного или услышанного, </w:t>
      </w:r>
      <w:r w:rsidRPr="00C17E00">
        <w:rPr>
          <w:color w:val="000000"/>
          <w:sz w:val="28"/>
          <w:szCs w:val="28"/>
        </w:rPr>
        <w:t>выражать свое отноше</w:t>
      </w:r>
      <w:r>
        <w:rPr>
          <w:color w:val="000000"/>
          <w:sz w:val="28"/>
          <w:szCs w:val="28"/>
        </w:rPr>
        <w:t xml:space="preserve">ние к прочитанному/услышанному, </w:t>
      </w:r>
      <w:r w:rsidRPr="00C17E00">
        <w:rPr>
          <w:color w:val="000000"/>
          <w:sz w:val="28"/>
          <w:szCs w:val="28"/>
        </w:rPr>
        <w:t>давать краткую характеристику персонажей;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Pr="00C17E00" w:rsidRDefault="009C77E9" w:rsidP="002D3795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 xml:space="preserve">• </w:t>
      </w:r>
      <w:r>
        <w:rPr>
          <w:b/>
          <w:color w:val="000000"/>
          <w:sz w:val="28"/>
          <w:szCs w:val="28"/>
        </w:rPr>
        <w:t xml:space="preserve">в </w:t>
      </w:r>
      <w:r w:rsidRPr="00C17E00">
        <w:rPr>
          <w:b/>
          <w:color w:val="000000"/>
          <w:sz w:val="28"/>
          <w:szCs w:val="28"/>
        </w:rPr>
        <w:t>аудировании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 и полностью понимать речь учителя, одноклассников;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</w:t>
      </w:r>
      <w:r>
        <w:rPr>
          <w:color w:val="000000"/>
          <w:sz w:val="28"/>
          <w:szCs w:val="28"/>
        </w:rPr>
        <w:t xml:space="preserve"> и понимать основное содержание несложных </w:t>
      </w:r>
      <w:r w:rsidRPr="00C17E00">
        <w:rPr>
          <w:color w:val="000000"/>
          <w:sz w:val="28"/>
          <w:szCs w:val="28"/>
        </w:rPr>
        <w:t>аутентичных аудио- и видеотекстов, относящихся к разным коммуникати</w:t>
      </w:r>
      <w:r>
        <w:rPr>
          <w:color w:val="000000"/>
          <w:sz w:val="28"/>
          <w:szCs w:val="28"/>
        </w:rPr>
        <w:t>вным типам речи (сообщение/рас</w:t>
      </w:r>
      <w:r w:rsidRPr="00C17E00">
        <w:rPr>
          <w:color w:val="000000"/>
          <w:sz w:val="28"/>
          <w:szCs w:val="28"/>
        </w:rPr>
        <w:t>сказ/интервью);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 и выборочно понимать с опорой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на языковую догадку, кон</w:t>
      </w:r>
      <w:r>
        <w:rPr>
          <w:color w:val="000000"/>
          <w:sz w:val="28"/>
          <w:szCs w:val="28"/>
        </w:rPr>
        <w:t>текст, краткие несложные аутен</w:t>
      </w:r>
      <w:r w:rsidRPr="00C17E00">
        <w:rPr>
          <w:color w:val="000000"/>
          <w:sz w:val="28"/>
          <w:szCs w:val="28"/>
        </w:rPr>
        <w:t>тичные прагматические ауд</w:t>
      </w:r>
      <w:r>
        <w:rPr>
          <w:color w:val="000000"/>
          <w:sz w:val="28"/>
          <w:szCs w:val="28"/>
        </w:rPr>
        <w:t>ио- и видеотексты, выделяя зна</w:t>
      </w:r>
      <w:r w:rsidRPr="00C17E00">
        <w:rPr>
          <w:color w:val="000000"/>
          <w:sz w:val="28"/>
          <w:szCs w:val="28"/>
        </w:rPr>
        <w:t>чимую/нужную/необходимую информацию;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Pr="00C17E00" w:rsidRDefault="009C77E9" w:rsidP="002D3795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 в чтении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—ориентироваться в иноязычном тек</w:t>
      </w:r>
      <w:r>
        <w:rPr>
          <w:color w:val="000000"/>
          <w:sz w:val="28"/>
          <w:szCs w:val="28"/>
        </w:rPr>
        <w:t xml:space="preserve">сте; прогнозировать </w:t>
      </w:r>
      <w:r w:rsidRPr="00C17E00">
        <w:rPr>
          <w:color w:val="000000"/>
          <w:sz w:val="28"/>
          <w:szCs w:val="28"/>
        </w:rPr>
        <w:t>его содержание по заголовку;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аутентичные</w:t>
      </w:r>
      <w:r>
        <w:rPr>
          <w:color w:val="000000"/>
          <w:sz w:val="28"/>
          <w:szCs w:val="28"/>
        </w:rPr>
        <w:t xml:space="preserve"> тексты разных жанров с понима</w:t>
      </w:r>
      <w:r w:rsidRPr="00C17E00">
        <w:rPr>
          <w:color w:val="000000"/>
          <w:sz w:val="28"/>
          <w:szCs w:val="28"/>
        </w:rPr>
        <w:t>нием основного содерж</w:t>
      </w:r>
      <w:r>
        <w:rPr>
          <w:color w:val="000000"/>
          <w:sz w:val="28"/>
          <w:szCs w:val="28"/>
        </w:rPr>
        <w:t xml:space="preserve">ания (определять тему, основную </w:t>
      </w:r>
      <w:r w:rsidRPr="00C17E00">
        <w:rPr>
          <w:color w:val="000000"/>
          <w:sz w:val="28"/>
          <w:szCs w:val="28"/>
        </w:rPr>
        <w:t>мысль; выделять главные</w:t>
      </w:r>
      <w:r>
        <w:rPr>
          <w:color w:val="000000"/>
          <w:sz w:val="28"/>
          <w:szCs w:val="28"/>
        </w:rPr>
        <w:t xml:space="preserve"> факты, опуская второстепенные, </w:t>
      </w:r>
      <w:r w:rsidRPr="00C17E00">
        <w:rPr>
          <w:color w:val="000000"/>
          <w:sz w:val="28"/>
          <w:szCs w:val="28"/>
        </w:rPr>
        <w:t>устанавливать логическую последовательность осно</w:t>
      </w:r>
      <w:r>
        <w:rPr>
          <w:color w:val="000000"/>
          <w:sz w:val="28"/>
          <w:szCs w:val="28"/>
        </w:rPr>
        <w:t xml:space="preserve">вных </w:t>
      </w:r>
      <w:r w:rsidRPr="00C17E00">
        <w:rPr>
          <w:color w:val="000000"/>
          <w:sz w:val="28"/>
          <w:szCs w:val="28"/>
        </w:rPr>
        <w:t>фактов текста);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несложные а</w:t>
      </w:r>
      <w:r>
        <w:rPr>
          <w:color w:val="000000"/>
          <w:sz w:val="28"/>
          <w:szCs w:val="28"/>
        </w:rPr>
        <w:t xml:space="preserve">утентичные тексты разных стилей </w:t>
      </w:r>
      <w:r w:rsidRPr="00C17E00">
        <w:rPr>
          <w:color w:val="000000"/>
          <w:sz w:val="28"/>
          <w:szCs w:val="28"/>
        </w:rPr>
        <w:t xml:space="preserve">с полным и точным </w:t>
      </w:r>
      <w:r>
        <w:rPr>
          <w:color w:val="000000"/>
          <w:sz w:val="28"/>
          <w:szCs w:val="28"/>
        </w:rPr>
        <w:t xml:space="preserve">пониманием, используя различные </w:t>
      </w:r>
      <w:r w:rsidRPr="00C17E00">
        <w:rPr>
          <w:color w:val="000000"/>
          <w:sz w:val="28"/>
          <w:szCs w:val="28"/>
        </w:rPr>
        <w:t>приемы смысловой перера</w:t>
      </w:r>
      <w:r>
        <w:rPr>
          <w:color w:val="000000"/>
          <w:sz w:val="28"/>
          <w:szCs w:val="28"/>
        </w:rPr>
        <w:t xml:space="preserve">ботки текста (языковую догадку, </w:t>
      </w:r>
      <w:r w:rsidRPr="00C17E00">
        <w:rPr>
          <w:color w:val="000000"/>
          <w:sz w:val="28"/>
          <w:szCs w:val="28"/>
        </w:rPr>
        <w:t>анализ, выборочный перев</w:t>
      </w:r>
      <w:r>
        <w:rPr>
          <w:color w:val="000000"/>
          <w:sz w:val="28"/>
          <w:szCs w:val="28"/>
        </w:rPr>
        <w:t>од), а также справочные матери</w:t>
      </w:r>
      <w:r w:rsidRPr="00C17E00">
        <w:rPr>
          <w:color w:val="000000"/>
          <w:sz w:val="28"/>
          <w:szCs w:val="28"/>
        </w:rPr>
        <w:t>алы; оценивать полученн</w:t>
      </w:r>
      <w:r>
        <w:rPr>
          <w:color w:val="000000"/>
          <w:sz w:val="28"/>
          <w:szCs w:val="28"/>
        </w:rPr>
        <w:t xml:space="preserve">ую информацию, выражать свое </w:t>
      </w:r>
      <w:r w:rsidRPr="00C17E00">
        <w:rPr>
          <w:color w:val="000000"/>
          <w:sz w:val="28"/>
          <w:szCs w:val="28"/>
        </w:rPr>
        <w:t>мнение;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текст с выборочным пониманием значимой/нужной/интересующей информации;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</w:p>
    <w:p w:rsidR="009C77E9" w:rsidRPr="00C17E00" w:rsidRDefault="009C77E9" w:rsidP="002D3795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письме</w:t>
      </w:r>
    </w:p>
    <w:p w:rsidR="009C77E9" w:rsidRPr="00C17E00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—заполнять анкеты и формуляры;</w:t>
      </w:r>
    </w:p>
    <w:p w:rsidR="009C77E9" w:rsidRDefault="009C77E9" w:rsidP="002D3795">
      <w:pPr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—писать поздравления, </w:t>
      </w:r>
      <w:r>
        <w:rPr>
          <w:color w:val="000000"/>
          <w:sz w:val="28"/>
          <w:szCs w:val="28"/>
        </w:rPr>
        <w:t>личные письма с опорой на обра</w:t>
      </w:r>
      <w:r w:rsidRPr="00C17E00">
        <w:rPr>
          <w:color w:val="000000"/>
          <w:sz w:val="28"/>
          <w:szCs w:val="28"/>
        </w:rPr>
        <w:t>зец с употреблением форм</w:t>
      </w:r>
      <w:r>
        <w:rPr>
          <w:color w:val="000000"/>
          <w:sz w:val="28"/>
          <w:szCs w:val="28"/>
        </w:rPr>
        <w:t xml:space="preserve">ул речевого этикета, принятых в </w:t>
      </w:r>
      <w:r w:rsidRPr="00C17E00">
        <w:rPr>
          <w:color w:val="000000"/>
          <w:sz w:val="28"/>
          <w:szCs w:val="28"/>
        </w:rPr>
        <w:t>стране/странах изучаемого языка.</w:t>
      </w:r>
    </w:p>
    <w:p w:rsidR="009C77E9" w:rsidRDefault="009C77E9" w:rsidP="002D379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</w:t>
      </w:r>
      <w:r w:rsidRPr="00635DB3">
        <w:rPr>
          <w:b/>
          <w:color w:val="000000"/>
          <w:sz w:val="28"/>
          <w:szCs w:val="28"/>
        </w:rPr>
        <w:t>ематическое планирование</w:t>
      </w:r>
      <w:r>
        <w:rPr>
          <w:b/>
          <w:color w:val="000000"/>
          <w:sz w:val="28"/>
          <w:szCs w:val="28"/>
        </w:rPr>
        <w:t>:</w:t>
      </w:r>
    </w:p>
    <w:p w:rsidR="009C77E9" w:rsidRDefault="009C77E9" w:rsidP="002D3795">
      <w:pPr>
        <w:jc w:val="center"/>
        <w:rPr>
          <w:b/>
          <w:color w:val="000000"/>
          <w:sz w:val="28"/>
          <w:szCs w:val="28"/>
        </w:rPr>
      </w:pPr>
    </w:p>
    <w:p w:rsidR="009C77E9" w:rsidRDefault="009C77E9" w:rsidP="002D3795">
      <w:pPr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9"/>
        <w:gridCol w:w="6662"/>
        <w:gridCol w:w="2410"/>
      </w:tblGrid>
      <w:tr w:rsidR="009C77E9" w:rsidTr="00334FF3">
        <w:tc>
          <w:tcPr>
            <w:tcW w:w="979" w:type="dxa"/>
          </w:tcPr>
          <w:p w:rsidR="009C77E9" w:rsidRPr="00334FF3" w:rsidRDefault="009C77E9" w:rsidP="00334FF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334FF3">
              <w:rPr>
                <w:rFonts w:ascii="Calibri" w:hAnsi="Calibri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9C77E9" w:rsidRPr="00334FF3" w:rsidRDefault="009C77E9" w:rsidP="00334FF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334FF3">
              <w:rPr>
                <w:rFonts w:ascii="Calibri" w:hAnsi="Calibri"/>
                <w:b/>
                <w:sz w:val="28"/>
                <w:szCs w:val="28"/>
              </w:rPr>
              <w:t>Тема</w:t>
            </w:r>
          </w:p>
        </w:tc>
        <w:tc>
          <w:tcPr>
            <w:tcW w:w="2410" w:type="dxa"/>
          </w:tcPr>
          <w:p w:rsidR="009C77E9" w:rsidRPr="00334FF3" w:rsidRDefault="009C77E9" w:rsidP="00334FF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334FF3">
              <w:rPr>
                <w:rFonts w:ascii="Calibri" w:hAnsi="Calibri"/>
                <w:b/>
                <w:sz w:val="28"/>
                <w:szCs w:val="28"/>
              </w:rPr>
              <w:t>Количество часов</w:t>
            </w:r>
          </w:p>
        </w:tc>
      </w:tr>
      <w:tr w:rsidR="009C77E9" w:rsidTr="00334FF3">
        <w:tc>
          <w:tcPr>
            <w:tcW w:w="979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1</w:t>
            </w:r>
          </w:p>
        </w:tc>
        <w:tc>
          <w:tcPr>
            <w:tcW w:w="6662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>Спорт</w:t>
            </w:r>
          </w:p>
        </w:tc>
        <w:tc>
          <w:tcPr>
            <w:tcW w:w="2410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>27</w:t>
            </w:r>
          </w:p>
        </w:tc>
      </w:tr>
      <w:tr w:rsidR="009C77E9" w:rsidTr="00334FF3">
        <w:tc>
          <w:tcPr>
            <w:tcW w:w="979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2</w:t>
            </w:r>
          </w:p>
        </w:tc>
        <w:tc>
          <w:tcPr>
            <w:tcW w:w="6662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 xml:space="preserve">Исполнительское искусство: </w:t>
            </w: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“</w:t>
            </w:r>
            <w:r w:rsidRPr="00334FF3">
              <w:rPr>
                <w:rFonts w:ascii="Calibri" w:hAnsi="Calibri"/>
                <w:sz w:val="28"/>
                <w:szCs w:val="28"/>
              </w:rPr>
              <w:t>Театр</w:t>
            </w: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”</w:t>
            </w:r>
          </w:p>
        </w:tc>
        <w:tc>
          <w:tcPr>
            <w:tcW w:w="2410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>24</w:t>
            </w:r>
          </w:p>
        </w:tc>
      </w:tr>
      <w:tr w:rsidR="009C77E9" w:rsidTr="00334FF3">
        <w:tc>
          <w:tcPr>
            <w:tcW w:w="979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3</w:t>
            </w:r>
          </w:p>
        </w:tc>
        <w:tc>
          <w:tcPr>
            <w:tcW w:w="6662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 xml:space="preserve">Исполнительское искусство: </w:t>
            </w: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“</w:t>
            </w:r>
            <w:r w:rsidRPr="00334FF3">
              <w:rPr>
                <w:rFonts w:ascii="Calibri" w:hAnsi="Calibri"/>
                <w:sz w:val="28"/>
                <w:szCs w:val="28"/>
              </w:rPr>
              <w:t>Кино</w:t>
            </w: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”</w:t>
            </w:r>
          </w:p>
        </w:tc>
        <w:tc>
          <w:tcPr>
            <w:tcW w:w="2410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30</w:t>
            </w:r>
          </w:p>
        </w:tc>
      </w:tr>
      <w:tr w:rsidR="009C77E9" w:rsidTr="00334FF3">
        <w:tc>
          <w:tcPr>
            <w:tcW w:w="979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34FF3">
              <w:rPr>
                <w:rFonts w:ascii="Calibri" w:hAnsi="Calibri"/>
                <w:sz w:val="28"/>
                <w:szCs w:val="28"/>
                <w:lang w:val="en-US"/>
              </w:rPr>
              <w:t>4</w:t>
            </w:r>
          </w:p>
        </w:tc>
        <w:tc>
          <w:tcPr>
            <w:tcW w:w="6662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>Выдающиеся люди</w:t>
            </w:r>
          </w:p>
        </w:tc>
        <w:tc>
          <w:tcPr>
            <w:tcW w:w="2410" w:type="dxa"/>
          </w:tcPr>
          <w:p w:rsidR="009C77E9" w:rsidRPr="00334FF3" w:rsidRDefault="009C77E9" w:rsidP="00E50372">
            <w:pPr>
              <w:rPr>
                <w:rFonts w:ascii="Calibri" w:hAnsi="Calibri"/>
                <w:sz w:val="28"/>
                <w:szCs w:val="28"/>
              </w:rPr>
            </w:pPr>
            <w:r w:rsidRPr="00334FF3">
              <w:rPr>
                <w:rFonts w:ascii="Calibri" w:hAnsi="Calibri"/>
                <w:sz w:val="28"/>
                <w:szCs w:val="28"/>
              </w:rPr>
              <w:t>24</w:t>
            </w:r>
          </w:p>
        </w:tc>
      </w:tr>
      <w:tr w:rsidR="009C77E9" w:rsidTr="00334FF3">
        <w:tc>
          <w:tcPr>
            <w:tcW w:w="979" w:type="dxa"/>
          </w:tcPr>
          <w:p w:rsidR="009C77E9" w:rsidRPr="00334FF3" w:rsidRDefault="009C77E9" w:rsidP="00E50372">
            <w:pPr>
              <w:rPr>
                <w:rFonts w:ascii="Calibri" w:hAnsi="Calibri"/>
                <w:b/>
                <w:sz w:val="28"/>
                <w:szCs w:val="28"/>
              </w:rPr>
            </w:pPr>
            <w:r w:rsidRPr="00334FF3">
              <w:rPr>
                <w:rFonts w:ascii="Calibri" w:hAnsi="Calibri"/>
                <w:b/>
                <w:sz w:val="28"/>
                <w:szCs w:val="28"/>
              </w:rPr>
              <w:t>Итого</w:t>
            </w:r>
          </w:p>
        </w:tc>
        <w:tc>
          <w:tcPr>
            <w:tcW w:w="6662" w:type="dxa"/>
          </w:tcPr>
          <w:p w:rsidR="009C77E9" w:rsidRPr="00334FF3" w:rsidRDefault="009C77E9" w:rsidP="00E50372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9C77E9" w:rsidRPr="00334FF3" w:rsidRDefault="009C77E9" w:rsidP="00E50372">
            <w:pPr>
              <w:rPr>
                <w:rFonts w:ascii="Calibri" w:hAnsi="Calibri"/>
                <w:b/>
                <w:sz w:val="28"/>
                <w:szCs w:val="28"/>
              </w:rPr>
            </w:pPr>
            <w:r w:rsidRPr="00334FF3">
              <w:rPr>
                <w:rFonts w:ascii="Calibri" w:hAnsi="Calibri"/>
                <w:b/>
                <w:sz w:val="28"/>
                <w:szCs w:val="28"/>
              </w:rPr>
              <w:t>105</w:t>
            </w:r>
          </w:p>
        </w:tc>
      </w:tr>
    </w:tbl>
    <w:p w:rsidR="009C77E9" w:rsidRDefault="009C77E9" w:rsidP="002D3795">
      <w:pPr>
        <w:jc w:val="center"/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rPr>
          <w:b/>
          <w:color w:val="000000"/>
          <w:sz w:val="28"/>
          <w:szCs w:val="28"/>
        </w:rPr>
      </w:pPr>
    </w:p>
    <w:p w:rsidR="009C77E9" w:rsidRDefault="009C77E9" w:rsidP="002D379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Календарно-тематическое планирование</w:t>
      </w:r>
    </w:p>
    <w:p w:rsidR="009C77E9" w:rsidRDefault="009C77E9" w:rsidP="002D3795">
      <w:pPr>
        <w:jc w:val="center"/>
        <w:rPr>
          <w:b/>
          <w:color w:val="000000"/>
          <w:sz w:val="28"/>
          <w:szCs w:val="28"/>
        </w:rPr>
      </w:pPr>
    </w:p>
    <w:tbl>
      <w:tblPr>
        <w:tblW w:w="5000" w:type="pct"/>
        <w:tblLook w:val="00A0"/>
      </w:tblPr>
      <w:tblGrid>
        <w:gridCol w:w="745"/>
        <w:gridCol w:w="2440"/>
        <w:gridCol w:w="5811"/>
        <w:gridCol w:w="2183"/>
        <w:gridCol w:w="2845"/>
        <w:gridCol w:w="2349"/>
        <w:gridCol w:w="2847"/>
      </w:tblGrid>
      <w:tr w:rsidR="009C77E9" w:rsidRPr="00CE4573" w:rsidTr="002D3795">
        <w:trPr>
          <w:trHeight w:val="300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30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77E9" w:rsidRPr="00CE4573" w:rsidRDefault="009C77E9" w:rsidP="00E50372">
            <w:pPr>
              <w:jc w:val="center"/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N п/п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77E9" w:rsidRPr="00CE4573" w:rsidRDefault="009C77E9" w:rsidP="00E50372">
            <w:pPr>
              <w:jc w:val="center"/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Характеристика основных видов деятельности ученика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center"/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375"/>
        </w:trPr>
        <w:tc>
          <w:tcPr>
            <w:tcW w:w="26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jc w:val="center"/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I четверть. Тема "Спорт" (27 часов)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E4573">
              <w:rPr>
                <w:b/>
                <w:bCs/>
                <w:color w:val="000000"/>
                <w:sz w:val="28"/>
                <w:szCs w:val="28"/>
              </w:rPr>
              <w:t>предметные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E4573">
              <w:rPr>
                <w:b/>
                <w:bCs/>
                <w:color w:val="000000"/>
                <w:sz w:val="28"/>
                <w:szCs w:val="28"/>
              </w:rPr>
              <w:t>метапредметные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E4573">
              <w:rPr>
                <w:b/>
                <w:bCs/>
                <w:color w:val="000000"/>
                <w:sz w:val="28"/>
                <w:szCs w:val="28"/>
              </w:rPr>
              <w:t>личностные</w:t>
            </w: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Учащиеся: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отвечают на вопросы о том, как они провели летние </w:t>
            </w:r>
            <w:r w:rsidRPr="00CE4573">
              <w:rPr>
                <w:color w:val="000000"/>
                <w:sz w:val="22"/>
                <w:szCs w:val="22"/>
              </w:rPr>
              <w:br/>
              <w:t>каникулы;</w:t>
            </w:r>
            <w:r w:rsidRPr="00CE4573">
              <w:rPr>
                <w:color w:val="000000"/>
                <w:sz w:val="22"/>
                <w:szCs w:val="22"/>
              </w:rPr>
              <w:br/>
              <w:t>• воспринимают тексты на слух и соотносят их содержа-</w:t>
            </w:r>
            <w:r w:rsidRPr="00CE4573">
              <w:rPr>
                <w:color w:val="000000"/>
                <w:sz w:val="22"/>
                <w:szCs w:val="22"/>
              </w:rPr>
              <w:br/>
              <w:t>ние с имеющимися утверждениями;</w:t>
            </w:r>
            <w:r w:rsidRPr="00CE4573">
              <w:rPr>
                <w:color w:val="000000"/>
                <w:sz w:val="22"/>
                <w:szCs w:val="22"/>
              </w:rPr>
              <w:br/>
              <w:t>• читают текст и придумывают его окончание;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конструкцией used to и используют ее </w:t>
            </w:r>
            <w:r w:rsidRPr="00CE4573">
              <w:rPr>
                <w:color w:val="000000"/>
                <w:sz w:val="22"/>
                <w:szCs w:val="22"/>
              </w:rPr>
              <w:br/>
              <w:t>в 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новыми лексическими единицами по </w:t>
            </w:r>
            <w:r w:rsidRPr="00CE4573">
              <w:rPr>
                <w:color w:val="000000"/>
                <w:sz w:val="22"/>
                <w:szCs w:val="22"/>
              </w:rPr>
              <w:br/>
              <w:t>теме, воспринимают их на слух и употребляют в 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соблюдают нормы произношения при чтении новых </w:t>
            </w:r>
            <w:r w:rsidRPr="00CE4573">
              <w:rPr>
                <w:color w:val="000000"/>
                <w:sz w:val="22"/>
                <w:szCs w:val="22"/>
              </w:rPr>
              <w:br/>
              <w:t>слов, словосочетаний;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определяют принадлежность слов к определенной части </w:t>
            </w:r>
            <w:r w:rsidRPr="00CE4573">
              <w:rPr>
                <w:color w:val="000000"/>
                <w:sz w:val="22"/>
                <w:szCs w:val="22"/>
              </w:rPr>
              <w:br/>
              <w:t>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соотносят утверждения типа «верно/неверно/в тексте </w:t>
            </w:r>
            <w:r w:rsidRPr="00CE4573">
              <w:rPr>
                <w:color w:val="000000"/>
                <w:sz w:val="22"/>
                <w:szCs w:val="22"/>
              </w:rPr>
              <w:br/>
              <w:t>не сказано» с содержанием текстов для чтения и аудиро-</w:t>
            </w:r>
            <w:r w:rsidRPr="00CE4573">
              <w:rPr>
                <w:color w:val="000000"/>
                <w:sz w:val="22"/>
                <w:szCs w:val="22"/>
              </w:rPr>
              <w:br/>
              <w:t>вания;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со сравнительной формой наречия little—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словом less, а также сравнительными конструкциям и </w:t>
            </w:r>
            <w:r w:rsidRPr="00CE4573">
              <w:rPr>
                <w:color w:val="000000"/>
                <w:sz w:val="22"/>
                <w:szCs w:val="22"/>
              </w:rPr>
              <w:br/>
              <w:t>используют их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переводят предложения с английского языка на рус-</w:t>
            </w:r>
            <w:r w:rsidRPr="00CE4573">
              <w:rPr>
                <w:color w:val="000000"/>
                <w:sz w:val="22"/>
                <w:szCs w:val="22"/>
              </w:rPr>
              <w:br/>
              <w:t>ский;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дополняют предложения верными предлогами/гла- </w:t>
            </w:r>
            <w:r w:rsidRPr="00CE4573">
              <w:rPr>
                <w:color w:val="000000"/>
                <w:sz w:val="22"/>
                <w:szCs w:val="22"/>
              </w:rPr>
              <w:br/>
              <w:t>гольными формами/подходящими лексическими еди-</w:t>
            </w:r>
            <w:r w:rsidRPr="00CE4573">
              <w:rPr>
                <w:color w:val="000000"/>
                <w:sz w:val="22"/>
                <w:szCs w:val="22"/>
              </w:rPr>
              <w:br/>
              <w:t>ницами;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используют конверсию для образования производных </w:t>
            </w:r>
            <w:r w:rsidRPr="00CE4573">
              <w:rPr>
                <w:color w:val="000000"/>
                <w:sz w:val="22"/>
                <w:szCs w:val="22"/>
              </w:rPr>
              <w:br/>
              <w:t>слов;</w:t>
            </w:r>
            <w:r w:rsidRPr="00CE4573">
              <w:rPr>
                <w:color w:val="000000"/>
                <w:sz w:val="22"/>
                <w:szCs w:val="22"/>
              </w:rPr>
              <w:br/>
              <w:t>• читают текст и подбирают подходящий заголовок;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навыки построения сложноподчинен-</w:t>
            </w:r>
            <w:r w:rsidRPr="00CE4573">
              <w:rPr>
                <w:color w:val="000000"/>
                <w:sz w:val="22"/>
                <w:szCs w:val="22"/>
              </w:rPr>
              <w:br/>
              <w:t>ных предложений;</w:t>
            </w:r>
            <w:r w:rsidRPr="00CE4573">
              <w:rPr>
                <w:color w:val="000000"/>
                <w:sz w:val="22"/>
                <w:szCs w:val="22"/>
              </w:rPr>
              <w:br/>
              <w:t>• отвечают на вопросы о видах спорта;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особенностями значения и употребления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слова sport, используют данную лексическую единицу </w:t>
            </w:r>
            <w:r w:rsidRPr="00CE4573">
              <w:rPr>
                <w:color w:val="000000"/>
                <w:sz w:val="22"/>
                <w:szCs w:val="22"/>
              </w:rPr>
              <w:br/>
              <w:t>в 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учатся корректно сочетать глагол с названием вида </w:t>
            </w:r>
            <w:r w:rsidRPr="00CE4573">
              <w:rPr>
                <w:color w:val="000000"/>
                <w:sz w:val="22"/>
                <w:szCs w:val="22"/>
              </w:rPr>
              <w:br/>
              <w:t>спорта;</w:t>
            </w:r>
            <w:r w:rsidRPr="00CE4573">
              <w:rPr>
                <w:color w:val="000000"/>
                <w:sz w:val="22"/>
                <w:szCs w:val="22"/>
              </w:rPr>
              <w:br/>
              <w:t>• расширяют социокультурные знания, знакомясь с попу-</w:t>
            </w:r>
            <w:r w:rsidRPr="00CE4573">
              <w:rPr>
                <w:color w:val="000000"/>
                <w:sz w:val="22"/>
                <w:szCs w:val="22"/>
              </w:rPr>
              <w:br/>
              <w:t>лярными в Британии видами спорта;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перефразируют предложения, используя лексику и </w:t>
            </w:r>
            <w:r w:rsidRPr="00CE4573">
              <w:rPr>
                <w:color w:val="000000"/>
                <w:sz w:val="22"/>
                <w:szCs w:val="22"/>
              </w:rPr>
              <w:br/>
              <w:t>грамматику блока;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расширяют кругозор, знакомясь с историей появления </w:t>
            </w:r>
            <w:r w:rsidRPr="00CE4573">
              <w:rPr>
                <w:color w:val="000000"/>
                <w:sz w:val="22"/>
                <w:szCs w:val="22"/>
              </w:rPr>
              <w:br/>
              <w:t>Олимпийских игр;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past perfect и совершенствуют навыки его </w:t>
            </w:r>
            <w:r w:rsidRPr="00CE4573">
              <w:rPr>
                <w:color w:val="000000"/>
                <w:sz w:val="22"/>
                <w:szCs w:val="22"/>
              </w:rPr>
              <w:br/>
              <w:t>использования в 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особенностями употребления предлогов </w:t>
            </w:r>
            <w:r w:rsidRPr="00CE4573">
              <w:rPr>
                <w:color w:val="000000"/>
                <w:sz w:val="22"/>
                <w:szCs w:val="22"/>
              </w:rPr>
              <w:br/>
              <w:t>с существительным field;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догадываются о значениях незнакомых слов на основе </w:t>
            </w:r>
            <w:r w:rsidRPr="00CE4573">
              <w:rPr>
                <w:color w:val="000000"/>
                <w:sz w:val="22"/>
                <w:szCs w:val="22"/>
              </w:rPr>
              <w:br/>
              <w:t>контекста;</w:t>
            </w:r>
            <w:r w:rsidRPr="00CE4573">
              <w:rPr>
                <w:color w:val="000000"/>
                <w:sz w:val="22"/>
                <w:szCs w:val="22"/>
              </w:rPr>
              <w:br/>
              <w:t>• воспринимают на слух, разучивают песню и поют ее;</w:t>
            </w:r>
            <w:r w:rsidRPr="00CE4573">
              <w:rPr>
                <w:color w:val="000000"/>
                <w:sz w:val="22"/>
                <w:szCs w:val="22"/>
              </w:rPr>
              <w:br/>
              <w:t>• отвечают на вопросы об Олимпийских играх;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Письмо и письменная речь: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заполнять анкеты и формуляры;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 писать поздравления, личные письма с опорой на образец;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расспрашивать адресата о его жизни и делах, сообщать то же о себе,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выражать благодарность, просьбу, употребляя формулы</w:t>
            </w:r>
            <w:r w:rsidRPr="00CE4573">
              <w:rPr>
                <w:color w:val="000000"/>
                <w:sz w:val="22"/>
                <w:szCs w:val="22"/>
              </w:rPr>
              <w:br/>
              <w:t>речевого этикета, принятые в странах изучаемого языка.</w:t>
            </w:r>
            <w:r w:rsidRPr="00CE4573">
              <w:rPr>
                <w:color w:val="000000"/>
                <w:sz w:val="22"/>
                <w:szCs w:val="22"/>
              </w:rPr>
              <w:br/>
              <w:t>Составлять план, тезисы устного или письменного со-</w:t>
            </w:r>
            <w:r w:rsidRPr="00CE4573">
              <w:rPr>
                <w:color w:val="000000"/>
                <w:sz w:val="22"/>
                <w:szCs w:val="22"/>
              </w:rPr>
              <w:br/>
              <w:t>общения; кратко излагать результаты проектной работы.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 </w:t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знать/понимать</w:t>
            </w:r>
            <w:r w:rsidRPr="00CE4573">
              <w:rPr>
                <w:color w:val="000000"/>
                <w:sz w:val="22"/>
                <w:szCs w:val="22"/>
              </w:rPr>
              <w:t>: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* основные значения изученных лексических единиц</w:t>
            </w:r>
            <w:r w:rsidRPr="00CE4573">
              <w:rPr>
                <w:color w:val="000000"/>
                <w:sz w:val="22"/>
                <w:szCs w:val="22"/>
              </w:rPr>
              <w:br/>
              <w:t>(слов, словосочетаний); основные способы словообразования</w:t>
            </w:r>
            <w:r w:rsidRPr="00CE4573">
              <w:rPr>
                <w:color w:val="000000"/>
                <w:sz w:val="22"/>
                <w:szCs w:val="22"/>
              </w:rPr>
              <w:br/>
              <w:t>(аффиксация, словосложение, конверсия); явления много-</w:t>
            </w:r>
            <w:r w:rsidRPr="00CE4573">
              <w:rPr>
                <w:color w:val="000000"/>
                <w:sz w:val="22"/>
                <w:szCs w:val="22"/>
              </w:rPr>
              <w:br/>
              <w:t>значности лексических единиц английского языка, синони-</w:t>
            </w:r>
            <w:r w:rsidRPr="00CE4573">
              <w:rPr>
                <w:color w:val="000000"/>
                <w:sz w:val="22"/>
                <w:szCs w:val="22"/>
              </w:rPr>
              <w:br/>
              <w:t>мии, антонимии и лексической сочетаемости;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*особенности структуры простых и сложных предложе-</w:t>
            </w:r>
            <w:r w:rsidRPr="00CE4573">
              <w:rPr>
                <w:color w:val="000000"/>
                <w:sz w:val="22"/>
                <w:szCs w:val="22"/>
              </w:rPr>
              <w:br/>
              <w:t>ний английского языка; интонацию различных коммуника-</w:t>
            </w:r>
            <w:r w:rsidRPr="00CE4573">
              <w:rPr>
                <w:color w:val="000000"/>
                <w:sz w:val="22"/>
                <w:szCs w:val="22"/>
              </w:rPr>
              <w:br/>
              <w:t>тивных типов предложения;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* признаки изученных грамматических явлений (ви-</w:t>
            </w:r>
            <w:r w:rsidRPr="00CE4573">
              <w:rPr>
                <w:color w:val="000000"/>
                <w:sz w:val="22"/>
                <w:szCs w:val="22"/>
              </w:rPr>
              <w:br/>
              <w:t>довременных форм глаголов и их эквивалентов, модальных</w:t>
            </w:r>
            <w:r w:rsidRPr="00CE4573">
              <w:rPr>
                <w:color w:val="000000"/>
                <w:sz w:val="22"/>
                <w:szCs w:val="22"/>
              </w:rPr>
              <w:br/>
              <w:t>глаголов и их эквивалентов; артиклей, существительных,</w:t>
            </w:r>
            <w:r w:rsidRPr="00CE4573">
              <w:rPr>
                <w:color w:val="000000"/>
                <w:sz w:val="22"/>
                <w:szCs w:val="22"/>
              </w:rPr>
              <w:br/>
              <w:t>степеней сравнения прилагательных и наречий, местоиме-</w:t>
            </w:r>
            <w:r w:rsidRPr="00CE4573">
              <w:rPr>
                <w:color w:val="000000"/>
                <w:sz w:val="22"/>
                <w:szCs w:val="22"/>
              </w:rPr>
              <w:br/>
              <w:t>ний, числительных, предлогов);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*основные различия систем английского и русского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Чтение: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ориентироваться в иноязычном тексте; прогнозировать</w:t>
            </w:r>
            <w:r w:rsidRPr="00CE4573">
              <w:rPr>
                <w:color w:val="000000"/>
                <w:sz w:val="22"/>
                <w:szCs w:val="22"/>
              </w:rPr>
              <w:br/>
              <w:t>его содержание по заголовку;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•читать аутентичные тексты разных жанров с пони-</w:t>
            </w:r>
            <w:r w:rsidRPr="00CE4573">
              <w:rPr>
                <w:color w:val="000000"/>
                <w:sz w:val="22"/>
                <w:szCs w:val="22"/>
              </w:rPr>
              <w:br/>
              <w:t>манием основного содержания (определять тему, основную</w:t>
            </w:r>
            <w:r w:rsidRPr="00CE4573">
              <w:rPr>
                <w:color w:val="000000"/>
                <w:sz w:val="22"/>
                <w:szCs w:val="22"/>
              </w:rPr>
              <w:br/>
              <w:t>мысль; выделять главные факты, опуская второстепенные,</w:t>
            </w:r>
            <w:r w:rsidRPr="00CE4573">
              <w:rPr>
                <w:color w:val="000000"/>
                <w:sz w:val="22"/>
                <w:szCs w:val="22"/>
              </w:rPr>
              <w:br/>
              <w:t>устанавливать логическую последовательность основных</w:t>
            </w:r>
            <w:r w:rsidRPr="00CE4573">
              <w:rPr>
                <w:color w:val="000000"/>
                <w:sz w:val="22"/>
                <w:szCs w:val="22"/>
              </w:rPr>
              <w:br/>
              <w:t>фактов текста);</w:t>
            </w:r>
            <w:r w:rsidRPr="00CE4573">
              <w:rPr>
                <w:color w:val="000000"/>
                <w:sz w:val="22"/>
                <w:szCs w:val="22"/>
              </w:rPr>
              <w:br/>
              <w:t>•  читать несложные аутентичные тексты разных стилей с</w:t>
            </w:r>
            <w:r w:rsidRPr="00CE4573">
              <w:rPr>
                <w:color w:val="000000"/>
                <w:sz w:val="22"/>
                <w:szCs w:val="22"/>
              </w:rPr>
              <w:br/>
              <w:t>полным и точным пониманием, используя различные приемы</w:t>
            </w:r>
            <w:r w:rsidRPr="00CE4573">
              <w:rPr>
                <w:color w:val="000000"/>
                <w:sz w:val="22"/>
                <w:szCs w:val="22"/>
              </w:rPr>
              <w:br/>
              <w:t>смысловой переработки текста (языковую догадку, анализ,выборочный перевод), а также справочных материалов; оценивать полученную информацию, выражать свое сомнение;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читать текст с выборочным пониманием значимой/нуж-</w:t>
            </w:r>
            <w:r w:rsidRPr="00CE4573">
              <w:rPr>
                <w:color w:val="000000"/>
                <w:sz w:val="22"/>
                <w:szCs w:val="22"/>
              </w:rPr>
              <w:br/>
              <w:t>ной/интересующей информации.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Аудирование:</w:t>
            </w:r>
            <w:r w:rsidRPr="00CE4573">
              <w:rPr>
                <w:color w:val="000000"/>
                <w:sz w:val="22"/>
                <w:szCs w:val="22"/>
              </w:rPr>
              <w:br/>
              <w:t>•  воспринимать на слух и полностью понимать речь учителя, одноклассников;</w:t>
            </w:r>
            <w:r w:rsidRPr="00CE4573">
              <w:rPr>
                <w:color w:val="000000"/>
                <w:sz w:val="22"/>
                <w:szCs w:val="22"/>
              </w:rPr>
              <w:br/>
              <w:t>• понимать основное содержание коротких, несложных аутентичных прагматических текстов (прогноз погоды,</w:t>
            </w:r>
            <w:r w:rsidRPr="00CE4573">
              <w:rPr>
                <w:color w:val="000000"/>
                <w:sz w:val="22"/>
                <w:szCs w:val="22"/>
              </w:rPr>
              <w:br/>
              <w:t>программы теле-, радиопередач, объявления на вокзале/в аэропорту) и выделять значимую информацию;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</w:t>
            </w:r>
            <w:r w:rsidRPr="00CE4573">
              <w:rPr>
                <w:color w:val="000000"/>
                <w:sz w:val="22"/>
                <w:szCs w:val="22"/>
              </w:rPr>
              <w:br/>
              <w:t>•выделять главные факты, опуская второстепенные;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использовать переспрос, просьбу повторить.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Говорение.Диалогическая речь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Учащийся научится:</w:t>
            </w:r>
            <w:r w:rsidRPr="00CE4573">
              <w:rPr>
                <w:color w:val="000000"/>
                <w:sz w:val="22"/>
                <w:szCs w:val="22"/>
              </w:rPr>
              <w:br/>
              <w:t>· вести диалог (диалог этикетного характера, диалог–-расспрос, диалог побуждение к действию;</w:t>
            </w:r>
            <w:r w:rsidRPr="00CE4573">
              <w:rPr>
                <w:color w:val="000000"/>
                <w:sz w:val="22"/>
                <w:szCs w:val="22"/>
              </w:rPr>
              <w:br/>
              <w:t>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Учащийся получит возможность научиться:</w:t>
            </w:r>
            <w:r w:rsidRPr="00CE4573">
              <w:rPr>
                <w:color w:val="000000"/>
                <w:sz w:val="22"/>
                <w:szCs w:val="22"/>
              </w:rPr>
              <w:br/>
              <w:t>· вести диалог-обмен мнениями;</w:t>
            </w:r>
            <w:r w:rsidRPr="00CE4573">
              <w:rPr>
                <w:color w:val="000000"/>
                <w:sz w:val="22"/>
                <w:szCs w:val="22"/>
              </w:rPr>
              <w:br/>
              <w:t>· брать и давать интервью;</w:t>
            </w:r>
            <w:r w:rsidRPr="00CE4573">
              <w:rPr>
                <w:color w:val="000000"/>
                <w:sz w:val="22"/>
                <w:szCs w:val="22"/>
              </w:rPr>
              <w:br/>
              <w:t>· вести диалог-расспрос на основе нелинейного текста (таблицы, диаграммы и т. д.).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Говорение. Монологическая речь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Выпускник научится:</w:t>
            </w:r>
            <w:r w:rsidRPr="00CE4573">
              <w:rPr>
                <w:color w:val="000000"/>
                <w:sz w:val="22"/>
                <w:szCs w:val="22"/>
              </w:rPr>
              <w:br/>
              <w:t>· строить связное монологическое высказывание с опорой на зрительную наглядность и/или вербальные опоры</w:t>
            </w:r>
            <w:r w:rsidRPr="00CE4573">
              <w:rPr>
                <w:color w:val="000000"/>
                <w:sz w:val="22"/>
                <w:szCs w:val="22"/>
              </w:rPr>
              <w:br/>
              <w:t>(ключевые слова, план, вопросы) в рамках освоенной тематики;</w:t>
            </w:r>
            <w:r w:rsidRPr="00CE4573">
              <w:rPr>
                <w:color w:val="000000"/>
                <w:sz w:val="22"/>
                <w:szCs w:val="22"/>
              </w:rPr>
              <w:br/>
              <w:t>· описывать события с опорой на зрительную наглядность и/или вербальную опору (ключевые слова, план,</w:t>
            </w:r>
            <w:r w:rsidRPr="00CE4573">
              <w:rPr>
                <w:color w:val="000000"/>
                <w:sz w:val="22"/>
                <w:szCs w:val="22"/>
              </w:rPr>
              <w:br/>
              <w:t>вопросы);</w:t>
            </w:r>
            <w:r w:rsidRPr="00CE4573">
              <w:rPr>
                <w:color w:val="000000"/>
                <w:sz w:val="22"/>
                <w:szCs w:val="22"/>
              </w:rPr>
              <w:br/>
              <w:t>· давать краткую характеристику реальных людей и литературных персонажей;</w:t>
            </w:r>
            <w:r w:rsidRPr="00CE4573">
              <w:rPr>
                <w:color w:val="000000"/>
                <w:sz w:val="22"/>
                <w:szCs w:val="22"/>
              </w:rPr>
              <w:br/>
              <w:t>· передавать основное содержание прочитанного текста с опорой или без опоры на текст, ключевые слова/ план/</w:t>
            </w:r>
            <w:r w:rsidRPr="00CE4573">
              <w:rPr>
                <w:color w:val="000000"/>
                <w:sz w:val="22"/>
                <w:szCs w:val="22"/>
              </w:rPr>
              <w:br/>
              <w:t>вопросы;</w:t>
            </w:r>
            <w:r w:rsidRPr="00CE4573">
              <w:rPr>
                <w:color w:val="000000"/>
                <w:sz w:val="22"/>
                <w:szCs w:val="22"/>
              </w:rPr>
              <w:br/>
              <w:t>· описывать картинку/ фото с опорой или без опоры на ключевые слова/ план/ вопросы.</w:t>
            </w:r>
            <w:r w:rsidRPr="00CE4573">
              <w:rPr>
                <w:color w:val="000000"/>
                <w:sz w:val="22"/>
                <w:szCs w:val="22"/>
              </w:rPr>
              <w:br/>
              <w:t>Выпускник получит возможность научиться:</w:t>
            </w:r>
            <w:r w:rsidRPr="00CE4573">
              <w:rPr>
                <w:color w:val="000000"/>
                <w:sz w:val="22"/>
                <w:szCs w:val="22"/>
              </w:rPr>
              <w:br/>
              <w:t>· делать сообщение на заданную тему на основе прочитанного;</w:t>
            </w:r>
            <w:r w:rsidRPr="00CE4573">
              <w:rPr>
                <w:color w:val="000000"/>
                <w:sz w:val="22"/>
                <w:szCs w:val="22"/>
              </w:rPr>
              <w:br/>
              <w:t>· комментировать факты из прочитанного/ прослушанного текста, выражать и аргументировать свое</w:t>
            </w:r>
            <w:r w:rsidRPr="00CE4573">
              <w:rPr>
                <w:color w:val="000000"/>
                <w:sz w:val="22"/>
                <w:szCs w:val="22"/>
              </w:rPr>
              <w:br/>
              <w:t>отношение к прочитанному/ прослушанному;</w:t>
            </w:r>
            <w:r w:rsidRPr="00CE4573">
              <w:rPr>
                <w:color w:val="000000"/>
                <w:sz w:val="22"/>
                <w:szCs w:val="22"/>
              </w:rPr>
              <w:br/>
              <w:t>· кратко высказываться без предварительной подготовки на заданную тему в соответствии с предложенной</w:t>
            </w:r>
            <w:r w:rsidRPr="00CE4573">
              <w:rPr>
                <w:color w:val="000000"/>
                <w:sz w:val="22"/>
                <w:szCs w:val="22"/>
              </w:rPr>
              <w:br/>
              <w:t>ситуацией общения;</w:t>
            </w:r>
          </w:p>
        </w:tc>
        <w:tc>
          <w:tcPr>
            <w:tcW w:w="7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</w:rPr>
              <w:t xml:space="preserve">Коммуникативные УУД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организовывать учебное сотрудничество и совместную деятельность с учителем и сверстниками;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определять возможные роли в совместной деятельности;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играть определенную роль в совместной деятельности;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принимать  позицию  собеседника,  понимая  позицию  другого,  различать  в  его  речи:  мнение  (точку  зрения), 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Познавательные УУД</w:t>
            </w:r>
            <w:r w:rsidRPr="00CE4573">
              <w:rPr>
                <w:color w:val="000000"/>
                <w:sz w:val="22"/>
                <w:szCs w:val="22"/>
              </w:rPr>
              <w:t xml:space="preserve"> </w:t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br/>
              <w:t>·</w:t>
            </w:r>
            <w:r w:rsidRPr="00CE4573">
              <w:rPr>
                <w:color w:val="000000"/>
                <w:sz w:val="22"/>
                <w:szCs w:val="22"/>
              </w:rPr>
              <w:t xml:space="preserve">  подбирать слова, соподчиненные ключевому слову, определяющие его признаки и свойства;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выделять общий признак двух или нескольких предметов или явлений и объяснять их сходство;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объединять  предметы  и  явления  в  группы  по  определенным  признакам,  сравнивать,  классифицировать  и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обобщать факты и явления;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выделять явление из общего ряда других явлений;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определять  обстоятельства,  которые  предшествовали  возникновению  связи  между  явлениями,  из  этих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обстоятельств  выделять  определяющие,  способные  быть  причиной  данного  явления,  выявлять  причины  и  следствия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явлений;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строить  рассуждение  от  общих  закономерностей  к  частным  явлениям  и  от  частных  явлений  к  общим </w:t>
            </w:r>
            <w:r w:rsidRPr="00CE4573">
              <w:rPr>
                <w:color w:val="000000"/>
                <w:sz w:val="22"/>
                <w:szCs w:val="22"/>
              </w:rPr>
              <w:br/>
              <w:t>• умение планировать свое речевое и неречевое поведение;</w:t>
            </w:r>
            <w:r w:rsidRPr="00CE4573">
              <w:rPr>
                <w:color w:val="000000"/>
                <w:sz w:val="22"/>
                <w:szCs w:val="22"/>
              </w:rPr>
              <w:br/>
              <w:t>• умение взаимодействовать с окружающими, выполняя разные социальные роли;</w:t>
            </w:r>
            <w:r w:rsidRPr="00CE4573">
              <w:rPr>
                <w:color w:val="000000"/>
                <w:sz w:val="22"/>
                <w:szCs w:val="22"/>
              </w:rPr>
              <w:br/>
              <w:t>• умение обобщать, устанавливать аналогии, классифици- 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br/>
              <w:t xml:space="preserve">Регулятивные УУД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анализировать существующие и планировать будущие образовательные результаты;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идентифицировать собственные проблемы и определять главную проблему;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выдвигать версии решения проблемы, формулировать гипотезы, предвосхищать конечный результат;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ставить цель деятельности на основе определенной проблемы и существующих возможностей;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формулировать учебные задачи как шаги достижения поставленной цели деятельности;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обосновывать  целевые  ориентиры и  приоритеты  ссылками на  ценности,  указывая  и обосновывая  логическую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последовательность шагов.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определять  необходимые  действие(я)  в  соответствии  с  учебной  и  познавательной  задачей  и  составлять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алгоритм их выполнения;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определять/находить,  в  том  числе  из  предложенных  вариантов,  условия  для  выполнения  учебной  и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познавательной задачи;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выстраивать жизненные планы на краткосрочное будущее (заявлять целевые ориентиры, ставить адекватные им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задачи и предлагать действия, указывая и обосновывая логическую последовательность шагов);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выбирать  из  предложенных  вариантов  и  самостоятельно  искать  средства/ресурсы  для  решения задачи/достижения цели;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составлять план решения проблемы (выполнения проекта, проведения исследования);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определять  потенциальные  затруднения  при  решении  учебной  и  познавательной  задачи  и  находить  средства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для их устранения; 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·  описывать  свой  опыт,  оформляя  его  для  передачи  другим  людям  в  виде  технологии  решения  практических 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•быть готовыми и способными  к саморазвитию и личностному самоопределению </w:t>
            </w:r>
            <w:r w:rsidRPr="00CE4573">
              <w:rPr>
                <w:color w:val="000000"/>
                <w:sz w:val="22"/>
                <w:szCs w:val="22"/>
              </w:rPr>
              <w:br/>
              <w:t>•сформировать мотивацию учащихся к обучению и</w:t>
            </w:r>
            <w:r w:rsidRPr="00CE4573">
              <w:rPr>
                <w:color w:val="000000"/>
                <w:sz w:val="22"/>
                <w:szCs w:val="22"/>
              </w:rPr>
              <w:br/>
              <w:t>целенаправленной познавательной деятельности</w:t>
            </w:r>
            <w:r w:rsidRPr="00CE4573">
              <w:rPr>
                <w:color w:val="000000"/>
                <w:sz w:val="22"/>
                <w:szCs w:val="22"/>
              </w:rPr>
              <w:br/>
              <w:t>•сформировать систему</w:t>
            </w:r>
            <w:r w:rsidRPr="00CE4573">
              <w:rPr>
                <w:color w:val="000000"/>
                <w:sz w:val="22"/>
                <w:szCs w:val="22"/>
              </w:rPr>
              <w:br/>
              <w:t>значимых социальных и межличностных отношений,ценностно смысловых установок, отражающих личностные и гражданские позиции в деятельности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•сформировать социальные компетенции,првосознание, способность ставить цели и строить жизненные планы </w:t>
            </w:r>
            <w:r w:rsidRPr="00CE4573">
              <w:rPr>
                <w:color w:val="000000"/>
                <w:sz w:val="22"/>
                <w:szCs w:val="22"/>
              </w:rPr>
              <w:br/>
              <w:t>•сформировать способность к осознанию российской идентичности в поликультурном социуме</w:t>
            </w:r>
            <w:r w:rsidRPr="00CE4573">
              <w:rPr>
                <w:color w:val="000000"/>
                <w:sz w:val="22"/>
                <w:szCs w:val="22"/>
              </w:rPr>
              <w:br/>
              <w:t>•подготовить учеников к самосовершенствованию в данном предмете</w:t>
            </w:r>
            <w:r w:rsidRPr="00CE4573">
              <w:rPr>
                <w:color w:val="000000"/>
                <w:sz w:val="22"/>
                <w:szCs w:val="22"/>
              </w:rPr>
              <w:br/>
              <w:t>•привить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словами, возможности самореализации. </w:t>
            </w: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323D07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Летние каникулы: дома и за рубежом. Конструкция used to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"Мухаммед Али". Введение и отработка новой лексики по теме "Спорт". Наречие "litlle" и его степени сравнения.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Особенности значения и употребления слова "Спорт".  Чтение текста "Спорт в Британии" в формате ОГЭ (просмотровое чтение)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Новая лексика по теме "Спортивная одежда". Аудирование. Монологическая речь по теме "Мой любимый вид спорта"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"Олимпийские игры Древней Греции".  Прошедшее совершенное время и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Введение и отработка новых лексических единиц по теме "Спорт". Предлоги со словом "Поле"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Современные Олимпийские игры - Говорение в формате ОГЭ.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Социальный английский -Предложение собеседника: Как вежливо согласиться или отказаться. Повторение - вопросительные предложения.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 - "Лыжный спорт". Введение и отработка новой лексики.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Слово "else"  - правила употребления и использования. Спортивнй инвентарь -- ввдение и отработка.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 Урок физкультуры в школе - развитие навыков диалогической речи.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неделя сентября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аудирования в формате ОГЭ (соответствие). Словообразование - суффиксы - ic, -al.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аудирования. Фразовый глагол со словом "end" и его дифференциация с глаголом "finish".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 Тренерская карьера Татьяны Тарасовой - Контроль чтения в формате ОГЭ (детальное понимание).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говорения по теме "Здоровый образ жизни"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2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Обучение навыкам письма - Личное письмо (в формате ОГЭ)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письма. Монологические высказывания по теме "Спорт" с  опорой на ключевые слова.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навыков диалогической речи: Бокс - достоинства и недостатки (с опорой на план)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"Баскетбол" в формате ОГЭ.  Контроль лексики по теме "Спорт"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Урок-презентация "Мой любимый  российский спортсмен". Контроль письма - Личное письмо.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Параолимпийские игры - контроль чтения  в формате ОГЭ (соответствие).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4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Выполнение лексико-грамматических упражнений - Повторение по теме "Спорт"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4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Чтение текста "Марк Твен и Кубок Аскета" и выполнение заданий к тексту (повторение видо-временных форм глагола).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4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Монологическая речь - Описание картинок (с опорой на план).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5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Выбор и подготовка проектных работ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5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Презентация проектных работ по теме "Олимпийские игры"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5 неделя октября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Обобщающее повторение по теме "Спорт"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26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jc w:val="center"/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II четверть. Тема " Исполнительское искусство: Театр" (24 часа)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Учащиеся:</w:t>
            </w:r>
            <w:r w:rsidRPr="00CE4573">
              <w:rPr>
                <w:color w:val="000000"/>
                <w:sz w:val="22"/>
                <w:szCs w:val="22"/>
              </w:rPr>
              <w:br/>
              <w:t>• извлекают информацию из текстов для чтения и ауди-</w:t>
            </w:r>
            <w:r w:rsidRPr="00CE4573">
              <w:rPr>
                <w:color w:val="000000"/>
                <w:sz w:val="22"/>
                <w:szCs w:val="22"/>
              </w:rPr>
              <w:br/>
              <w:t>рования;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совершенствуют навыки использования в речи pasf </w:t>
            </w:r>
            <w:r w:rsidRPr="00CE4573">
              <w:rPr>
                <w:color w:val="000000"/>
                <w:sz w:val="22"/>
                <w:szCs w:val="22"/>
              </w:rPr>
              <w:br/>
              <w:t>perfect;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навыки дифференцирования грамма-</w:t>
            </w:r>
            <w:r w:rsidRPr="00CE4573">
              <w:rPr>
                <w:color w:val="000000"/>
                <w:sz w:val="22"/>
                <w:szCs w:val="22"/>
              </w:rPr>
              <w:br/>
              <w:t>тических форм past perfect и past simple;</w:t>
            </w:r>
            <w:r w:rsidRPr="00CE4573">
              <w:rPr>
                <w:color w:val="000000"/>
                <w:sz w:val="22"/>
                <w:szCs w:val="22"/>
              </w:rPr>
              <w:br/>
              <w:t>• дополняют предложения верными предлогами/глагольными формами/подходящими лексическими единицами;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новыми лексическими единицами по  теме, воспринимают их на слух и употребляют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соблюдают нормы произношения при чтении новых слов, словосочетаний;</w:t>
            </w:r>
            <w:r w:rsidRPr="00CE4573">
              <w:rPr>
                <w:color w:val="000000"/>
                <w:sz w:val="22"/>
                <w:szCs w:val="22"/>
              </w:rPr>
              <w:br/>
              <w:t>• трансформируют утвердительные предложения в отрицательные и вопросительные;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переводят слова и словосочетания с русского языка на </w:t>
            </w:r>
            <w:r w:rsidRPr="00CE4573">
              <w:rPr>
                <w:color w:val="000000"/>
                <w:sz w:val="22"/>
                <w:szCs w:val="22"/>
              </w:rPr>
              <w:br/>
              <w:t>английский;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отвечают на вопросы о свободном времени, используя </w:t>
            </w:r>
            <w:r w:rsidRPr="00CE4573">
              <w:rPr>
                <w:color w:val="000000"/>
                <w:sz w:val="22"/>
                <w:szCs w:val="22"/>
              </w:rPr>
              <w:br/>
              <w:t>ключевые слова;</w:t>
            </w:r>
            <w:r w:rsidRPr="00CE4573">
              <w:rPr>
                <w:color w:val="000000"/>
                <w:sz w:val="22"/>
                <w:szCs w:val="22"/>
              </w:rPr>
              <w:br/>
              <w:t>• расширяют социокультурные знания, знакомясь с исто-</w:t>
            </w:r>
            <w:r w:rsidRPr="00CE4573">
              <w:rPr>
                <w:color w:val="000000"/>
                <w:sz w:val="22"/>
                <w:szCs w:val="22"/>
              </w:rPr>
              <w:br/>
              <w:t>рией возникновения театра и других популярных развле-</w:t>
            </w:r>
            <w:r w:rsidRPr="00CE4573">
              <w:rPr>
                <w:color w:val="000000"/>
                <w:sz w:val="22"/>
                <w:szCs w:val="22"/>
              </w:rPr>
              <w:br/>
              <w:t>чений;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произносительные навыки, вырази-</w:t>
            </w:r>
            <w:r w:rsidRPr="00CE4573">
              <w:rPr>
                <w:color w:val="000000"/>
                <w:sz w:val="22"/>
                <w:szCs w:val="22"/>
              </w:rPr>
              <w:br/>
              <w:t>тельно читая отрывки из текста;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догадываются о значениях неизвестных слов на основе </w:t>
            </w:r>
            <w:r w:rsidRPr="00CE4573">
              <w:rPr>
                <w:color w:val="000000"/>
                <w:sz w:val="22"/>
                <w:szCs w:val="22"/>
              </w:rPr>
              <w:br/>
              <w:t>контекста;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отвечают на вопросы об истории возникновения театра </w:t>
            </w:r>
            <w:r w:rsidRPr="00CE4573">
              <w:rPr>
                <w:color w:val="000000"/>
                <w:sz w:val="22"/>
                <w:szCs w:val="22"/>
              </w:rPr>
              <w:br/>
              <w:t>на основе материала текста для чтения;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Аудирование. Повторение - Прошедшее совершенное время. Чтение текста "Вундеркинг" (детальное понимание)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1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Дифференцирование грамматических форм - Простое прошедшее время/ прошедшее совершенное время. Введение и отработка новой лексики по теме "Театр".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</w:t>
            </w:r>
            <w:r>
              <w:rPr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ОГЭ. Урок-расспрос "Ты и твое свободное время".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</w:t>
            </w:r>
            <w:r>
              <w:rPr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Чтение текста "История развлечений" в формате ОГЭ (Детальное понимание).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</w:t>
            </w:r>
            <w:r>
              <w:rPr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Монологические высказывания по теме "История развлечений" с опорой на план.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</w:t>
            </w:r>
            <w:r>
              <w:rPr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(сответствие). Введение и отработка новой лексики по теме "Театр"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</w:t>
            </w:r>
            <w:r>
              <w:rPr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Развитие навыков диалогической речи по теме "В театральной кассе".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</w:t>
            </w:r>
            <w:r>
              <w:rPr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Повторение "Косвенная речь" и правила перевода прямой речи в косвенную. Отработка в упражнениях.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</w:t>
            </w:r>
            <w:r>
              <w:rPr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(сответствие). Слова "Ticket", "Stage"  и использование предлогов после них. Соевршенствование навыков использования предлогов.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</w:t>
            </w:r>
            <w:r>
              <w:rPr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Чтение текста в формате ОГЭ "Первый визит в Большой Театр" (восстановление структурно-логических связей).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 </w:t>
            </w:r>
            <w:r>
              <w:rPr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навыков монологической речи по теме "Мой первый визит в театр (кино, цирк) с опорой на план.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говорения. Настоящее совершенное время в косвенной речи.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 (соответствие). Диалог-расспрос по теме " Мои друзья и театр".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Введение и отработка новой лексики по теме "Театр"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навыков чтения  в формате ОГЭ "В. Шекспир" (детальное понимание текста).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аудирования в формате ОГЭ (соответствие).   Развитие навыков говорения по теме "Театр"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аудирования. Чтение в формате ОГЭ " Шекспир и его театр".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Обучение грамматическим навыкам: изменения при переводе прямой речи в косвенную.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ОГЭ. Введение и отработка новой лексики по теме "Театр".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Чтение  "Двенадцатая ночь" в формате ОГЭ (детальное понимание). Слова для построения последовательности повествования и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Аудирование в формате ОГЭ "Театры России" (сответствие). Словообразование - суффиксы -ance/-ence, -ist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письма. Чтение текста в формате ОГЭ " Новый Театр "Глобус". Контроль диалогической речи "Почему театр не умирает".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Монологические высказывания по теме "В. Шекспир". Чтение текста "П.И. Чайковский и его музыка"  в формате ОГЭ,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96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декабря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Презентация проектных работ. Обобщающее повторение по теме "Исполнительсоке искусство: Театр".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</w:tr>
      <w:tr w:rsidR="009C77E9" w:rsidRPr="00CE4573" w:rsidTr="002D3795">
        <w:trPr>
          <w:trHeight w:val="30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III четверть  Тема: "Исполнительское искусство: "Кино" (30 часов)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• участвуют в неподготовленном диалоге — обмене мнениями;</w:t>
            </w:r>
            <w:r w:rsidRPr="00CE4573">
              <w:rPr>
                <w:color w:val="000000"/>
                <w:sz w:val="22"/>
                <w:szCs w:val="22"/>
              </w:rPr>
              <w:br/>
              <w:t>• сравнивают кинотеатры;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орфографические навыки;</w:t>
            </w:r>
            <w:r w:rsidRPr="00CE4573">
              <w:rPr>
                <w:color w:val="000000"/>
                <w:sz w:val="22"/>
                <w:szCs w:val="22"/>
              </w:rPr>
              <w:br/>
              <w:t>• составляют развернутое монологическое высказывание, в котором описывают поход в кинотеатр на основе плана;</w:t>
            </w:r>
            <w:r w:rsidRPr="00CE4573">
              <w:rPr>
                <w:color w:val="000000"/>
                <w:sz w:val="22"/>
                <w:szCs w:val="22"/>
              </w:rPr>
              <w:br/>
              <w:t>• соотносят содержание текстов для аудирования с имеющимися утверждениями;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переводят слова и словосочетания с русского языка на </w:t>
            </w:r>
            <w:r w:rsidRPr="00CE4573">
              <w:rPr>
                <w:color w:val="000000"/>
                <w:sz w:val="22"/>
                <w:szCs w:val="22"/>
              </w:rPr>
              <w:br/>
              <w:t>английский;</w:t>
            </w:r>
            <w:r w:rsidRPr="00CE4573">
              <w:rPr>
                <w:color w:val="000000"/>
                <w:sz w:val="22"/>
                <w:szCs w:val="22"/>
              </w:rPr>
              <w:br/>
              <w:t>• определяют место действия воспринимаемых на слух диалогов;</w:t>
            </w:r>
            <w:r w:rsidRPr="00CE4573">
              <w:rPr>
                <w:color w:val="000000"/>
                <w:sz w:val="22"/>
                <w:szCs w:val="22"/>
              </w:rPr>
              <w:br/>
              <w:t>• используют правила согласования времен при построении высказываний;</w:t>
            </w:r>
            <w:r w:rsidRPr="00CE4573">
              <w:rPr>
                <w:color w:val="000000"/>
                <w:sz w:val="22"/>
                <w:szCs w:val="22"/>
              </w:rPr>
              <w:br/>
              <w:t>• составляют развернутые монологические высказывания о любимых фильмах;</w:t>
            </w:r>
            <w:r w:rsidRPr="00CE4573">
              <w:rPr>
                <w:color w:val="000000"/>
                <w:sz w:val="22"/>
                <w:szCs w:val="22"/>
              </w:rPr>
              <w:br/>
              <w:t>• отвечают на вопросы о любимых фильмах и актерах;</w:t>
            </w:r>
            <w:r w:rsidRPr="00CE4573">
              <w:rPr>
                <w:color w:val="000000"/>
                <w:sz w:val="22"/>
                <w:szCs w:val="22"/>
              </w:rPr>
              <w:br/>
              <w:t>• комментируют пословицы;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прилагательными, которые образуют степени сравнения особым способом, используют эти  прилагательные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переводят предложения с английского языка на русский;</w:t>
            </w:r>
            <w:r w:rsidRPr="00CE4573">
              <w:rPr>
                <w:color w:val="000000"/>
                <w:sz w:val="22"/>
                <w:szCs w:val="22"/>
              </w:rPr>
              <w:br/>
              <w:t>• соотносят утверждения типа «верно/неверно/в тексте не сказано» с содержанием текстов для чтения и аудиро-</w:t>
            </w:r>
            <w:r w:rsidRPr="00CE4573">
              <w:rPr>
                <w:color w:val="000000"/>
                <w:sz w:val="22"/>
                <w:szCs w:val="22"/>
              </w:rPr>
              <w:br/>
              <w:t>вания;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читают текст и соотносят содержание его параграфов </w:t>
            </w:r>
            <w:r w:rsidRPr="00CE4573">
              <w:rPr>
                <w:color w:val="000000"/>
                <w:sz w:val="22"/>
                <w:szCs w:val="22"/>
              </w:rPr>
              <w:br/>
              <w:t>с заголовками;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произносительные навыки, вырази-</w:t>
            </w:r>
            <w:r w:rsidRPr="00CE4573">
              <w:rPr>
                <w:color w:val="000000"/>
                <w:sz w:val="22"/>
                <w:szCs w:val="22"/>
              </w:rPr>
              <w:br/>
              <w:t>тельно читая отрывки из текста</w:t>
            </w:r>
            <w:r w:rsidRPr="00CE4573">
              <w:rPr>
                <w:color w:val="000000"/>
                <w:sz w:val="22"/>
                <w:szCs w:val="22"/>
              </w:rPr>
              <w:br/>
              <w:t>• воспринимают на слух песню, разучивают и поют ее;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совершенствуют навыки построения предложений в </w:t>
            </w:r>
            <w:r w:rsidRPr="00CE4573">
              <w:rPr>
                <w:color w:val="000000"/>
                <w:sz w:val="22"/>
                <w:szCs w:val="22"/>
              </w:rPr>
              <w:br/>
              <w:t>косвенной 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новыми лексическими единицами по </w:t>
            </w:r>
            <w:r w:rsidRPr="00CE4573">
              <w:rPr>
                <w:color w:val="000000"/>
                <w:sz w:val="22"/>
                <w:szCs w:val="22"/>
              </w:rPr>
              <w:br/>
              <w:t>теме, воспринимают их на слух и употребляют в речи;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соблюдают нормы произношения при чтении новых </w:t>
            </w:r>
            <w:r w:rsidRPr="00CE4573">
              <w:rPr>
                <w:color w:val="000000"/>
                <w:sz w:val="22"/>
                <w:szCs w:val="22"/>
              </w:rPr>
              <w:br/>
              <w:t>слов, словосочетаний;</w:t>
            </w:r>
            <w:r w:rsidRPr="00CE4573">
              <w:rPr>
                <w:color w:val="000000"/>
                <w:sz w:val="22"/>
                <w:szCs w:val="22"/>
              </w:rPr>
              <w:br/>
              <w:t>• дополняют предложения верными предлогами/глагольными формами/подходящими лексическими единицами;</w:t>
            </w:r>
            <w:r w:rsidRPr="00CE4573">
              <w:rPr>
                <w:color w:val="000000"/>
                <w:sz w:val="22"/>
                <w:szCs w:val="22"/>
              </w:rPr>
              <w:br/>
              <w:t>• извлекают информацию из текстов для чтения и аудирования;</w:t>
            </w:r>
            <w:r w:rsidRPr="00CE4573">
              <w:rPr>
                <w:color w:val="000000"/>
                <w:sz w:val="22"/>
                <w:szCs w:val="22"/>
              </w:rPr>
              <w:br/>
              <w:t>• отвечают на вопросы к текстам для чтения;</w:t>
            </w:r>
            <w:r w:rsidRPr="00CE4573">
              <w:rPr>
                <w:color w:val="000000"/>
                <w:sz w:val="22"/>
                <w:szCs w:val="22"/>
              </w:rPr>
              <w:br/>
              <w:t>• догадываются о значениях новых слов на основе контекста;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совершенствуют навыки употребления определенного </w:t>
            </w:r>
            <w:r w:rsidRPr="00CE4573">
              <w:rPr>
                <w:color w:val="000000"/>
                <w:sz w:val="22"/>
                <w:szCs w:val="22"/>
              </w:rPr>
              <w:br/>
              <w:t>артикля с названиями театров, музеев, галерей, кинотеатров;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навыки дифференцирования грамматических форм past perfect и past simple;</w:t>
            </w:r>
            <w:r w:rsidRPr="00CE4573">
              <w:rPr>
                <w:color w:val="000000"/>
                <w:sz w:val="22"/>
                <w:szCs w:val="22"/>
              </w:rPr>
              <w:br/>
              <w:t>• письменно фиксируют информацию при прослушива-нии песни;</w:t>
            </w:r>
            <w:r w:rsidRPr="00CE4573">
              <w:rPr>
                <w:color w:val="000000"/>
                <w:sz w:val="22"/>
                <w:szCs w:val="22"/>
              </w:rPr>
              <w:br/>
              <w:t>• восстанавливают логико-смысловые связи в тексте;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составляют развернутое монологическое высказывание </w:t>
            </w:r>
            <w:r w:rsidRPr="00CE4573">
              <w:rPr>
                <w:color w:val="000000"/>
                <w:sz w:val="22"/>
                <w:szCs w:val="22"/>
              </w:rPr>
              <w:br/>
              <w:t>о современном кинотеатре;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Введение и отработка новой лексики по теме "Кино".  Диалогическая речь по теме " Мой друг и кино". 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школьники должны уметь: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•применять правила написания слов, изученных в основной школе;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•адекватно произносить и различать на слух звуки анг-</w:t>
            </w:r>
            <w:r w:rsidRPr="00CE4573">
              <w:rPr>
                <w:color w:val="000000"/>
                <w:sz w:val="22"/>
                <w:szCs w:val="22"/>
              </w:rPr>
              <w:br/>
              <w:t>лийского языка, соблюдать правила ударения в словах и</w:t>
            </w:r>
            <w:r w:rsidRPr="00CE4573">
              <w:rPr>
                <w:color w:val="000000"/>
                <w:sz w:val="22"/>
                <w:szCs w:val="22"/>
              </w:rPr>
              <w:br/>
              <w:t>фразах;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•соблюдать ритмико-интонационные особенности предложений различных коммуникативных типов,  •правильно членить предложение на смысловые группы.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В отношении  социокультурной компетенции  от выпускников требуется: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•иметь представление об особенностях образа жизни, быта, реалиях, культуре стран изучаемого языка (всемирно известных достопримечательностях, выдающихся людях и</w:t>
            </w:r>
            <w:r w:rsidRPr="00CE4573">
              <w:rPr>
                <w:color w:val="000000"/>
                <w:sz w:val="22"/>
                <w:szCs w:val="22"/>
              </w:rPr>
              <w:br/>
              <w:t>их вкладе в мировую культуру), сходстве и различиях в традициях России и стран изучаемого языка;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 владеть основными нормами речевого этикета (реплики-клише и наиболее распространенная оценочная лексика),</w:t>
            </w:r>
            <w:r w:rsidRPr="00CE4573">
              <w:rPr>
                <w:color w:val="000000"/>
                <w:sz w:val="22"/>
                <w:szCs w:val="22"/>
              </w:rPr>
              <w:br/>
              <w:t>распространенного в странах изучаемого языка, применять эти знания в различных ситуациях формального и неформального общения;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иметь представление о распространенных образцах фольклора (пословицах, поговорках, скороговорках, сказках, сти-</w:t>
            </w:r>
            <w:r w:rsidRPr="00CE4573">
              <w:rPr>
                <w:color w:val="000000"/>
                <w:sz w:val="22"/>
                <w:szCs w:val="22"/>
              </w:rPr>
              <w:br/>
              <w:t>хах), образцах художественной, публицистической и научно-популярной литературы;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 понимать, какую роль владение иностранным языком играет в современном мире.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коммуникативные:</w:t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br/>
              <w:t xml:space="preserve">• </w:t>
            </w:r>
            <w:r w:rsidRPr="00CE4573">
              <w:rPr>
                <w:color w:val="000000"/>
                <w:sz w:val="22"/>
                <w:szCs w:val="22"/>
              </w:rPr>
              <w:t>четко и ясно выражать свои мысли;</w:t>
            </w:r>
            <w:r w:rsidRPr="00CE4573">
              <w:rPr>
                <w:color w:val="000000"/>
                <w:sz w:val="22"/>
                <w:szCs w:val="22"/>
              </w:rPr>
              <w:br/>
              <w:t>• отстаивать свою точку зрения, аргументировать ее;</w:t>
            </w:r>
            <w:r w:rsidRPr="00CE4573">
              <w:rPr>
                <w:color w:val="000000"/>
                <w:sz w:val="22"/>
                <w:szCs w:val="22"/>
              </w:rPr>
              <w:br/>
              <w:t>• учиться критично относиться к собственному мнению;</w:t>
            </w:r>
            <w:r w:rsidRPr="00CE4573">
              <w:rPr>
                <w:color w:val="000000"/>
                <w:sz w:val="22"/>
                <w:szCs w:val="22"/>
              </w:rPr>
              <w:br/>
              <w:t>• слушать других, принимать другую точку зрения, быть готовым изменить свою;</w:t>
            </w:r>
            <w:r w:rsidRPr="00CE4573">
              <w:rPr>
                <w:color w:val="000000"/>
                <w:sz w:val="22"/>
                <w:szCs w:val="22"/>
              </w:rPr>
              <w:br/>
              <w:t>регулятивные:</w:t>
            </w:r>
            <w:r w:rsidRPr="00CE4573">
              <w:rPr>
                <w:color w:val="000000"/>
                <w:sz w:val="22"/>
                <w:szCs w:val="22"/>
              </w:rPr>
              <w:br/>
              <w:t>• определять цель учебной деятельности возможно с помощью учителя и самостоятельно искать средства ее осуществления;</w:t>
            </w:r>
            <w:r w:rsidRPr="00CE4573">
              <w:rPr>
                <w:color w:val="000000"/>
                <w:sz w:val="22"/>
                <w:szCs w:val="22"/>
              </w:rPr>
              <w:br/>
              <w:t>• обнаруживать и формулировать учебную проблему совместно с учителем, выбирать тему проекта в ходе «мозгового штурма» под руководством учителя;</w:t>
            </w:r>
            <w:r w:rsidRPr="00CE4573">
              <w:rPr>
                <w:color w:val="000000"/>
                <w:sz w:val="22"/>
                <w:szCs w:val="22"/>
              </w:rPr>
              <w:br/>
              <w:t>• составлять план выполнения задачи, проекта в группе под руководством учителя;</w:t>
            </w:r>
            <w:r w:rsidRPr="00CE4573">
              <w:rPr>
                <w:color w:val="000000"/>
                <w:sz w:val="22"/>
                <w:szCs w:val="22"/>
              </w:rPr>
              <w:br/>
              <w:t>• оценивать ход и результаты выполнения задачи, проекта;</w:t>
            </w:r>
            <w:r w:rsidRPr="00CE4573">
              <w:rPr>
                <w:color w:val="000000"/>
                <w:sz w:val="22"/>
                <w:szCs w:val="22"/>
              </w:rPr>
              <w:br/>
              <w:t>• критически анализировать успехи и недостатки проделанной работы.</w:t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color w:val="000000"/>
                <w:sz w:val="22"/>
                <w:szCs w:val="22"/>
              </w:rPr>
              <w:br/>
            </w:r>
            <w:r w:rsidRPr="00CE4573">
              <w:rPr>
                <w:b/>
                <w:bCs/>
                <w:color w:val="000000"/>
                <w:sz w:val="22"/>
                <w:szCs w:val="22"/>
              </w:rPr>
              <w:t>познавательные:</w:t>
            </w:r>
            <w:r w:rsidRPr="00CE4573">
              <w:rPr>
                <w:color w:val="000000"/>
                <w:sz w:val="22"/>
                <w:szCs w:val="22"/>
              </w:rPr>
              <w:br/>
              <w:t>• самостоятельно находить и отбирать для решения учебной задачи необходимые словари, энциклопедии, справочники, информацию из Интернета;</w:t>
            </w:r>
            <w:r w:rsidRPr="00CE4573">
              <w:rPr>
                <w:color w:val="000000"/>
                <w:sz w:val="22"/>
                <w:szCs w:val="22"/>
              </w:rPr>
              <w:br/>
              <w:t>• выполнять универсальные логические действия:</w:t>
            </w:r>
            <w:r w:rsidRPr="00CE4573">
              <w:rPr>
                <w:color w:val="000000"/>
                <w:sz w:val="22"/>
                <w:szCs w:val="22"/>
              </w:rPr>
              <w:br/>
              <w:t>—анализ (выделение признаков),</w:t>
            </w:r>
            <w:r w:rsidRPr="00CE4573">
              <w:rPr>
                <w:color w:val="000000"/>
                <w:sz w:val="22"/>
                <w:szCs w:val="22"/>
              </w:rPr>
              <w:br/>
              <w:t>—синтез (составление целого из частей, в том числе с самостоятельным достраиванием),</w:t>
            </w:r>
            <w:r w:rsidRPr="00CE4573">
              <w:rPr>
                <w:color w:val="000000"/>
                <w:sz w:val="22"/>
                <w:szCs w:val="22"/>
              </w:rPr>
              <w:br/>
              <w:t>—выбирать основания для сравнения, классификации объектов,</w:t>
            </w:r>
            <w:r w:rsidRPr="00CE4573">
              <w:rPr>
                <w:color w:val="000000"/>
                <w:sz w:val="22"/>
                <w:szCs w:val="22"/>
              </w:rPr>
              <w:br/>
              <w:t>—устанавливать аналогии и причинно-следственные связи,</w:t>
            </w:r>
            <w:r w:rsidRPr="00CE4573">
              <w:rPr>
                <w:color w:val="000000"/>
                <w:sz w:val="22"/>
                <w:szCs w:val="22"/>
              </w:rPr>
              <w:br/>
              <w:t>—выстраивать логическую цепь рассуждений,</w:t>
            </w:r>
            <w:r w:rsidRPr="00CE4573">
              <w:rPr>
                <w:color w:val="000000"/>
                <w:sz w:val="22"/>
                <w:szCs w:val="22"/>
              </w:rPr>
              <w:br/>
              <w:t>—относить объекты к известным понятиям;</w:t>
            </w:r>
            <w:r w:rsidRPr="00CE4573">
              <w:rPr>
                <w:color w:val="000000"/>
                <w:sz w:val="22"/>
                <w:szCs w:val="22"/>
              </w:rPr>
              <w:br/>
              <w:t>• преобразовывать информацию из одной формы в другую:</w:t>
            </w:r>
            <w:r w:rsidRPr="00CE4573">
              <w:rPr>
                <w:color w:val="000000"/>
                <w:sz w:val="22"/>
                <w:szCs w:val="22"/>
              </w:rPr>
              <w:br/>
              <w:t>—обобщать информацию в виде таблиц, схем, опорного конспекта,</w:t>
            </w:r>
            <w:r w:rsidRPr="00CE4573">
              <w:rPr>
                <w:color w:val="000000"/>
                <w:sz w:val="22"/>
                <w:szCs w:val="22"/>
              </w:rPr>
              <w:br/>
              <w:t>—составлять простой план текста (в виде ключевых слов,</w:t>
            </w:r>
            <w:r w:rsidRPr="00CE4573">
              <w:rPr>
                <w:color w:val="000000"/>
                <w:sz w:val="22"/>
                <w:szCs w:val="22"/>
              </w:rPr>
              <w:br/>
              <w:t>вопросов);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Чтение текста "Как это начиналось" в  формате ОГЭ (детальное понимание). Артикли с названием театров и отработка в упражнениях.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 Изменения глагольных форма при переходе в косвенную речь. Изменения глаголов  will/shall  при переходе в косвенную речь. Выполнение лексико-грамматических упражнений.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"Чарли Чаплин". Чтение в формате ОГЭ "Голливуд".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Монологические высказывания по теме "Поход в театр" с опорой на план. Аудирование (соответствие). 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Введение и отработка новой лексики по теме " Типы кинофильмов". Фразы и слова, помогающие описать фильм.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Обучение навыкам говорения  по теме "Мой любимый фильм" с опорой на план.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ОГЭ. Диалог-расспрос по теме "Кино".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</w:t>
            </w:r>
            <w:r>
              <w:rPr>
                <w:color w:val="000000"/>
                <w:sz w:val="22"/>
                <w:szCs w:val="22"/>
              </w:rPr>
              <w:t>5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января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 Введение и отработка новой лексики по теме "Кино".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Пригательные, образующие степени сравнения особым образом и их отработка в упражнениях.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ОГЭ. Чтение в формате ОГЭ "Давай пойдем в кино" и обсуждение текста с опорой на ключевые слова и фразы.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Степени сравнения прилагательных - исключения и их отработка в лексико-грамматических упражнениях. 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"Мой любимый актер/актриса" - развитие навыков говорения.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Введение и отработка новй лексики по теме "Кино". Чтение текста "Матильда" и выполнение заданий к тексту. Монологические высказывания по тексту.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монологической речи о любимом фильме.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Анализ контроля говорения. Собирательные имена прилагательные. Официальный и неофициальный английский. 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чтения в формате ОГЭ (восстановление структурно-логических связей). Словообразование: суффикс -ish и отработка в упражнениях.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чтения. Фразовый глагол "Видеть" и его отработка в лексико-грамматических упражнениях.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    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Выполнение лексико-грамматических упражнений - Повторение по теме "Кино"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Лексический диктант по теме "Кино".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 xml:space="preserve"> неделя февраля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Анализ диктанта и работа над ошибками. Описательное сравнение кино/театр. 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Описание любимого мультфильма с опорой на план.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аудирования в формате ОГЭ. Диалог-обмен мнениями по теме.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аудирования. Обучение навыкам письма - Описание известного кинофильма.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навыков диалогической речи по теме "Обсуждение просмотренного кинофильма".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диалогической речи. Контроль аудирования (соответствие).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2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аудирования. Контроль чтения в формате ОГЭ "Матч" и выполнение заданий по тексту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Описание картинок с опорой на план (в формате ЕГЭ).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Выполнений упражнений в формате ОГЭ (словообразование, видо-временные формы глагола).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Презентация проектных работ "Мой любимый российский фильм".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72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>4</w:t>
            </w: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неделя  марта</w:t>
            </w:r>
          </w:p>
        </w:tc>
        <w:tc>
          <w:tcPr>
            <w:tcW w:w="87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Обобщающее повторение повторение по теме "Исполнительское искусство: Кино"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b/>
                <w:bCs/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300"/>
        </w:trPr>
        <w:tc>
          <w:tcPr>
            <w:tcW w:w="35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jc w:val="center"/>
              <w:rPr>
                <w:b/>
                <w:bCs/>
                <w:color w:val="000000"/>
              </w:rPr>
            </w:pPr>
            <w:r w:rsidRPr="00CE4573">
              <w:rPr>
                <w:b/>
                <w:bCs/>
                <w:color w:val="000000"/>
                <w:sz w:val="22"/>
                <w:szCs w:val="22"/>
              </w:rPr>
              <w:t>IV четверть Тема: "Выдающиеся люди" (24 часа)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• составляют развернутое монологическое высказывание </w:t>
            </w:r>
            <w:r w:rsidRPr="00CE4573">
              <w:rPr>
                <w:color w:val="000000"/>
                <w:sz w:val="22"/>
                <w:szCs w:val="22"/>
              </w:rPr>
              <w:br/>
              <w:t>о Стиве Джобсе, используя материал текста для чтения;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новыми фразовыми глаголами и использют их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высказывают свое отношение к такому понятию, как «знаменитость человека»;</w:t>
            </w:r>
            <w:r w:rsidRPr="00CE4573">
              <w:rPr>
                <w:color w:val="000000"/>
                <w:sz w:val="22"/>
                <w:szCs w:val="22"/>
              </w:rPr>
              <w:br/>
              <w:t>• догадываются о значении английских пословиц, комментируют их;</w:t>
            </w:r>
            <w:r w:rsidRPr="00CE4573">
              <w:rPr>
                <w:color w:val="000000"/>
                <w:sz w:val="22"/>
                <w:szCs w:val="22"/>
              </w:rPr>
              <w:br/>
              <w:t>• высказывают свое отношение к фактам, событиям, явлениям;</w:t>
            </w:r>
            <w:r w:rsidRPr="00CE4573">
              <w:rPr>
                <w:color w:val="000000"/>
                <w:sz w:val="22"/>
                <w:szCs w:val="22"/>
              </w:rPr>
              <w:br/>
              <w:t>• высказываются в дискуссии о том, что делает человека знаменитым, высказывают собственные мнения, аргументируют их, стремятся достичь консенсуса;</w:t>
            </w:r>
            <w:r w:rsidRPr="00CE4573">
              <w:rPr>
                <w:color w:val="000000"/>
                <w:sz w:val="22"/>
                <w:szCs w:val="22"/>
              </w:rPr>
              <w:br/>
              <w:t>• обмениваются информацией, приобретенной в ходе чтения текста;</w:t>
            </w:r>
            <w:r w:rsidRPr="00CE4573">
              <w:rPr>
                <w:color w:val="000000"/>
                <w:sz w:val="22"/>
                <w:szCs w:val="22"/>
              </w:rPr>
              <w:br/>
              <w:t>• дополняют предложения верными предлогами/гла-гольными формами/подходящими лексическими единицами;</w:t>
            </w:r>
            <w:r w:rsidRPr="00CE4573">
              <w:rPr>
                <w:color w:val="000000"/>
                <w:sz w:val="22"/>
                <w:szCs w:val="22"/>
              </w:rPr>
              <w:br/>
              <w:t>• пишут диктант на лексический материал блока;</w:t>
            </w:r>
            <w:r w:rsidRPr="00CE4573">
              <w:rPr>
                <w:color w:val="000000"/>
                <w:sz w:val="22"/>
                <w:szCs w:val="22"/>
              </w:rPr>
              <w:br/>
              <w:t>• выполняют проектное задание;</w:t>
            </w:r>
            <w:r w:rsidRPr="00CE4573">
              <w:rPr>
                <w:color w:val="000000"/>
                <w:sz w:val="22"/>
                <w:szCs w:val="22"/>
              </w:rPr>
              <w:br/>
              <w:t>• самостоятельно оценивают свои учебные достижения;</w:t>
            </w:r>
            <w:r w:rsidRPr="00CE4573">
              <w:rPr>
                <w:color w:val="000000"/>
                <w:sz w:val="22"/>
                <w:szCs w:val="22"/>
              </w:rPr>
              <w:br/>
              <w:t>• выполняют задания, приближенные к формату ГИА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навыки корректного использования  предлога с глаголом to make;</w:t>
            </w:r>
            <w:r w:rsidRPr="00CE4573">
              <w:rPr>
                <w:color w:val="000000"/>
                <w:sz w:val="22"/>
                <w:szCs w:val="22"/>
              </w:rPr>
              <w:br/>
              <w:t>• читают текст и соотносят содержание его параграфов с заголовками;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сравнивают жизненные пути Михаила Ломоносова и Бенджамина Франклина, опираясь на материал текстов </w:t>
            </w:r>
            <w:r w:rsidRPr="00CE4573">
              <w:rPr>
                <w:color w:val="000000"/>
                <w:sz w:val="22"/>
                <w:szCs w:val="22"/>
              </w:rPr>
              <w:br/>
              <w:t>для чтения;</w:t>
            </w:r>
            <w:r w:rsidRPr="00CE4573">
              <w:rPr>
                <w:color w:val="000000"/>
                <w:sz w:val="22"/>
                <w:szCs w:val="22"/>
              </w:rPr>
              <w:br/>
              <w:t>• соотносят утверждения типа «верно/неверно/в тексте  не сказано» с содержанием текстов для чтения и аудирования;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языковыми средствами высказывания своего мнения по тому или иному поводу, используют их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комментируют высказывания других людей;</w:t>
            </w:r>
            <w:r w:rsidRPr="00CE4573">
              <w:rPr>
                <w:color w:val="000000"/>
                <w:sz w:val="22"/>
                <w:szCs w:val="22"/>
              </w:rPr>
              <w:br/>
              <w:t>• совершенствуют навыки использования модальных глаголов с конструкциями в страдательном залоге;</w:t>
            </w:r>
            <w:r w:rsidRPr="00CE4573">
              <w:rPr>
                <w:color w:val="000000"/>
                <w:sz w:val="22"/>
                <w:szCs w:val="22"/>
              </w:rPr>
              <w:br/>
              <w:t>• расширяют социокультурный кругозор, приобретая новые знания о Королеве Виктории и Королеве Елизавете;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• знакомятся с глаголами, после которых в английском языке используются прилагательные, используют данные </w:t>
            </w:r>
            <w:r w:rsidRPr="00CE4573">
              <w:rPr>
                <w:color w:val="000000"/>
                <w:sz w:val="22"/>
                <w:szCs w:val="22"/>
              </w:rPr>
              <w:br/>
              <w:t>глаголы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осуществляют перенос знаний о языковой системе русского языка на явления английского языка;</w:t>
            </w:r>
            <w:r w:rsidRPr="00CE4573">
              <w:rPr>
                <w:color w:val="000000"/>
                <w:sz w:val="22"/>
                <w:szCs w:val="22"/>
              </w:rPr>
              <w:br/>
              <w:t>• используют суффиксы -dom, -hood, -ship, -ism для образования производных слов;</w:t>
            </w:r>
            <w:r w:rsidRPr="00CE4573">
              <w:rPr>
                <w:color w:val="000000"/>
                <w:sz w:val="22"/>
                <w:szCs w:val="22"/>
              </w:rPr>
              <w:br/>
              <w:t>• извлекают информацию из текстов для чтения и аудирования;</w:t>
            </w:r>
            <w:r w:rsidRPr="00CE4573">
              <w:rPr>
                <w:color w:val="000000"/>
                <w:sz w:val="22"/>
                <w:szCs w:val="22"/>
              </w:rPr>
              <w:br/>
              <w:t>• расширяют общий кругозор, знакомясь с выдающимися людьми, внесшими вклад в историю России и мировую  историю;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passive voice, совершенствуют навыки использования данного грамматического явления в своих устных и письменных высказываниях;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новыми лексическими единицами по теме, воспринимают их на слух и употребляют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соблюдают нормы произношения при чтении новых слов, словосочетаний;</w:t>
            </w:r>
            <w:r w:rsidRPr="00CE4573">
              <w:rPr>
                <w:color w:val="000000"/>
                <w:sz w:val="22"/>
                <w:szCs w:val="22"/>
              </w:rPr>
              <w:br/>
              <w:t>• переводят предложения с английского языка на русский;</w:t>
            </w:r>
            <w:r w:rsidRPr="00CE4573">
              <w:rPr>
                <w:color w:val="000000"/>
                <w:sz w:val="22"/>
                <w:szCs w:val="22"/>
              </w:rPr>
              <w:br/>
              <w:t>• расширяют социокультурные знания, знакомясь с английскими и американскими писателями;</w:t>
            </w:r>
            <w:r w:rsidRPr="00CE4573">
              <w:rPr>
                <w:color w:val="000000"/>
                <w:sz w:val="22"/>
                <w:szCs w:val="22"/>
              </w:rPr>
              <w:br/>
              <w:t>• переводят слова и словосочетания с русского языка на английский;</w:t>
            </w:r>
            <w:r w:rsidRPr="00CE4573">
              <w:rPr>
                <w:color w:val="000000"/>
                <w:sz w:val="22"/>
                <w:szCs w:val="22"/>
              </w:rPr>
              <w:br/>
              <w:t>• догадываются о значениях неизвестных слов на основе словообразовательных элементов;</w:t>
            </w:r>
            <w:r w:rsidRPr="00CE4573">
              <w:rPr>
                <w:color w:val="000000"/>
                <w:sz w:val="22"/>
                <w:szCs w:val="22"/>
              </w:rPr>
              <w:br/>
              <w:t>• отвечают на вопросы об Исааке Ньютоне, используя материал текста для чтения;</w:t>
            </w:r>
            <w:r w:rsidRPr="00CE4573">
              <w:rPr>
                <w:color w:val="000000"/>
                <w:sz w:val="22"/>
                <w:szCs w:val="22"/>
              </w:rPr>
              <w:br/>
              <w:t>• рассуждают о вкладе Екатерины Великой в развитие России, используя материал текста для чтения;</w:t>
            </w:r>
            <w:r w:rsidRPr="00CE4573">
              <w:rPr>
                <w:color w:val="000000"/>
                <w:sz w:val="22"/>
                <w:szCs w:val="22"/>
              </w:rPr>
              <w:br/>
              <w:t>• знакомятся с дифференциальными признаками синонимов to learn и to study и используют данные лексические единицы в речи;</w:t>
            </w:r>
            <w:r w:rsidRPr="00CE4573">
              <w:rPr>
                <w:color w:val="000000"/>
                <w:sz w:val="22"/>
                <w:szCs w:val="22"/>
              </w:rPr>
              <w:br/>
              <w:t>• догадываются о значениях незнакомых слов на основе контекста;</w:t>
            </w:r>
            <w:r w:rsidRPr="00CE4573">
              <w:rPr>
                <w:color w:val="000000"/>
                <w:sz w:val="22"/>
                <w:szCs w:val="22"/>
              </w:rPr>
              <w:br/>
              <w:t>• используют информацию из текста для чтения в целях обоснования собственных утверждений;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•  сравнивать явления русского и английского языков на</w:t>
            </w:r>
            <w:r w:rsidRPr="00CE4573">
              <w:rPr>
                <w:color w:val="000000"/>
                <w:sz w:val="22"/>
                <w:szCs w:val="22"/>
              </w:rPr>
              <w:br/>
              <w:t>уровне отдельных грамматических явлений, слов, словосочетаний и предложений;</w:t>
            </w:r>
            <w:r w:rsidRPr="00CE4573">
              <w:rPr>
                <w:color w:val="000000"/>
                <w:sz w:val="22"/>
                <w:szCs w:val="22"/>
              </w:rPr>
              <w:br/>
              <w:t>•  освоить приемы работы с текстом, пользоваться опреде-</w:t>
            </w:r>
            <w:r w:rsidRPr="00CE4573">
              <w:rPr>
                <w:color w:val="000000"/>
                <w:sz w:val="22"/>
                <w:szCs w:val="22"/>
              </w:rPr>
              <w:br/>
              <w:t>ленными стратегиями чтения или аудирования в зависимос-</w:t>
            </w:r>
            <w:r w:rsidRPr="00CE4573">
              <w:rPr>
                <w:color w:val="000000"/>
                <w:sz w:val="22"/>
                <w:szCs w:val="22"/>
              </w:rPr>
              <w:br/>
              <w:t>ти от поставленной коммуникативной задачи;</w:t>
            </w:r>
            <w:r w:rsidRPr="00CE4573">
              <w:rPr>
                <w:color w:val="000000"/>
                <w:sz w:val="22"/>
                <w:szCs w:val="22"/>
              </w:rPr>
              <w:br/>
              <w:t>•  пользоваться ключевыми словами;</w:t>
            </w:r>
            <w:r w:rsidRPr="00CE4573">
              <w:rPr>
                <w:color w:val="000000"/>
                <w:sz w:val="22"/>
                <w:szCs w:val="22"/>
              </w:rPr>
              <w:br/>
              <w:t>•  вычленять культурные реалии при работе с текстом, сопоставлять их с реалиями родной культуры, выявлять сходства и различия и уметь объяснять эти различия речевому партнеру или человеку, не владеющему иностранным языком;</w:t>
            </w:r>
            <w:r w:rsidRPr="00CE4573">
              <w:rPr>
                <w:color w:val="000000"/>
                <w:sz w:val="22"/>
                <w:szCs w:val="22"/>
              </w:rPr>
              <w:br/>
              <w:t>•  догадываться о значении слов на основе языковой и кон-</w:t>
            </w:r>
            <w:r w:rsidRPr="00CE4573">
              <w:rPr>
                <w:color w:val="000000"/>
                <w:sz w:val="22"/>
                <w:szCs w:val="22"/>
              </w:rPr>
              <w:br/>
              <w:t>текстуальной догадки, словообразовательных моделей;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•узнавать грамматические явления в тексте на основе дифференцирующих признаков;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•при необходимости использовать перевод.</w:t>
            </w:r>
            <w:r w:rsidRPr="00CE4573">
              <w:rPr>
                <w:color w:val="000000"/>
                <w:sz w:val="22"/>
                <w:szCs w:val="22"/>
              </w:rPr>
              <w:br/>
              <w:t>• научиться действовать по образцу или аналогии при выполнении отдельных заданий и составлении высказываний</w:t>
            </w:r>
            <w:r w:rsidRPr="00CE4573">
              <w:rPr>
                <w:color w:val="000000"/>
                <w:sz w:val="22"/>
                <w:szCs w:val="22"/>
              </w:rPr>
              <w:br/>
              <w:t>на изучаемом языке;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 •научиться работать с информацией (сокращать, расширять, заполнять таблицы); извлекать основную информацию из текста (прослушанного или прочитанного), а также запра-</w:t>
            </w:r>
            <w:r w:rsidRPr="00CE4573">
              <w:rPr>
                <w:color w:val="000000"/>
                <w:sz w:val="22"/>
                <w:szCs w:val="22"/>
              </w:rPr>
              <w:br/>
              <w:t>шиваемую или нужную информацию; полную и точную информацию;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научиться выполнять проектные задания индивидуально или в составе группы учащихся;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научиться пользоваться справочным материалом: дву-</w:t>
            </w:r>
            <w:r w:rsidRPr="00CE4573">
              <w:rPr>
                <w:color w:val="000000"/>
                <w:sz w:val="22"/>
                <w:szCs w:val="22"/>
              </w:rPr>
              <w:br/>
              <w:t>язычными и толковыми словарями, грамматическими и лингвострановедческими справочниками, схемами и таблицами, мультимедийными средствами, ресурсами Интернета;</w:t>
            </w:r>
            <w:r w:rsidRPr="00CE4573">
              <w:rPr>
                <w:color w:val="000000"/>
                <w:sz w:val="22"/>
                <w:szCs w:val="22"/>
              </w:rPr>
              <w:br/>
              <w:t xml:space="preserve"> • овладеть необходимыми для дальнейшего самостоятельного изучения английского языка способами и приемами.</w:t>
            </w:r>
            <w:r w:rsidRPr="00CE4573">
              <w:rPr>
                <w:color w:val="000000"/>
                <w:sz w:val="22"/>
                <w:szCs w:val="22"/>
              </w:rPr>
              <w:br/>
              <w:t>•выходить из трудного положения в условиях</w:t>
            </w:r>
            <w:r w:rsidRPr="00CE4573">
              <w:rPr>
                <w:color w:val="000000"/>
                <w:sz w:val="22"/>
                <w:szCs w:val="22"/>
              </w:rPr>
              <w:br/>
              <w:t>дефицита языковых средств при получении информации иззвучащего или письменного текста за счет использования</w:t>
            </w:r>
            <w:r w:rsidRPr="00CE4573">
              <w:rPr>
                <w:color w:val="000000"/>
                <w:sz w:val="22"/>
                <w:szCs w:val="22"/>
              </w:rPr>
              <w:br/>
              <w:t>языковой и контекстуальной догадки и игнорирования языковых трудностей, переспроса, а также при передаче информации с помощью словарных замен, жестов и мимики.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1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 - "Выдающиеся люди мира". Монологические высказывания по теме "Выдающиеся люди России".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1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Страдательный залог (прошедшее время). Введение и отработка новой лексики по теме "Выдающиеся люди".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1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Аудиование "Знаменитые ученые". Выполнение лексико-грамматических упражнений.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Чтение в формате ОГЭ "Исак Ньютон" (детальное понимание) и выполнение заданий к тексту.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2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Монологические высказывания по теме "Исак Ньютон" в формате ОГЭ.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2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Чтение и аудирование  "Екатерина Великая" (восстановление структурно-логических связей). Дифференциация слов study/learn и их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</w:t>
            </w:r>
            <w:r>
              <w:rPr>
                <w:color w:val="000000"/>
                <w:sz w:val="22"/>
                <w:szCs w:val="22"/>
              </w:rPr>
              <w:t>3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Страдательный залог (переходные глаголы). Введение и отработка новой лексики по теме.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3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Выдающиеся люди России: Аудирование в формате ОГЭ - А. Грибоедов. Чтение в формате ОГЭ " М.Ломоносов".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  </w:t>
            </w:r>
            <w:r>
              <w:rPr>
                <w:color w:val="000000"/>
                <w:sz w:val="22"/>
                <w:szCs w:val="22"/>
              </w:rPr>
              <w:t>3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Использование предлогов с глаголом  "make". Введение и отраблтка  существительных, обозначающих материал.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в формате ОГЭ (соответствие). Чтение в формате ОГЭ "Б. Франклин"  и выполнение заданий к тексту. Монологические высказывания: "Сравнение жизненного пути М. Ломоносова и Б. Франклина"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Страдательный залог: глаголы, требующие после себя предлоги. Аудирование в формате ОГЭ " Адмирал Нельсон".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 неделя апреля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Выполнение лексико- грамматических упражнений (отработка страдательного залога). Введение и отработка Новой лексики по теме "Выдающиеся люди".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Социальный английский - высказывание своего мнения. Обучение говорению - "Мой образец для подражания" с опорой на план.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навыков аудирование "Королева Виктория" в формате ОГЭ. Страдательный залог с модальными глаголами и выполнение лексико-грамматических упражнений.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аудирования. Контроль чтения "Королева Елизавета". Глаголы после которых используются прилагательные и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"Известные художники" (соответствие). Словообразование: суффиксы -dom, -hood, -ship, -ism и их отработка в упражнениях.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 xml:space="preserve">Чтение в формате ОГЭ "Стив Джобс" (детальное понимание). Фразовый глагол "put"  и его отработка в лексико-грамматических упражнениях. 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навыков монологической речи "Стив Джобс" с опорой на план.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Аудирование "Президенты США". Контроль диалогической речи по теме "Что делает человека знаменитым"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Контроль письма - Личное письмо.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3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Анализ письма. Чтение текста "Конфуций". Выполнение лексико-грамматических упражнений.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Презентация проектных работ по теме "Человек, которого знают все"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1155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jc w:val="right"/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4 неделя мая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Обобщающее повторение по теме "Выдающиеся люди"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2910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  <w:r w:rsidRPr="00CE45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77E9" w:rsidRPr="00CE4573" w:rsidTr="002D3795">
        <w:trPr>
          <w:trHeight w:val="300"/>
        </w:trPr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color w:val="000000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sz w:val="20"/>
                <w:szCs w:val="2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sz w:val="20"/>
                <w:szCs w:val="20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C77E9" w:rsidRPr="00CE4573" w:rsidRDefault="009C77E9" w:rsidP="00E50372">
            <w:pPr>
              <w:rPr>
                <w:sz w:val="20"/>
                <w:szCs w:val="20"/>
              </w:rPr>
            </w:pPr>
          </w:p>
        </w:tc>
      </w:tr>
    </w:tbl>
    <w:p w:rsidR="009C77E9" w:rsidRDefault="009C77E9"/>
    <w:p w:rsidR="009C77E9" w:rsidRDefault="009C77E9"/>
    <w:p w:rsidR="009C77E9" w:rsidRDefault="009C77E9"/>
    <w:sectPr w:rsidR="009C77E9" w:rsidSect="002D37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A656D"/>
    <w:multiLevelType w:val="multilevel"/>
    <w:tmpl w:val="B062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3606B"/>
    <w:multiLevelType w:val="multilevel"/>
    <w:tmpl w:val="64EE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37154"/>
    <w:multiLevelType w:val="multilevel"/>
    <w:tmpl w:val="F43A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BD4AA4"/>
    <w:multiLevelType w:val="multilevel"/>
    <w:tmpl w:val="67CC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15C54"/>
    <w:multiLevelType w:val="hybridMultilevel"/>
    <w:tmpl w:val="C82A9D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4406AEB"/>
    <w:multiLevelType w:val="multilevel"/>
    <w:tmpl w:val="1B14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621DF9"/>
    <w:multiLevelType w:val="hybridMultilevel"/>
    <w:tmpl w:val="00064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D42F5A"/>
    <w:multiLevelType w:val="multilevel"/>
    <w:tmpl w:val="A84C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C8310D"/>
    <w:multiLevelType w:val="hybridMultilevel"/>
    <w:tmpl w:val="FCDAF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41769"/>
    <w:multiLevelType w:val="multilevel"/>
    <w:tmpl w:val="831A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C82677"/>
    <w:multiLevelType w:val="multilevel"/>
    <w:tmpl w:val="DF5C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724BDD"/>
    <w:multiLevelType w:val="multilevel"/>
    <w:tmpl w:val="401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9F5919"/>
    <w:multiLevelType w:val="multilevel"/>
    <w:tmpl w:val="9D9A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1B3DE6"/>
    <w:multiLevelType w:val="hybridMultilevel"/>
    <w:tmpl w:val="9F785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AB738C"/>
    <w:multiLevelType w:val="hybridMultilevel"/>
    <w:tmpl w:val="10D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DF3AC9"/>
    <w:multiLevelType w:val="multilevel"/>
    <w:tmpl w:val="C53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"/>
  </w:num>
  <w:num w:numId="5">
    <w:abstractNumId w:val="9"/>
  </w:num>
  <w:num w:numId="6">
    <w:abstractNumId w:val="0"/>
  </w:num>
  <w:num w:numId="7">
    <w:abstractNumId w:val="6"/>
  </w:num>
  <w:num w:numId="8">
    <w:abstractNumId w:val="3"/>
  </w:num>
  <w:num w:numId="9">
    <w:abstractNumId w:val="5"/>
  </w:num>
  <w:num w:numId="10">
    <w:abstractNumId w:val="12"/>
  </w:num>
  <w:num w:numId="11">
    <w:abstractNumId w:val="10"/>
  </w:num>
  <w:num w:numId="12">
    <w:abstractNumId w:val="2"/>
  </w:num>
  <w:num w:numId="13">
    <w:abstractNumId w:val="4"/>
  </w:num>
  <w:num w:numId="14">
    <w:abstractNumId w:val="14"/>
  </w:num>
  <w:num w:numId="15">
    <w:abstractNumId w:val="8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3795"/>
    <w:rsid w:val="00022EDD"/>
    <w:rsid w:val="001655E0"/>
    <w:rsid w:val="0023336B"/>
    <w:rsid w:val="002D3795"/>
    <w:rsid w:val="00323D07"/>
    <w:rsid w:val="00334FF3"/>
    <w:rsid w:val="003B2714"/>
    <w:rsid w:val="005E60BD"/>
    <w:rsid w:val="00635DB3"/>
    <w:rsid w:val="00640003"/>
    <w:rsid w:val="006E7E72"/>
    <w:rsid w:val="007E0A94"/>
    <w:rsid w:val="009C77E9"/>
    <w:rsid w:val="00C17E00"/>
    <w:rsid w:val="00C42683"/>
    <w:rsid w:val="00CE4573"/>
    <w:rsid w:val="00E50372"/>
    <w:rsid w:val="00E8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795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2D3795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2D3795"/>
    <w:rPr>
      <w:rFonts w:ascii="Times New Roman" w:hAnsi="Times New Roman"/>
      <w:sz w:val="24"/>
      <w:u w:val="none"/>
      <w:effect w:val="none"/>
    </w:rPr>
  </w:style>
  <w:style w:type="character" w:customStyle="1" w:styleId="c2">
    <w:name w:val="c2"/>
    <w:basedOn w:val="DefaultParagraphFont"/>
    <w:uiPriority w:val="99"/>
    <w:rsid w:val="002D3795"/>
    <w:rPr>
      <w:rFonts w:cs="Times New Roman"/>
    </w:rPr>
  </w:style>
  <w:style w:type="paragraph" w:customStyle="1" w:styleId="c20">
    <w:name w:val="c20"/>
    <w:basedOn w:val="Normal"/>
    <w:uiPriority w:val="99"/>
    <w:rsid w:val="002D379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2D379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2D379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D37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3795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2D3795"/>
    <w:rPr>
      <w:rFonts w:ascii="Calibri" w:hAnsi="Calibri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2D3795"/>
    <w:pPr>
      <w:ind w:left="720"/>
      <w:contextualSpacing/>
    </w:pPr>
    <w:rPr>
      <w:sz w:val="20"/>
    </w:rPr>
  </w:style>
  <w:style w:type="paragraph" w:styleId="NormalWeb">
    <w:name w:val="Normal (Web)"/>
    <w:basedOn w:val="Normal"/>
    <w:uiPriority w:val="99"/>
    <w:semiHidden/>
    <w:rsid w:val="002D3795"/>
    <w:pPr>
      <w:spacing w:before="100" w:beforeAutospacing="1" w:after="100" w:afterAutospacing="1"/>
    </w:pPr>
  </w:style>
  <w:style w:type="character" w:customStyle="1" w:styleId="ListParagraphChar">
    <w:name w:val="List Paragraph Char"/>
    <w:link w:val="ListParagraph"/>
    <w:uiPriority w:val="99"/>
    <w:locked/>
    <w:rsid w:val="002D3795"/>
    <w:rPr>
      <w:rFonts w:eastAsia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31</Pages>
  <Words>7887</Words>
  <Characters>-32766</Characters>
  <Application>Microsoft Office Outlook</Application>
  <DocSecurity>0</DocSecurity>
  <Lines>0</Lines>
  <Paragraphs>0</Paragraphs>
  <ScaleCrop>false</ScaleCrop>
  <Company>Гимнази 9 Королёв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Администратор</cp:lastModifiedBy>
  <cp:revision>2</cp:revision>
  <dcterms:created xsi:type="dcterms:W3CDTF">2018-04-19T10:00:00Z</dcterms:created>
  <dcterms:modified xsi:type="dcterms:W3CDTF">2019-09-10T08:20:00Z</dcterms:modified>
</cp:coreProperties>
</file>