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256" w:rsidRDefault="008A325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17.75pt">
            <v:imagedata r:id="rId5" o:title="" gain="1.5625"/>
          </v:shape>
        </w:pict>
      </w:r>
    </w:p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>
      <w:pPr>
        <w:sectPr w:rsidR="008A3256" w:rsidSect="006E7E7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A3256" w:rsidRPr="00C17E00" w:rsidRDefault="008A3256" w:rsidP="00C239BB">
      <w:pPr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Пояснительная записка</w:t>
      </w:r>
    </w:p>
    <w:p w:rsidR="008A3256" w:rsidRPr="00C17E00" w:rsidRDefault="008A3256" w:rsidP="00C239BB">
      <w:pPr>
        <w:jc w:val="center"/>
        <w:rPr>
          <w:b/>
          <w:color w:val="000000"/>
          <w:sz w:val="28"/>
          <w:szCs w:val="28"/>
        </w:rPr>
      </w:pPr>
    </w:p>
    <w:p w:rsidR="008A3256" w:rsidRPr="00C17E00" w:rsidRDefault="008A3256" w:rsidP="00C239BB">
      <w:pPr>
        <w:ind w:firstLine="567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Рабочая программа учебного предмета «Английский язык» составлена в соответствии с требованиями Федерального государственного образовательного стандарта основного общего образования (приказ Министерства образования и науки РФ от 17.12.2010 г. № 1897), с учётом примерной основной образовательной программы основного общего образования, одобренной решением федерального учебно-методического объединения по общему образованию (протокол от 8 апреля </w:t>
      </w:r>
      <w:smartTag w:uri="urn:schemas-microsoft-com:office:smarttags" w:element="metricconverter">
        <w:smartTagPr>
          <w:attr w:name="ProductID" w:val="2015 г"/>
        </w:smartTagPr>
        <w:r w:rsidRPr="00C17E00">
          <w:rPr>
            <w:color w:val="000000"/>
            <w:sz w:val="28"/>
            <w:szCs w:val="28"/>
          </w:rPr>
          <w:t>2015 г</w:t>
        </w:r>
      </w:smartTag>
      <w:r w:rsidRPr="00C17E00">
        <w:rPr>
          <w:color w:val="000000"/>
          <w:sz w:val="28"/>
          <w:szCs w:val="28"/>
        </w:rPr>
        <w:t xml:space="preserve">. № 1/15), является частью основной образовательной программы основного общего образования МАОУ «Гимназия №9».  </w:t>
      </w:r>
    </w:p>
    <w:p w:rsidR="008A3256" w:rsidRPr="00C17E00" w:rsidRDefault="008A3256" w:rsidP="00C239BB">
      <w:pPr>
        <w:ind w:right="-1"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Рабочая программа по английскому языку ориентирована на учащихся 5-9-ых классов. Уровень изучения предмета – базовый. Тематическое планирование </w:t>
      </w:r>
      <w:r>
        <w:rPr>
          <w:color w:val="000000"/>
          <w:sz w:val="28"/>
          <w:szCs w:val="28"/>
        </w:rPr>
        <w:t xml:space="preserve">для </w:t>
      </w:r>
      <w:r w:rsidRPr="007E3DE1">
        <w:rPr>
          <w:b/>
          <w:color w:val="000000"/>
          <w:sz w:val="28"/>
          <w:szCs w:val="28"/>
        </w:rPr>
        <w:t>5-8 классов  рассчитано на 3 учебных часа</w:t>
      </w:r>
      <w:r w:rsidRPr="00C17E00">
        <w:rPr>
          <w:color w:val="000000"/>
          <w:sz w:val="28"/>
          <w:szCs w:val="28"/>
        </w:rPr>
        <w:t xml:space="preserve"> в неделю, что составляет 105 </w:t>
      </w:r>
      <w:r>
        <w:rPr>
          <w:color w:val="000000"/>
          <w:sz w:val="28"/>
          <w:szCs w:val="28"/>
        </w:rPr>
        <w:t xml:space="preserve">учебных часов в год. Тематическое планирование для 9-х классов рассчитано на 4 учебных часа в неделю, что составляет 140 учебных часов в год. </w:t>
      </w:r>
      <w:r w:rsidRPr="00C17E00">
        <w:rPr>
          <w:color w:val="000000"/>
          <w:sz w:val="28"/>
          <w:szCs w:val="28"/>
        </w:rPr>
        <w:t>Уровень изучения предмета</w:t>
      </w:r>
      <w:r>
        <w:rPr>
          <w:color w:val="000000"/>
          <w:sz w:val="28"/>
          <w:szCs w:val="28"/>
        </w:rPr>
        <w:t xml:space="preserve"> в 9 классе- расширенный.</w:t>
      </w:r>
    </w:p>
    <w:p w:rsidR="008A3256" w:rsidRDefault="008A3256" w:rsidP="00C239BB">
      <w:pPr>
        <w:ind w:right="-1"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Для обучения английскому </w:t>
      </w:r>
      <w:r>
        <w:rPr>
          <w:color w:val="000000"/>
          <w:sz w:val="28"/>
          <w:szCs w:val="28"/>
        </w:rPr>
        <w:t>языку в МАОУ Гимназии №9 выбран</w:t>
      </w:r>
      <w:r w:rsidRPr="00C17E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учебно-методическийм </w:t>
      </w:r>
      <w:r w:rsidRPr="00C17E00">
        <w:rPr>
          <w:color w:val="000000"/>
          <w:sz w:val="28"/>
          <w:szCs w:val="28"/>
        </w:rPr>
        <w:t xml:space="preserve">комплекса «Английский </w:t>
      </w:r>
      <w:r>
        <w:rPr>
          <w:color w:val="000000"/>
          <w:sz w:val="28"/>
          <w:szCs w:val="28"/>
        </w:rPr>
        <w:t>язык»</w:t>
      </w:r>
      <w:r w:rsidRPr="00C17E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C17E00">
        <w:rPr>
          <w:color w:val="000000"/>
          <w:sz w:val="28"/>
          <w:szCs w:val="28"/>
        </w:rPr>
        <w:t>ерия Rainbow En</w:t>
      </w:r>
      <w:r w:rsidRPr="00C17E00"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>lish</w:t>
      </w:r>
      <w:r w:rsidRPr="00C17E00">
        <w:rPr>
          <w:color w:val="000000"/>
          <w:sz w:val="28"/>
          <w:szCs w:val="28"/>
        </w:rPr>
        <w:t xml:space="preserve"> О.В.Афанасьевой, И.В.Михеевой, К.М.Барановой. </w:t>
      </w:r>
    </w:p>
    <w:p w:rsidR="008A3256" w:rsidRDefault="008A3256" w:rsidP="00C239BB">
      <w:pPr>
        <w:ind w:right="-1" w:firstLine="709"/>
        <w:jc w:val="both"/>
        <w:rPr>
          <w:color w:val="000000"/>
          <w:sz w:val="28"/>
          <w:szCs w:val="28"/>
        </w:rPr>
      </w:pPr>
    </w:p>
    <w:p w:rsidR="008A3256" w:rsidRPr="00C17E00" w:rsidRDefault="008A3256" w:rsidP="00C239BB">
      <w:pPr>
        <w:ind w:right="-1"/>
        <w:jc w:val="both"/>
        <w:rPr>
          <w:b/>
          <w:color w:val="000000"/>
          <w:sz w:val="28"/>
          <w:szCs w:val="28"/>
        </w:rPr>
      </w:pPr>
    </w:p>
    <w:p w:rsidR="008A3256" w:rsidRPr="00C17E00" w:rsidRDefault="008A3256" w:rsidP="00C239BB">
      <w:pPr>
        <w:ind w:right="-1" w:firstLine="709"/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5 классы</w:t>
      </w:r>
    </w:p>
    <w:p w:rsidR="008A3256" w:rsidRPr="00C17E00" w:rsidRDefault="008A3256" w:rsidP="00C239BB">
      <w:pPr>
        <w:ind w:right="-1" w:firstLine="709"/>
        <w:jc w:val="both"/>
        <w:rPr>
          <w:b/>
          <w:color w:val="000000"/>
          <w:sz w:val="28"/>
          <w:szCs w:val="28"/>
        </w:rPr>
      </w:pPr>
    </w:p>
    <w:p w:rsidR="008A3256" w:rsidRDefault="008A3256" w:rsidP="00C239BB">
      <w:pPr>
        <w:ind w:firstLine="709"/>
        <w:jc w:val="both"/>
        <w:rPr>
          <w:b/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Изучение английского языка в основной школе направлено на достижение следующих </w:t>
      </w:r>
      <w:r w:rsidRPr="00C17E00">
        <w:rPr>
          <w:b/>
          <w:color w:val="000000"/>
          <w:sz w:val="28"/>
          <w:szCs w:val="28"/>
        </w:rPr>
        <w:t>целей:</w:t>
      </w:r>
    </w:p>
    <w:p w:rsidR="008A3256" w:rsidRPr="00C17E00" w:rsidRDefault="008A3256" w:rsidP="00C239BB">
      <w:pPr>
        <w:ind w:firstLine="709"/>
        <w:jc w:val="both"/>
        <w:rPr>
          <w:rStyle w:val="dash041e0431044b0447043d044b0439char1"/>
          <w:b/>
          <w:color w:val="000000"/>
          <w:sz w:val="28"/>
          <w:szCs w:val="28"/>
        </w:rPr>
      </w:pPr>
    </w:p>
    <w:p w:rsidR="008A3256" w:rsidRDefault="008A3256" w:rsidP="00C239BB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 </w:t>
      </w:r>
      <w:r w:rsidRPr="00C17E00">
        <w:rPr>
          <w:b/>
          <w:color w:val="000000"/>
          <w:sz w:val="28"/>
          <w:szCs w:val="28"/>
        </w:rPr>
        <w:t>формирование и развитие коммуникативной компетенции</w:t>
      </w:r>
      <w:r w:rsidRPr="00C17E00">
        <w:rPr>
          <w:color w:val="000000"/>
          <w:sz w:val="28"/>
          <w:szCs w:val="28"/>
        </w:rPr>
        <w:t>, понимаемой как способность личности осуществлять межкультурное общение на основе усвоенных языковых и социокультурных знаний, речевых навыков и коммуникативных умений, в совокупности ее составляющих — речевой, языковой, социокультурной, компенсаторной и учебно-познавательной компетенций.</w:t>
      </w:r>
    </w:p>
    <w:p w:rsidR="008A3256" w:rsidRPr="00C17E00" w:rsidRDefault="008A3256" w:rsidP="00C239BB">
      <w:pPr>
        <w:ind w:firstLine="709"/>
        <w:jc w:val="both"/>
        <w:rPr>
          <w:color w:val="000000"/>
          <w:sz w:val="28"/>
          <w:szCs w:val="28"/>
        </w:rPr>
      </w:pPr>
    </w:p>
    <w:p w:rsidR="008A3256" w:rsidRDefault="008A3256" w:rsidP="00C239BB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 </w:t>
      </w:r>
      <w:r w:rsidRPr="00C17E00">
        <w:rPr>
          <w:b/>
          <w:color w:val="000000"/>
          <w:sz w:val="28"/>
          <w:szCs w:val="28"/>
        </w:rPr>
        <w:t>формирование и развитие языковой компетенции</w:t>
      </w:r>
      <w:r w:rsidRPr="00C17E00">
        <w:rPr>
          <w:color w:val="000000"/>
          <w:sz w:val="28"/>
          <w:szCs w:val="28"/>
        </w:rPr>
        <w:t>, понимаемой как готовность и способность применять языковые знания (фонетические, орфографические, лексические, грамматические) и навыки оперирования ими для выражения коммуникативного намерения в соответствии с темами, сферами и ситуациями общения, отобранными для общеобразовательной школы; владение новым по сравнению с родным языком способом формирования и формулирования мысли на изучаемом языке.</w:t>
      </w:r>
    </w:p>
    <w:p w:rsidR="008A3256" w:rsidRPr="00C17E00" w:rsidRDefault="008A3256" w:rsidP="00C239BB">
      <w:pPr>
        <w:ind w:firstLine="709"/>
        <w:jc w:val="both"/>
        <w:rPr>
          <w:color w:val="000000"/>
          <w:sz w:val="28"/>
          <w:szCs w:val="28"/>
        </w:rPr>
      </w:pPr>
    </w:p>
    <w:p w:rsidR="008A3256" w:rsidRDefault="008A3256" w:rsidP="00C239BB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</w:t>
      </w:r>
      <w:r w:rsidRPr="00C17E00">
        <w:rPr>
          <w:b/>
          <w:color w:val="000000"/>
          <w:sz w:val="28"/>
          <w:szCs w:val="28"/>
        </w:rPr>
        <w:t>формирование и развитие речевой компетенции</w:t>
      </w:r>
      <w:r w:rsidRPr="00C17E00">
        <w:rPr>
          <w:color w:val="000000"/>
          <w:sz w:val="28"/>
          <w:szCs w:val="28"/>
        </w:rPr>
        <w:t>, понимаемой как готовность и способность осуществлять межкультурное общение в четырех видах речевой деятельности (говорении, аудировании, чтении и письменной речи).</w:t>
      </w:r>
    </w:p>
    <w:p w:rsidR="008A3256" w:rsidRPr="00C17E00" w:rsidRDefault="008A3256" w:rsidP="00C239BB">
      <w:pPr>
        <w:ind w:firstLine="709"/>
        <w:jc w:val="both"/>
        <w:rPr>
          <w:color w:val="000000"/>
          <w:sz w:val="28"/>
          <w:szCs w:val="28"/>
        </w:rPr>
      </w:pPr>
    </w:p>
    <w:p w:rsidR="008A3256" w:rsidRDefault="008A3256" w:rsidP="00C239BB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</w:t>
      </w:r>
      <w:r w:rsidRPr="00C17E00">
        <w:rPr>
          <w:b/>
          <w:color w:val="000000"/>
          <w:sz w:val="28"/>
          <w:szCs w:val="28"/>
        </w:rPr>
        <w:t>формирование и развитие социокультурной компетенции</w:t>
      </w:r>
      <w:r w:rsidRPr="00C17E00">
        <w:rPr>
          <w:color w:val="000000"/>
          <w:sz w:val="28"/>
          <w:szCs w:val="28"/>
        </w:rPr>
        <w:t xml:space="preserve"> (готовность и способность учащихся строить свое межкультурное общение на основе знания культуры народа страны/стран изучаемого языка, его традиций, менталитета, обычаев в рамках тем, сфер и ситуаций общения, отвечающих опыту, интересам и психологическим особенностям учащихся на разных этапах обучения; сопоставлять родную культуру и культуру страны/стран изучаемого языка, выделять общее и различное в культурах, уметь объяснить эти различия представителям другой культуры, т. е. стать медиатором культур, учитывать социолингвистические факторы коммуникативной ситуации для обеспечения взаимопонимания в процессе общения.)</w:t>
      </w:r>
    </w:p>
    <w:p w:rsidR="008A3256" w:rsidRPr="00C17E00" w:rsidRDefault="008A3256" w:rsidP="00C239BB">
      <w:pPr>
        <w:ind w:firstLine="709"/>
        <w:jc w:val="both"/>
        <w:rPr>
          <w:color w:val="000000"/>
          <w:sz w:val="28"/>
          <w:szCs w:val="28"/>
        </w:rPr>
      </w:pPr>
    </w:p>
    <w:p w:rsidR="008A3256" w:rsidRDefault="008A3256" w:rsidP="00C239BB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</w:t>
      </w:r>
      <w:r w:rsidRPr="00C17E00">
        <w:rPr>
          <w:b/>
          <w:color w:val="000000"/>
          <w:sz w:val="28"/>
          <w:szCs w:val="28"/>
        </w:rPr>
        <w:t>формирование и развитие компенсаторной компетенции</w:t>
      </w:r>
      <w:r w:rsidRPr="00C17E00">
        <w:rPr>
          <w:color w:val="000000"/>
          <w:sz w:val="28"/>
          <w:szCs w:val="28"/>
        </w:rPr>
        <w:t xml:space="preserve"> (готовность и способность выходить из затруднительного положения в процессе межкультурного общения, связанного с дефицитом языковых средств, страноведческих знаний, социокультурных норм поведения в обществе, различных сферах жизнедеятельности иноязычного социума.)</w:t>
      </w:r>
    </w:p>
    <w:p w:rsidR="008A3256" w:rsidRDefault="008A3256" w:rsidP="00C239BB">
      <w:pPr>
        <w:ind w:firstLine="709"/>
        <w:jc w:val="both"/>
        <w:rPr>
          <w:color w:val="000000"/>
          <w:sz w:val="28"/>
          <w:szCs w:val="28"/>
        </w:rPr>
      </w:pPr>
    </w:p>
    <w:p w:rsidR="008A3256" w:rsidRPr="00C17E00" w:rsidRDefault="008A3256" w:rsidP="00C239BB">
      <w:pPr>
        <w:ind w:firstLine="709"/>
        <w:jc w:val="both"/>
        <w:rPr>
          <w:color w:val="000000"/>
          <w:sz w:val="28"/>
          <w:szCs w:val="28"/>
        </w:rPr>
      </w:pPr>
    </w:p>
    <w:p w:rsidR="008A3256" w:rsidRDefault="008A3256" w:rsidP="00C239BB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- формирование и развитие учебно-познавательной компетенции</w:t>
      </w:r>
      <w:r w:rsidRPr="00C17E00">
        <w:rPr>
          <w:color w:val="000000"/>
          <w:sz w:val="28"/>
          <w:szCs w:val="28"/>
        </w:rPr>
        <w:t xml:space="preserve"> (готовность и способность осуществлять автономное изучение иностранных языков, владение универсальными учебными умениями, специальными учебными навыками и умениями, способами и приемами самостоятельного овладения языком и культурой, в том числе с использованием современных информационных технологий.)</w:t>
      </w:r>
    </w:p>
    <w:p w:rsidR="008A3256" w:rsidRPr="00C17E00" w:rsidRDefault="008A3256" w:rsidP="00C239BB">
      <w:pPr>
        <w:ind w:firstLine="709"/>
        <w:jc w:val="both"/>
        <w:rPr>
          <w:color w:val="000000"/>
          <w:sz w:val="28"/>
          <w:szCs w:val="28"/>
        </w:rPr>
      </w:pPr>
    </w:p>
    <w:p w:rsidR="008A3256" w:rsidRPr="00C17E00" w:rsidRDefault="008A3256" w:rsidP="00C239BB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</w:t>
      </w:r>
      <w:r w:rsidRPr="00C17E00">
        <w:rPr>
          <w:b/>
          <w:color w:val="000000"/>
          <w:sz w:val="28"/>
          <w:szCs w:val="28"/>
        </w:rPr>
        <w:t>образовательная, воспитательная и развивающая цели</w:t>
      </w:r>
      <w:r w:rsidRPr="00C17E00">
        <w:rPr>
          <w:color w:val="000000"/>
          <w:sz w:val="28"/>
          <w:szCs w:val="28"/>
        </w:rPr>
        <w:t xml:space="preserve"> обучения английскому языку реализуются в процессе формирования, совершенствования и развития коммуникативной компетенции в единстве ее составляющих.</w:t>
      </w:r>
    </w:p>
    <w:p w:rsidR="008A3256" w:rsidRPr="00C17E00" w:rsidRDefault="008A3256" w:rsidP="00C239BB">
      <w:pPr>
        <w:ind w:firstLine="709"/>
        <w:jc w:val="both"/>
        <w:rPr>
          <w:color w:val="000000"/>
          <w:sz w:val="28"/>
          <w:szCs w:val="28"/>
        </w:rPr>
      </w:pPr>
    </w:p>
    <w:p w:rsidR="008A3256" w:rsidRDefault="008A3256" w:rsidP="00C239BB">
      <w:pPr>
        <w:ind w:right="-1" w:firstLine="709"/>
        <w:jc w:val="both"/>
        <w:rPr>
          <w:b/>
          <w:color w:val="000000"/>
          <w:sz w:val="28"/>
          <w:szCs w:val="28"/>
        </w:rPr>
      </w:pPr>
    </w:p>
    <w:p w:rsidR="008A3256" w:rsidRPr="00C17E00" w:rsidRDefault="008A3256" w:rsidP="00C239BB">
      <w:pPr>
        <w:ind w:right="-1"/>
        <w:jc w:val="both"/>
        <w:rPr>
          <w:b/>
          <w:color w:val="000000"/>
          <w:sz w:val="28"/>
          <w:szCs w:val="28"/>
        </w:rPr>
      </w:pPr>
    </w:p>
    <w:p w:rsidR="008A3256" w:rsidRPr="00777280" w:rsidRDefault="008A3256" w:rsidP="00C239BB">
      <w:pPr>
        <w:widowControl w:val="0"/>
        <w:autoSpaceDE w:val="0"/>
        <w:autoSpaceDN w:val="0"/>
        <w:spacing w:before="74"/>
        <w:ind w:left="1642" w:right="791"/>
        <w:jc w:val="center"/>
        <w:outlineLvl w:val="3"/>
        <w:rPr>
          <w:b/>
          <w:bCs/>
        </w:rPr>
      </w:pPr>
      <w:r w:rsidRPr="00777280">
        <w:rPr>
          <w:b/>
          <w:bCs/>
        </w:rPr>
        <w:t>ПЛАНИРУЕМЫЕ РЕЗУЛЬТАТЫ ОСВОЕНИЯ УЧЕБНОГО ПРЕДМЕТА «АНГЛИЙСКИЙ ЯЗЫК»</w:t>
      </w:r>
    </w:p>
    <w:p w:rsidR="008A3256" w:rsidRPr="00777280" w:rsidRDefault="008A3256" w:rsidP="00C239BB">
      <w:pPr>
        <w:widowControl w:val="0"/>
        <w:autoSpaceDE w:val="0"/>
        <w:autoSpaceDN w:val="0"/>
        <w:spacing w:before="136"/>
        <w:ind w:left="1642" w:right="304"/>
        <w:jc w:val="center"/>
        <w:rPr>
          <w:b/>
          <w:szCs w:val="22"/>
        </w:rPr>
      </w:pPr>
      <w:r w:rsidRPr="00777280">
        <w:rPr>
          <w:b/>
          <w:szCs w:val="22"/>
        </w:rPr>
        <w:t>5 КЛАСС</w:t>
      </w:r>
    </w:p>
    <w:p w:rsidR="008A3256" w:rsidRPr="00777280" w:rsidRDefault="008A3256" w:rsidP="00C239BB">
      <w:pPr>
        <w:widowControl w:val="0"/>
        <w:autoSpaceDE w:val="0"/>
        <w:autoSpaceDN w:val="0"/>
        <w:spacing w:before="8"/>
        <w:rPr>
          <w:b/>
          <w:sz w:val="35"/>
        </w:rPr>
      </w:pPr>
    </w:p>
    <w:p w:rsidR="008A3256" w:rsidRPr="00777280" w:rsidRDefault="008A3256" w:rsidP="00C239BB">
      <w:pPr>
        <w:widowControl w:val="0"/>
        <w:autoSpaceDE w:val="0"/>
        <w:autoSpaceDN w:val="0"/>
        <w:ind w:left="1642" w:right="422"/>
        <w:jc w:val="center"/>
        <w:rPr>
          <w:b/>
          <w:szCs w:val="22"/>
        </w:rPr>
      </w:pPr>
      <w:r w:rsidRPr="00777280">
        <w:rPr>
          <w:b/>
          <w:szCs w:val="22"/>
        </w:rPr>
        <w:t>ЛИЧНОСТНЫЕ РЕЗУЛЬТАТЫ</w:t>
      </w:r>
    </w:p>
    <w:p w:rsidR="008A3256" w:rsidRPr="00777280" w:rsidRDefault="008A3256" w:rsidP="00C239BB">
      <w:pPr>
        <w:widowControl w:val="0"/>
        <w:autoSpaceDE w:val="0"/>
        <w:autoSpaceDN w:val="0"/>
        <w:spacing w:before="4"/>
        <w:rPr>
          <w:b/>
        </w:rPr>
      </w:pPr>
    </w:p>
    <w:tbl>
      <w:tblPr>
        <w:tblW w:w="13892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8"/>
        <w:gridCol w:w="6804"/>
      </w:tblGrid>
      <w:tr w:rsidR="008A3256" w:rsidRPr="00777280" w:rsidTr="00C54529">
        <w:trPr>
          <w:trHeight w:val="614"/>
        </w:trPr>
        <w:tc>
          <w:tcPr>
            <w:tcW w:w="7088" w:type="dxa"/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73" w:lineRule="exact"/>
              <w:ind w:left="919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У обучающегося будут сформированы:</w:t>
            </w:r>
          </w:p>
        </w:tc>
        <w:tc>
          <w:tcPr>
            <w:tcW w:w="6804" w:type="dxa"/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ind w:left="2474" w:right="1504" w:hanging="934"/>
              <w:rPr>
                <w:b/>
              </w:rPr>
            </w:pPr>
            <w:r w:rsidRPr="00A87C85">
              <w:rPr>
                <w:b/>
                <w:sz w:val="22"/>
                <w:szCs w:val="22"/>
              </w:rPr>
              <w:t>Обучающийся получит возможность для формирования:</w:t>
            </w:r>
          </w:p>
        </w:tc>
      </w:tr>
      <w:tr w:rsidR="008A3256" w:rsidRPr="00777280" w:rsidTr="00C54529">
        <w:trPr>
          <w:trHeight w:val="4418"/>
        </w:trPr>
        <w:tc>
          <w:tcPr>
            <w:tcW w:w="7088" w:type="dxa"/>
          </w:tcPr>
          <w:p w:rsidR="008A3256" w:rsidRPr="00A87C85" w:rsidRDefault="008A3256" w:rsidP="00C54529">
            <w:pPr>
              <w:widowControl w:val="0"/>
              <w:numPr>
                <w:ilvl w:val="0"/>
                <w:numId w:val="23"/>
              </w:numPr>
              <w:tabs>
                <w:tab w:val="left" w:pos="463"/>
              </w:tabs>
              <w:autoSpaceDE w:val="0"/>
              <w:autoSpaceDN w:val="0"/>
              <w:ind w:right="102"/>
              <w:jc w:val="both"/>
              <w:rPr>
                <w:lang w:val="en-US"/>
              </w:rPr>
            </w:pPr>
            <w:r w:rsidRPr="00A87C85">
              <w:rPr>
                <w:sz w:val="22"/>
                <w:szCs w:val="22"/>
              </w:rPr>
              <w:t>чувства патриотизма, любви и уважения к Отечеству, гордости за свою</w:t>
            </w:r>
            <w:r w:rsidRPr="00A87C85">
              <w:rPr>
                <w:spacing w:val="-4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  <w:lang w:val="en-US"/>
              </w:rPr>
              <w:t>Родину;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23"/>
              </w:numPr>
              <w:tabs>
                <w:tab w:val="left" w:pos="394"/>
              </w:tabs>
              <w:autoSpaceDE w:val="0"/>
              <w:autoSpaceDN w:val="0"/>
              <w:ind w:left="393" w:hanging="139"/>
            </w:pPr>
            <w:r w:rsidRPr="00A87C85">
              <w:rPr>
                <w:sz w:val="22"/>
                <w:szCs w:val="22"/>
              </w:rPr>
              <w:t>интерес к культуре, истории своей</w:t>
            </w:r>
            <w:r w:rsidRPr="00A87C85">
              <w:rPr>
                <w:spacing w:val="-6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страны;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23"/>
              </w:numPr>
              <w:tabs>
                <w:tab w:val="left" w:pos="574"/>
              </w:tabs>
              <w:autoSpaceDE w:val="0"/>
              <w:autoSpaceDN w:val="0"/>
              <w:ind w:right="92"/>
              <w:jc w:val="both"/>
            </w:pPr>
            <w:r w:rsidRPr="00A87C85">
              <w:rPr>
                <w:sz w:val="22"/>
                <w:szCs w:val="22"/>
              </w:rPr>
              <w:t>чувства ответственного отношения к учению, готовности и способности обучающихся к самообразованию;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23"/>
              </w:numPr>
              <w:tabs>
                <w:tab w:val="left" w:pos="473"/>
              </w:tabs>
              <w:autoSpaceDE w:val="0"/>
              <w:autoSpaceDN w:val="0"/>
              <w:ind w:right="89"/>
              <w:jc w:val="both"/>
            </w:pPr>
            <w:r w:rsidRPr="00A87C85">
              <w:rPr>
                <w:sz w:val="22"/>
                <w:szCs w:val="22"/>
              </w:rPr>
              <w:t>уважительное отношение к другому человеку, его мнению, культуре, языку, культуре, религии, традициям, языкам, ценностям народов России и народов</w:t>
            </w:r>
            <w:r w:rsidRPr="00A87C85">
              <w:rPr>
                <w:spacing w:val="-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мира;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23"/>
              </w:numPr>
              <w:tabs>
                <w:tab w:val="left" w:pos="459"/>
              </w:tabs>
              <w:autoSpaceDE w:val="0"/>
              <w:autoSpaceDN w:val="0"/>
              <w:spacing w:before="4" w:line="235" w:lineRule="auto"/>
              <w:ind w:right="92"/>
              <w:jc w:val="both"/>
            </w:pPr>
            <w:r w:rsidRPr="00A87C85">
              <w:rPr>
                <w:sz w:val="22"/>
                <w:szCs w:val="22"/>
              </w:rPr>
              <w:t>социальные нормы, правила поведения социальной жизни в группах и</w:t>
            </w:r>
            <w:r w:rsidRPr="00A87C85">
              <w:rPr>
                <w:spacing w:val="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сообществах;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23"/>
              </w:numPr>
              <w:tabs>
                <w:tab w:val="left" w:pos="394"/>
              </w:tabs>
              <w:autoSpaceDE w:val="0"/>
              <w:autoSpaceDN w:val="0"/>
              <w:spacing w:before="2"/>
              <w:ind w:left="393" w:hanging="139"/>
              <w:rPr>
                <w:lang w:val="en-US"/>
              </w:rPr>
            </w:pPr>
            <w:r w:rsidRPr="00A87C85">
              <w:rPr>
                <w:sz w:val="22"/>
                <w:szCs w:val="22"/>
                <w:lang w:val="en-US"/>
              </w:rPr>
              <w:t>мотивация изучения иностранных</w:t>
            </w:r>
            <w:r w:rsidRPr="00A87C85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r w:rsidRPr="00A87C85">
              <w:rPr>
                <w:sz w:val="22"/>
                <w:szCs w:val="22"/>
                <w:lang w:val="en-US"/>
              </w:rPr>
              <w:t>языков;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23"/>
              </w:numPr>
              <w:tabs>
                <w:tab w:val="left" w:pos="461"/>
              </w:tabs>
              <w:autoSpaceDE w:val="0"/>
              <w:autoSpaceDN w:val="0"/>
              <w:ind w:right="98"/>
              <w:jc w:val="both"/>
            </w:pPr>
            <w:r w:rsidRPr="00A87C85">
              <w:rPr>
                <w:sz w:val="22"/>
                <w:szCs w:val="22"/>
              </w:rPr>
              <w:t>коммуникативная компетенция в межкультурной и межэтнической</w:t>
            </w:r>
            <w:r w:rsidRPr="00A87C85">
              <w:rPr>
                <w:spacing w:val="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коммуникации;</w:t>
            </w:r>
          </w:p>
        </w:tc>
        <w:tc>
          <w:tcPr>
            <w:tcW w:w="6804" w:type="dxa"/>
          </w:tcPr>
          <w:p w:rsidR="008A3256" w:rsidRPr="00A87C85" w:rsidRDefault="008A3256" w:rsidP="00C54529">
            <w:pPr>
              <w:widowControl w:val="0"/>
              <w:numPr>
                <w:ilvl w:val="0"/>
                <w:numId w:val="22"/>
              </w:numPr>
              <w:tabs>
                <w:tab w:val="left" w:pos="826"/>
                <w:tab w:val="left" w:pos="2745"/>
                <w:tab w:val="left" w:pos="4582"/>
              </w:tabs>
              <w:autoSpaceDE w:val="0"/>
              <w:autoSpaceDN w:val="0"/>
              <w:spacing w:line="237" w:lineRule="auto"/>
              <w:ind w:right="105" w:firstLine="430"/>
              <w:jc w:val="both"/>
            </w:pPr>
            <w:r w:rsidRPr="00A87C85">
              <w:rPr>
                <w:sz w:val="22"/>
                <w:szCs w:val="22"/>
              </w:rPr>
              <w:t>выраженной</w:t>
            </w:r>
            <w:r w:rsidRPr="00A87C85">
              <w:rPr>
                <w:sz w:val="22"/>
                <w:szCs w:val="22"/>
              </w:rPr>
              <w:tab/>
              <w:t>устойчивой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2"/>
                <w:sz w:val="22"/>
                <w:szCs w:val="22"/>
              </w:rPr>
              <w:t xml:space="preserve">учебно-познавательной </w:t>
            </w:r>
            <w:r w:rsidRPr="00A87C85">
              <w:rPr>
                <w:sz w:val="22"/>
                <w:szCs w:val="22"/>
              </w:rPr>
              <w:t>мотивации и интереса к</w:t>
            </w:r>
            <w:r w:rsidRPr="00A87C85">
              <w:rPr>
                <w:spacing w:val="-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учению;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22"/>
              </w:numPr>
              <w:tabs>
                <w:tab w:val="left" w:pos="826"/>
              </w:tabs>
              <w:autoSpaceDE w:val="0"/>
              <w:autoSpaceDN w:val="0"/>
              <w:spacing w:line="293" w:lineRule="exact"/>
              <w:ind w:left="826"/>
            </w:pPr>
            <w:r w:rsidRPr="00A87C85">
              <w:rPr>
                <w:sz w:val="22"/>
                <w:szCs w:val="22"/>
              </w:rPr>
              <w:t>готовности к самообразованию и</w:t>
            </w:r>
            <w:r w:rsidRPr="00A87C85">
              <w:rPr>
                <w:spacing w:val="-4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самовоспитанию;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22"/>
              </w:numPr>
              <w:tabs>
                <w:tab w:val="left" w:pos="826"/>
              </w:tabs>
              <w:autoSpaceDE w:val="0"/>
              <w:autoSpaceDN w:val="0"/>
              <w:spacing w:line="292" w:lineRule="exact"/>
              <w:ind w:left="826"/>
            </w:pPr>
            <w:r w:rsidRPr="00A87C85">
              <w:rPr>
                <w:sz w:val="22"/>
                <w:szCs w:val="22"/>
              </w:rPr>
              <w:t>адекватной позитивной самооценки и</w:t>
            </w:r>
            <w:r w:rsidRPr="00A87C85">
              <w:rPr>
                <w:spacing w:val="-1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Я-концепции;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22"/>
              </w:numPr>
              <w:tabs>
                <w:tab w:val="left" w:pos="826"/>
              </w:tabs>
              <w:autoSpaceDE w:val="0"/>
              <w:autoSpaceDN w:val="0"/>
              <w:spacing w:line="237" w:lineRule="auto"/>
              <w:ind w:right="97" w:firstLine="430"/>
              <w:jc w:val="both"/>
            </w:pPr>
            <w:r w:rsidRPr="00A87C85">
              <w:rPr>
                <w:sz w:val="22"/>
                <w:szCs w:val="22"/>
              </w:rPr>
              <w:t>компетентности в реализации основ гражданской идентичности в поступках и</w:t>
            </w:r>
            <w:r w:rsidRPr="00A87C85">
              <w:rPr>
                <w:spacing w:val="-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деятельности;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22"/>
              </w:numPr>
              <w:tabs>
                <w:tab w:val="left" w:pos="826"/>
              </w:tabs>
              <w:autoSpaceDE w:val="0"/>
              <w:autoSpaceDN w:val="0"/>
              <w:ind w:right="98" w:firstLine="430"/>
              <w:jc w:val="both"/>
            </w:pPr>
            <w:r w:rsidRPr="00A87C85">
              <w:rPr>
                <w:sz w:val="22"/>
                <w:szCs w:val="22"/>
              </w:rPr>
              <w:t>морального сознания на конвенциональном уровне, способности к решению моральных дилемм на основе учёта позиций участников дилеммы, ориентации на их мотивы и чувства; устойчивого следования в поведении моральным нормам и этическим</w:t>
            </w:r>
            <w:r w:rsidRPr="00A87C85">
              <w:rPr>
                <w:spacing w:val="-3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требованиям;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22"/>
              </w:numPr>
              <w:tabs>
                <w:tab w:val="left" w:pos="826"/>
              </w:tabs>
              <w:autoSpaceDE w:val="0"/>
              <w:autoSpaceDN w:val="0"/>
              <w:spacing w:line="237" w:lineRule="auto"/>
              <w:ind w:right="92" w:firstLine="430"/>
              <w:jc w:val="both"/>
            </w:pPr>
            <w:r w:rsidRPr="00A87C85">
              <w:rPr>
                <w:sz w:val="22"/>
                <w:szCs w:val="22"/>
              </w:rPr>
              <w:t>эмпатии как осознанного понимания и сопереживания чувствам других, выражающейся в поступках, направленных на помощь и обеспечение</w:t>
            </w:r>
            <w:r w:rsidRPr="00A87C85">
              <w:rPr>
                <w:spacing w:val="-3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благополучия.</w:t>
            </w:r>
          </w:p>
        </w:tc>
      </w:tr>
    </w:tbl>
    <w:p w:rsidR="008A3256" w:rsidRPr="00777280" w:rsidRDefault="008A3256" w:rsidP="00C239BB">
      <w:pPr>
        <w:widowControl w:val="0"/>
        <w:autoSpaceDE w:val="0"/>
        <w:autoSpaceDN w:val="0"/>
        <w:rPr>
          <w:b/>
          <w:sz w:val="26"/>
        </w:rPr>
      </w:pPr>
    </w:p>
    <w:p w:rsidR="008A3256" w:rsidRPr="00777280" w:rsidRDefault="008A3256" w:rsidP="00C239BB">
      <w:pPr>
        <w:widowControl w:val="0"/>
        <w:autoSpaceDE w:val="0"/>
        <w:autoSpaceDN w:val="0"/>
        <w:spacing w:before="6"/>
        <w:rPr>
          <w:b/>
          <w:sz w:val="21"/>
        </w:rPr>
      </w:pPr>
    </w:p>
    <w:p w:rsidR="008A3256" w:rsidRPr="00777280" w:rsidRDefault="008A3256" w:rsidP="00C239BB">
      <w:pPr>
        <w:widowControl w:val="0"/>
        <w:autoSpaceDE w:val="0"/>
        <w:autoSpaceDN w:val="0"/>
        <w:ind w:left="1642" w:right="787"/>
        <w:jc w:val="center"/>
        <w:rPr>
          <w:b/>
          <w:szCs w:val="22"/>
        </w:rPr>
      </w:pPr>
      <w:r w:rsidRPr="00777280">
        <w:rPr>
          <w:b/>
          <w:szCs w:val="22"/>
        </w:rPr>
        <w:t>МЕТАПРЕДМЕТНЫЕ РЕЗУЛЬТАТЫ</w:t>
      </w:r>
    </w:p>
    <w:p w:rsidR="008A3256" w:rsidRPr="00777280" w:rsidRDefault="008A3256" w:rsidP="00C239BB">
      <w:pPr>
        <w:widowControl w:val="0"/>
        <w:autoSpaceDE w:val="0"/>
        <w:autoSpaceDN w:val="0"/>
        <w:spacing w:before="6"/>
        <w:rPr>
          <w:b/>
        </w:rPr>
      </w:pPr>
    </w:p>
    <w:tbl>
      <w:tblPr>
        <w:tblW w:w="13892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8"/>
        <w:gridCol w:w="6804"/>
      </w:tblGrid>
      <w:tr w:rsidR="008A3256" w:rsidRPr="00777280" w:rsidTr="00C54529">
        <w:trPr>
          <w:trHeight w:val="275"/>
        </w:trPr>
        <w:tc>
          <w:tcPr>
            <w:tcW w:w="13892" w:type="dxa"/>
            <w:gridSpan w:val="2"/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56" w:lineRule="exact"/>
              <w:ind w:left="5874" w:right="5137"/>
              <w:jc w:val="center"/>
              <w:rPr>
                <w:b/>
                <w:lang w:val="en-US"/>
              </w:rPr>
            </w:pPr>
          </w:p>
        </w:tc>
      </w:tr>
      <w:tr w:rsidR="008A3256" w:rsidRPr="00777280" w:rsidTr="00C54529">
        <w:trPr>
          <w:trHeight w:val="273"/>
        </w:trPr>
        <w:tc>
          <w:tcPr>
            <w:tcW w:w="7088" w:type="dxa"/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53" w:lineRule="exact"/>
              <w:ind w:left="2047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Обучающийся научится:</w:t>
            </w:r>
          </w:p>
        </w:tc>
        <w:tc>
          <w:tcPr>
            <w:tcW w:w="6804" w:type="dxa"/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53" w:lineRule="exact"/>
              <w:ind w:left="1250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Обучающийся получит возможность научиться:</w:t>
            </w:r>
          </w:p>
        </w:tc>
      </w:tr>
      <w:tr w:rsidR="008A3256" w:rsidRPr="00777280" w:rsidTr="00C54529">
        <w:trPr>
          <w:trHeight w:val="1108"/>
        </w:trPr>
        <w:tc>
          <w:tcPr>
            <w:tcW w:w="7088" w:type="dxa"/>
          </w:tcPr>
          <w:p w:rsidR="008A3256" w:rsidRPr="00A87C85" w:rsidRDefault="008A3256" w:rsidP="00C54529">
            <w:pPr>
              <w:widowControl w:val="0"/>
              <w:numPr>
                <w:ilvl w:val="0"/>
                <w:numId w:val="21"/>
              </w:numPr>
              <w:tabs>
                <w:tab w:val="left" w:pos="279"/>
              </w:tabs>
              <w:autoSpaceDE w:val="0"/>
              <w:autoSpaceDN w:val="0"/>
              <w:ind w:right="203"/>
            </w:pPr>
            <w:r w:rsidRPr="00A87C85">
              <w:rPr>
                <w:sz w:val="22"/>
                <w:szCs w:val="22"/>
              </w:rPr>
              <w:t>удерживать цели своего обучения, формулировать</w:t>
            </w:r>
            <w:r w:rsidRPr="00A87C85">
              <w:rPr>
                <w:spacing w:val="-18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для себя новые задачи в</w:t>
            </w:r>
            <w:r w:rsidRPr="00A87C85">
              <w:rPr>
                <w:spacing w:val="5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учёбе;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10"/>
              <w:rPr>
                <w:b/>
                <w:sz w:val="23"/>
              </w:rPr>
            </w:pPr>
          </w:p>
          <w:p w:rsidR="008A3256" w:rsidRPr="00A87C85" w:rsidRDefault="008A3256" w:rsidP="00C54529">
            <w:pPr>
              <w:widowControl w:val="0"/>
              <w:numPr>
                <w:ilvl w:val="0"/>
                <w:numId w:val="21"/>
              </w:numPr>
              <w:tabs>
                <w:tab w:val="left" w:pos="252"/>
              </w:tabs>
              <w:autoSpaceDE w:val="0"/>
              <w:autoSpaceDN w:val="0"/>
              <w:spacing w:before="1" w:line="261" w:lineRule="exact"/>
              <w:ind w:left="251" w:hanging="139"/>
            </w:pPr>
            <w:r w:rsidRPr="00A87C85">
              <w:rPr>
                <w:sz w:val="22"/>
                <w:szCs w:val="22"/>
              </w:rPr>
              <w:t>оценивать правильность выполнения учебной</w:t>
            </w:r>
            <w:r w:rsidRPr="00A87C85">
              <w:rPr>
                <w:spacing w:val="-14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задачи;</w:t>
            </w:r>
          </w:p>
        </w:tc>
        <w:tc>
          <w:tcPr>
            <w:tcW w:w="6804" w:type="dxa"/>
          </w:tcPr>
          <w:p w:rsidR="008A3256" w:rsidRPr="00A87C85" w:rsidRDefault="008A3256" w:rsidP="00C54529">
            <w:pPr>
              <w:widowControl w:val="0"/>
              <w:numPr>
                <w:ilvl w:val="0"/>
                <w:numId w:val="20"/>
              </w:numPr>
              <w:tabs>
                <w:tab w:val="left" w:pos="258"/>
              </w:tabs>
              <w:autoSpaceDE w:val="0"/>
              <w:autoSpaceDN w:val="0"/>
              <w:spacing w:line="264" w:lineRule="exact"/>
            </w:pPr>
            <w:r w:rsidRPr="00A87C85">
              <w:rPr>
                <w:sz w:val="22"/>
                <w:szCs w:val="22"/>
              </w:rPr>
              <w:t>оценивать свои учебные действия в соответствии с</w:t>
            </w:r>
            <w:r w:rsidRPr="00A87C85">
              <w:rPr>
                <w:spacing w:val="-19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задачей;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20"/>
              </w:numPr>
              <w:tabs>
                <w:tab w:val="left" w:pos="258"/>
              </w:tabs>
              <w:autoSpaceDE w:val="0"/>
              <w:autoSpaceDN w:val="0"/>
              <w:spacing w:line="272" w:lineRule="exact"/>
            </w:pPr>
            <w:r w:rsidRPr="00A87C85">
              <w:rPr>
                <w:sz w:val="22"/>
                <w:szCs w:val="22"/>
              </w:rPr>
              <w:t>самостоятельно ставить новые учебные цели и</w:t>
            </w:r>
            <w:r w:rsidRPr="00A87C85">
              <w:rPr>
                <w:spacing w:val="-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задачи;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20"/>
              </w:numPr>
              <w:tabs>
                <w:tab w:val="left" w:pos="298"/>
              </w:tabs>
              <w:autoSpaceDE w:val="0"/>
              <w:autoSpaceDN w:val="0"/>
              <w:spacing w:line="270" w:lineRule="atLeast"/>
              <w:ind w:right="327"/>
            </w:pPr>
            <w:r w:rsidRPr="00A87C85">
              <w:rPr>
                <w:sz w:val="22"/>
                <w:szCs w:val="22"/>
              </w:rPr>
              <w:t>при планировании достижения целей самостоятельно, полно</w:t>
            </w:r>
            <w:r w:rsidRPr="00A87C85">
              <w:rPr>
                <w:spacing w:val="-2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и адекватно учитывать условия и средства их</w:t>
            </w:r>
            <w:r w:rsidRPr="00A87C85">
              <w:rPr>
                <w:spacing w:val="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достижения;</w:t>
            </w:r>
          </w:p>
        </w:tc>
      </w:tr>
    </w:tbl>
    <w:p w:rsidR="008A3256" w:rsidRPr="00777280" w:rsidRDefault="008A3256" w:rsidP="00C239BB">
      <w:pPr>
        <w:widowControl w:val="0"/>
        <w:autoSpaceDE w:val="0"/>
        <w:autoSpaceDN w:val="0"/>
        <w:jc w:val="right"/>
        <w:rPr>
          <w:sz w:val="22"/>
          <w:szCs w:val="22"/>
        </w:rPr>
        <w:sectPr w:rsidR="008A3256" w:rsidRPr="00777280" w:rsidSect="007F3872">
          <w:pgSz w:w="16850" w:h="11920" w:orient="landscape"/>
          <w:pgMar w:top="1134" w:right="1399" w:bottom="1005" w:left="1134" w:header="720" w:footer="720" w:gutter="0"/>
          <w:cols w:space="720"/>
          <w:docGrid w:linePitch="326"/>
        </w:sectPr>
      </w:pPr>
    </w:p>
    <w:tbl>
      <w:tblPr>
        <w:tblW w:w="0" w:type="auto"/>
        <w:tblInd w:w="1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7"/>
        <w:gridCol w:w="6946"/>
      </w:tblGrid>
      <w:tr w:rsidR="008A3256" w:rsidRPr="00777280" w:rsidTr="00C54529">
        <w:trPr>
          <w:trHeight w:val="3036"/>
        </w:trPr>
        <w:tc>
          <w:tcPr>
            <w:tcW w:w="7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3"/>
              <w:rPr>
                <w:sz w:val="23"/>
              </w:rPr>
            </w:pPr>
          </w:p>
          <w:p w:rsidR="008A3256" w:rsidRPr="00A87C85" w:rsidRDefault="008A3256" w:rsidP="00C54529">
            <w:pPr>
              <w:widowControl w:val="0"/>
              <w:numPr>
                <w:ilvl w:val="0"/>
                <w:numId w:val="19"/>
              </w:numPr>
              <w:tabs>
                <w:tab w:val="left" w:pos="264"/>
              </w:tabs>
              <w:autoSpaceDE w:val="0"/>
              <w:autoSpaceDN w:val="0"/>
              <w:ind w:right="97"/>
              <w:jc w:val="both"/>
            </w:pPr>
            <w:r w:rsidRPr="00A87C85">
              <w:rPr>
                <w:sz w:val="22"/>
                <w:szCs w:val="22"/>
              </w:rPr>
              <w:t>организовывать учебное сотрудничество и совместную деятельность с учителем и сверстниками; работать индивидуально и в</w:t>
            </w:r>
            <w:r w:rsidRPr="00A87C85">
              <w:rPr>
                <w:spacing w:val="-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группе;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9"/>
              </w:numPr>
              <w:tabs>
                <w:tab w:val="left" w:pos="315"/>
              </w:tabs>
              <w:autoSpaceDE w:val="0"/>
              <w:autoSpaceDN w:val="0"/>
              <w:ind w:right="93"/>
              <w:jc w:val="both"/>
            </w:pPr>
            <w:r w:rsidRPr="00A87C85">
              <w:rPr>
                <w:sz w:val="22"/>
                <w:szCs w:val="22"/>
              </w:rPr>
              <w:t>основам прогнозирования как предвидения будущих событий и развития</w:t>
            </w:r>
            <w:r w:rsidRPr="00A87C85">
              <w:rPr>
                <w:spacing w:val="-7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процесса.</w:t>
            </w:r>
          </w:p>
        </w:tc>
        <w:tc>
          <w:tcPr>
            <w:tcW w:w="69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7"/>
            </w:pPr>
          </w:p>
          <w:p w:rsidR="008A3256" w:rsidRPr="00A87C85" w:rsidRDefault="008A3256" w:rsidP="00C54529">
            <w:pPr>
              <w:widowControl w:val="0"/>
              <w:numPr>
                <w:ilvl w:val="0"/>
                <w:numId w:val="18"/>
              </w:numPr>
              <w:tabs>
                <w:tab w:val="left" w:pos="392"/>
              </w:tabs>
              <w:autoSpaceDE w:val="0"/>
              <w:autoSpaceDN w:val="0"/>
              <w:ind w:right="95"/>
              <w:jc w:val="both"/>
            </w:pPr>
            <w:r w:rsidRPr="00A87C85">
              <w:rPr>
                <w:sz w:val="22"/>
                <w:szCs w:val="22"/>
              </w:rPr>
              <w:t>адекватно оценивать свои возможности достижения цели определённой сложности в различных сферах самостоятельной деятельности;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8"/>
              </w:numPr>
              <w:tabs>
                <w:tab w:val="left" w:pos="476"/>
              </w:tabs>
              <w:autoSpaceDE w:val="0"/>
              <w:autoSpaceDN w:val="0"/>
              <w:ind w:right="85"/>
              <w:jc w:val="both"/>
            </w:pPr>
            <w:r w:rsidRPr="00A87C85">
              <w:rPr>
                <w:sz w:val="22"/>
                <w:szCs w:val="22"/>
              </w:rPr>
              <w:t>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8"/>
              </w:numPr>
              <w:tabs>
                <w:tab w:val="left" w:pos="258"/>
              </w:tabs>
              <w:autoSpaceDE w:val="0"/>
              <w:autoSpaceDN w:val="0"/>
              <w:spacing w:before="1"/>
              <w:ind w:left="257" w:hanging="142"/>
            </w:pPr>
            <w:r w:rsidRPr="00A87C85">
              <w:rPr>
                <w:sz w:val="22"/>
                <w:szCs w:val="22"/>
              </w:rPr>
              <w:t>преобразовывать практическую задачу в</w:t>
            </w:r>
            <w:r w:rsidRPr="00A87C85">
              <w:rPr>
                <w:spacing w:val="-17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познавательную;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8"/>
              </w:numPr>
              <w:tabs>
                <w:tab w:val="left" w:pos="342"/>
              </w:tabs>
              <w:autoSpaceDE w:val="0"/>
              <w:autoSpaceDN w:val="0"/>
              <w:spacing w:line="270" w:lineRule="atLeast"/>
              <w:ind w:right="96"/>
              <w:jc w:val="both"/>
            </w:pPr>
            <w:r w:rsidRPr="00A87C85">
              <w:rPr>
                <w:sz w:val="22"/>
                <w:szCs w:val="22"/>
              </w:rPr>
              <w:t>строить логическое рассуждение, включающее установление причинно-следственных связей.</w:t>
            </w:r>
          </w:p>
        </w:tc>
      </w:tr>
      <w:tr w:rsidR="008A3256" w:rsidRPr="00777280" w:rsidTr="00C54529">
        <w:trPr>
          <w:trHeight w:val="275"/>
        </w:trPr>
        <w:tc>
          <w:tcPr>
            <w:tcW w:w="14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56" w:lineRule="exact"/>
              <w:ind w:left="5875" w:right="5136"/>
              <w:jc w:val="center"/>
              <w:rPr>
                <w:b/>
              </w:rPr>
            </w:pPr>
          </w:p>
        </w:tc>
      </w:tr>
      <w:tr w:rsidR="008A3256" w:rsidRPr="00777280" w:rsidTr="00C54529">
        <w:trPr>
          <w:trHeight w:val="275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56" w:lineRule="exact"/>
              <w:ind w:left="2047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Обучающийся научится: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56" w:lineRule="exact"/>
              <w:ind w:left="1250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Обучающийся получит возможность научиться:</w:t>
            </w:r>
          </w:p>
        </w:tc>
      </w:tr>
      <w:tr w:rsidR="008A3256" w:rsidRPr="00777280" w:rsidTr="00C54529">
        <w:trPr>
          <w:trHeight w:val="5364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256" w:rsidRPr="00A87C85" w:rsidRDefault="008A3256" w:rsidP="00C54529">
            <w:pPr>
              <w:widowControl w:val="0"/>
              <w:numPr>
                <w:ilvl w:val="0"/>
                <w:numId w:val="17"/>
              </w:numPr>
              <w:tabs>
                <w:tab w:val="left" w:pos="466"/>
                <w:tab w:val="left" w:pos="1581"/>
                <w:tab w:val="left" w:pos="3024"/>
              </w:tabs>
              <w:autoSpaceDE w:val="0"/>
              <w:autoSpaceDN w:val="0"/>
              <w:ind w:right="117"/>
            </w:pPr>
            <w:r w:rsidRPr="00A87C85">
              <w:rPr>
                <w:sz w:val="22"/>
                <w:szCs w:val="22"/>
              </w:rPr>
              <w:t>основам</w:t>
            </w:r>
            <w:r w:rsidRPr="00A87C85">
              <w:rPr>
                <w:sz w:val="22"/>
                <w:szCs w:val="22"/>
              </w:rPr>
              <w:tab/>
              <w:t>реализации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2"/>
                <w:sz w:val="22"/>
                <w:szCs w:val="22"/>
              </w:rPr>
              <w:t xml:space="preserve">проектно-исследовательской </w:t>
            </w:r>
            <w:r w:rsidRPr="00A87C85">
              <w:rPr>
                <w:sz w:val="22"/>
                <w:szCs w:val="22"/>
              </w:rPr>
              <w:t>деятельности;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7"/>
              </w:numPr>
              <w:tabs>
                <w:tab w:val="left" w:pos="528"/>
                <w:tab w:val="left" w:pos="1931"/>
                <w:tab w:val="left" w:pos="3516"/>
                <w:tab w:val="left" w:pos="3981"/>
                <w:tab w:val="left" w:pos="5616"/>
              </w:tabs>
              <w:autoSpaceDE w:val="0"/>
              <w:autoSpaceDN w:val="0"/>
              <w:spacing w:before="1"/>
              <w:ind w:right="94"/>
            </w:pPr>
            <w:r w:rsidRPr="00A87C85">
              <w:rPr>
                <w:sz w:val="22"/>
                <w:szCs w:val="22"/>
              </w:rPr>
              <w:t>проводить</w:t>
            </w:r>
            <w:r w:rsidRPr="00A87C85">
              <w:rPr>
                <w:sz w:val="22"/>
                <w:szCs w:val="22"/>
              </w:rPr>
              <w:tab/>
              <w:t>наблюдение</w:t>
            </w:r>
            <w:r w:rsidRPr="00A87C85">
              <w:rPr>
                <w:sz w:val="22"/>
                <w:szCs w:val="22"/>
              </w:rPr>
              <w:tab/>
              <w:t>и</w:t>
            </w:r>
            <w:r w:rsidRPr="00A87C85">
              <w:rPr>
                <w:sz w:val="22"/>
                <w:szCs w:val="22"/>
              </w:rPr>
              <w:tab/>
              <w:t>эксперимент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6"/>
                <w:sz w:val="22"/>
                <w:szCs w:val="22"/>
              </w:rPr>
              <w:t xml:space="preserve">под </w:t>
            </w:r>
            <w:r w:rsidRPr="00A87C85">
              <w:rPr>
                <w:sz w:val="22"/>
                <w:szCs w:val="22"/>
              </w:rPr>
              <w:t>руководством</w:t>
            </w:r>
            <w:r w:rsidRPr="00A87C85">
              <w:rPr>
                <w:spacing w:val="5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учителя;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7"/>
              </w:numPr>
              <w:tabs>
                <w:tab w:val="left" w:pos="396"/>
                <w:tab w:val="left" w:pos="2006"/>
                <w:tab w:val="left" w:pos="2810"/>
                <w:tab w:val="left" w:pos="4380"/>
                <w:tab w:val="left" w:pos="5882"/>
              </w:tabs>
              <w:autoSpaceDE w:val="0"/>
              <w:autoSpaceDN w:val="0"/>
              <w:ind w:right="92"/>
            </w:pPr>
            <w:r w:rsidRPr="00A87C85">
              <w:rPr>
                <w:sz w:val="22"/>
                <w:szCs w:val="22"/>
              </w:rPr>
              <w:t>осуществлять</w:t>
            </w:r>
            <w:r w:rsidRPr="00A87C85">
              <w:rPr>
                <w:sz w:val="22"/>
                <w:szCs w:val="22"/>
              </w:rPr>
              <w:tab/>
              <w:t>поиск</w:t>
            </w:r>
            <w:r w:rsidRPr="00A87C85">
              <w:rPr>
                <w:sz w:val="22"/>
                <w:szCs w:val="22"/>
              </w:rPr>
              <w:tab/>
              <w:t>необходимой</w:t>
            </w:r>
            <w:r w:rsidRPr="00A87C85">
              <w:rPr>
                <w:sz w:val="22"/>
                <w:szCs w:val="22"/>
              </w:rPr>
              <w:tab/>
              <w:t>информации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17"/>
                <w:sz w:val="22"/>
                <w:szCs w:val="22"/>
              </w:rPr>
              <w:t xml:space="preserve">с </w:t>
            </w:r>
            <w:r w:rsidRPr="00A87C85">
              <w:rPr>
                <w:sz w:val="22"/>
                <w:szCs w:val="22"/>
              </w:rPr>
              <w:t>использованием ресурсов библиотек и</w:t>
            </w:r>
            <w:r w:rsidRPr="00A87C85">
              <w:rPr>
                <w:spacing w:val="-1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Интернета;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ind w:left="251" w:hanging="139"/>
              <w:rPr>
                <w:lang w:val="en-US"/>
              </w:rPr>
            </w:pPr>
            <w:r w:rsidRPr="00A87C85">
              <w:rPr>
                <w:sz w:val="22"/>
                <w:szCs w:val="22"/>
                <w:lang w:val="en-US"/>
              </w:rPr>
              <w:t>давать простые определение</w:t>
            </w:r>
            <w:r w:rsidRPr="00A87C85">
              <w:rPr>
                <w:spacing w:val="-7"/>
                <w:sz w:val="22"/>
                <w:szCs w:val="22"/>
                <w:lang w:val="en-US"/>
              </w:rPr>
              <w:t xml:space="preserve"> </w:t>
            </w:r>
            <w:r w:rsidRPr="00A87C85">
              <w:rPr>
                <w:sz w:val="22"/>
                <w:szCs w:val="22"/>
                <w:lang w:val="en-US"/>
              </w:rPr>
              <w:t>понятиям;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7"/>
              </w:numPr>
              <w:tabs>
                <w:tab w:val="left" w:pos="255"/>
              </w:tabs>
              <w:autoSpaceDE w:val="0"/>
              <w:autoSpaceDN w:val="0"/>
              <w:ind w:left="254" w:hanging="142"/>
              <w:rPr>
                <w:lang w:val="en-US"/>
              </w:rPr>
            </w:pPr>
            <w:r w:rsidRPr="00A87C85">
              <w:rPr>
                <w:sz w:val="22"/>
                <w:szCs w:val="22"/>
                <w:lang w:val="en-US"/>
              </w:rPr>
              <w:t>устанавливать причинно-следственные</w:t>
            </w:r>
            <w:r w:rsidRPr="00A87C85">
              <w:rPr>
                <w:spacing w:val="-8"/>
                <w:sz w:val="22"/>
                <w:szCs w:val="22"/>
                <w:lang w:val="en-US"/>
              </w:rPr>
              <w:t xml:space="preserve"> </w:t>
            </w:r>
            <w:r w:rsidRPr="00A87C85">
              <w:rPr>
                <w:sz w:val="22"/>
                <w:szCs w:val="22"/>
                <w:lang w:val="en-US"/>
              </w:rPr>
              <w:t>связи;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7"/>
              </w:numPr>
              <w:tabs>
                <w:tab w:val="left" w:pos="384"/>
              </w:tabs>
              <w:autoSpaceDE w:val="0"/>
              <w:autoSpaceDN w:val="0"/>
              <w:ind w:right="487"/>
            </w:pPr>
            <w:r w:rsidRPr="00A87C85">
              <w:rPr>
                <w:sz w:val="22"/>
                <w:szCs w:val="22"/>
              </w:rPr>
              <w:t>осуществлять логическую операцию</w:t>
            </w:r>
            <w:r w:rsidRPr="00A87C85">
              <w:rPr>
                <w:spacing w:val="-17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установления родовидовых отношений, ограничение</w:t>
            </w:r>
            <w:r w:rsidRPr="00A87C85">
              <w:rPr>
                <w:spacing w:val="-3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понятия;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ind w:left="251" w:hanging="139"/>
              <w:rPr>
                <w:lang w:val="en-US"/>
              </w:rPr>
            </w:pPr>
            <w:r w:rsidRPr="00A87C85">
              <w:rPr>
                <w:sz w:val="22"/>
                <w:szCs w:val="22"/>
                <w:lang w:val="en-US"/>
              </w:rPr>
              <w:t>обобщать понятия;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ind w:left="251" w:hanging="139"/>
            </w:pPr>
            <w:r w:rsidRPr="00A87C85">
              <w:rPr>
                <w:sz w:val="22"/>
                <w:szCs w:val="22"/>
              </w:rPr>
              <w:t>строить классификацию на основе</w:t>
            </w:r>
            <w:r w:rsidRPr="00A87C85">
              <w:rPr>
                <w:spacing w:val="-1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отрицания;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7"/>
              </w:numPr>
              <w:tabs>
                <w:tab w:val="left" w:pos="759"/>
                <w:tab w:val="left" w:pos="2169"/>
                <w:tab w:val="left" w:pos="4670"/>
              </w:tabs>
              <w:autoSpaceDE w:val="0"/>
              <w:autoSpaceDN w:val="0"/>
              <w:ind w:right="101"/>
            </w:pPr>
            <w:r w:rsidRPr="00A87C85">
              <w:rPr>
                <w:sz w:val="22"/>
                <w:szCs w:val="22"/>
              </w:rPr>
              <w:t>основам</w:t>
            </w:r>
            <w:r w:rsidRPr="00A87C85">
              <w:rPr>
                <w:sz w:val="22"/>
                <w:szCs w:val="22"/>
              </w:rPr>
              <w:tab/>
              <w:t>ознакомительного,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4"/>
                <w:sz w:val="22"/>
                <w:szCs w:val="22"/>
              </w:rPr>
              <w:t xml:space="preserve">изучающего, </w:t>
            </w:r>
            <w:r w:rsidRPr="00A87C85">
              <w:rPr>
                <w:sz w:val="22"/>
                <w:szCs w:val="22"/>
              </w:rPr>
              <w:t>усваивающего и поискового</w:t>
            </w:r>
            <w:r w:rsidRPr="00A87C85">
              <w:rPr>
                <w:spacing w:val="-3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чтения.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256" w:rsidRPr="00A87C85" w:rsidRDefault="008A3256" w:rsidP="00C54529">
            <w:pPr>
              <w:widowControl w:val="0"/>
              <w:numPr>
                <w:ilvl w:val="0"/>
                <w:numId w:val="16"/>
              </w:numPr>
              <w:tabs>
                <w:tab w:val="left" w:pos="826"/>
              </w:tabs>
              <w:autoSpaceDE w:val="0"/>
              <w:autoSpaceDN w:val="0"/>
              <w:spacing w:line="280" w:lineRule="exact"/>
              <w:ind w:firstLine="430"/>
              <w:rPr>
                <w:lang w:val="en-US"/>
              </w:rPr>
            </w:pPr>
            <w:r w:rsidRPr="00A87C85">
              <w:rPr>
                <w:sz w:val="22"/>
                <w:szCs w:val="22"/>
                <w:lang w:val="en-US"/>
              </w:rPr>
              <w:t>основам рефлексивного чтения;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6"/>
              </w:numPr>
              <w:tabs>
                <w:tab w:val="left" w:pos="826"/>
              </w:tabs>
              <w:autoSpaceDE w:val="0"/>
              <w:autoSpaceDN w:val="0"/>
              <w:spacing w:line="293" w:lineRule="exact"/>
              <w:ind w:firstLine="430"/>
            </w:pPr>
            <w:r w:rsidRPr="00A87C85">
              <w:rPr>
                <w:sz w:val="22"/>
                <w:szCs w:val="22"/>
              </w:rPr>
              <w:t>ставить проблему, аргументировать её</w:t>
            </w:r>
            <w:r w:rsidRPr="00A87C85">
              <w:rPr>
                <w:spacing w:val="-7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актуальность;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6"/>
              </w:numPr>
              <w:tabs>
                <w:tab w:val="left" w:pos="826"/>
                <w:tab w:val="left" w:pos="2721"/>
                <w:tab w:val="left" w:pos="4073"/>
                <w:tab w:val="left" w:pos="5746"/>
                <w:tab w:val="left" w:pos="6264"/>
              </w:tabs>
              <w:autoSpaceDE w:val="0"/>
              <w:autoSpaceDN w:val="0"/>
              <w:ind w:right="90" w:firstLine="430"/>
            </w:pPr>
            <w:r w:rsidRPr="00A87C85">
              <w:rPr>
                <w:sz w:val="22"/>
                <w:szCs w:val="22"/>
              </w:rPr>
              <w:t>самостоятельно</w:t>
            </w:r>
            <w:r w:rsidRPr="00A87C85">
              <w:rPr>
                <w:sz w:val="22"/>
                <w:szCs w:val="22"/>
              </w:rPr>
              <w:tab/>
              <w:t>проводить</w:t>
            </w:r>
            <w:r w:rsidRPr="00A87C85">
              <w:rPr>
                <w:sz w:val="22"/>
                <w:szCs w:val="22"/>
              </w:rPr>
              <w:tab/>
              <w:t>исследование</w:t>
            </w:r>
            <w:r w:rsidRPr="00A87C85">
              <w:rPr>
                <w:sz w:val="22"/>
                <w:szCs w:val="22"/>
              </w:rPr>
              <w:tab/>
              <w:t>на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4"/>
                <w:sz w:val="22"/>
                <w:szCs w:val="22"/>
              </w:rPr>
              <w:t xml:space="preserve">основе </w:t>
            </w:r>
            <w:r w:rsidRPr="00A87C85">
              <w:rPr>
                <w:sz w:val="22"/>
                <w:szCs w:val="22"/>
              </w:rPr>
              <w:t>применения методов наблюдения и</w:t>
            </w:r>
            <w:r w:rsidRPr="00A87C85">
              <w:rPr>
                <w:spacing w:val="-1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эксперимента;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6"/>
              </w:numPr>
              <w:tabs>
                <w:tab w:val="left" w:pos="826"/>
              </w:tabs>
              <w:autoSpaceDE w:val="0"/>
              <w:autoSpaceDN w:val="0"/>
              <w:spacing w:before="6" w:line="235" w:lineRule="auto"/>
              <w:ind w:right="273" w:firstLine="430"/>
            </w:pPr>
            <w:r w:rsidRPr="00A87C85">
              <w:rPr>
                <w:sz w:val="22"/>
                <w:szCs w:val="22"/>
              </w:rPr>
              <w:t>выдвигать гипотезы о связях и закономерностях</w:t>
            </w:r>
            <w:r w:rsidRPr="00A87C85">
              <w:rPr>
                <w:spacing w:val="-19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событий, процессов,</w:t>
            </w:r>
            <w:r w:rsidRPr="00A87C85">
              <w:rPr>
                <w:spacing w:val="-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объектов;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6"/>
              </w:numPr>
              <w:tabs>
                <w:tab w:val="left" w:pos="826"/>
              </w:tabs>
              <w:autoSpaceDE w:val="0"/>
              <w:autoSpaceDN w:val="0"/>
              <w:spacing w:before="2"/>
              <w:ind w:left="826"/>
            </w:pPr>
            <w:r w:rsidRPr="00A87C85">
              <w:rPr>
                <w:sz w:val="22"/>
                <w:szCs w:val="22"/>
              </w:rPr>
              <w:t>организовывать исследование с целью проверки</w:t>
            </w:r>
            <w:r w:rsidRPr="00A87C85">
              <w:rPr>
                <w:spacing w:val="-15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гипотез;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6"/>
              </w:numPr>
              <w:tabs>
                <w:tab w:val="left" w:pos="826"/>
              </w:tabs>
              <w:autoSpaceDE w:val="0"/>
              <w:autoSpaceDN w:val="0"/>
              <w:spacing w:before="2" w:line="292" w:lineRule="exact"/>
              <w:ind w:left="826"/>
            </w:pPr>
            <w:r w:rsidRPr="00A87C85">
              <w:rPr>
                <w:sz w:val="22"/>
                <w:szCs w:val="22"/>
              </w:rPr>
              <w:t>делать умозаключения и выводы на основе</w:t>
            </w:r>
            <w:r w:rsidRPr="00A87C85">
              <w:rPr>
                <w:spacing w:val="-29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аргументации;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6"/>
              </w:numPr>
              <w:tabs>
                <w:tab w:val="left" w:pos="826"/>
              </w:tabs>
              <w:autoSpaceDE w:val="0"/>
              <w:autoSpaceDN w:val="0"/>
              <w:spacing w:before="3" w:line="235" w:lineRule="auto"/>
              <w:ind w:right="516" w:firstLine="430"/>
            </w:pPr>
            <w:r w:rsidRPr="00A87C85">
              <w:rPr>
                <w:sz w:val="22"/>
                <w:szCs w:val="22"/>
              </w:rPr>
              <w:t>работать с метафорами — понимать переносный</w:t>
            </w:r>
            <w:r w:rsidRPr="00A87C85">
              <w:rPr>
                <w:spacing w:val="-18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смысл выражений;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1"/>
              <w:ind w:left="115" w:right="99" w:firstLine="420"/>
              <w:jc w:val="both"/>
            </w:pPr>
            <w:r w:rsidRPr="00A87C85">
              <w:rPr>
                <w:sz w:val="22"/>
                <w:szCs w:val="22"/>
              </w:rPr>
              <w:t>- осуществлять логическую операцию перехода от видовых признаков к родовому понятию, от понятия с меньшим объёмом к понятию с большим объёмом;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5"/>
              </w:numPr>
              <w:tabs>
                <w:tab w:val="left" w:pos="584"/>
              </w:tabs>
              <w:autoSpaceDE w:val="0"/>
              <w:autoSpaceDN w:val="0"/>
              <w:ind w:right="92"/>
              <w:jc w:val="both"/>
            </w:pPr>
            <w:r w:rsidRPr="00A87C85">
              <w:rPr>
                <w:sz w:val="22"/>
                <w:szCs w:val="22"/>
              </w:rPr>
              <w:t>осуществлять расширенный поиск информации с использованием ресурсов библиотек и</w:t>
            </w:r>
            <w:r w:rsidRPr="00A87C85">
              <w:rPr>
                <w:spacing w:val="-7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Интернета;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5"/>
              </w:numPr>
              <w:tabs>
                <w:tab w:val="left" w:pos="313"/>
              </w:tabs>
              <w:autoSpaceDE w:val="0"/>
              <w:autoSpaceDN w:val="0"/>
              <w:ind w:right="96"/>
              <w:jc w:val="both"/>
            </w:pPr>
            <w:r w:rsidRPr="00A87C85">
              <w:rPr>
                <w:sz w:val="22"/>
                <w:szCs w:val="22"/>
              </w:rPr>
              <w:t>структурировать тексты, включая умение выделять главное и второстепенное, главную идею текста, выстраивать последовательность описываемых событий.</w:t>
            </w:r>
          </w:p>
        </w:tc>
      </w:tr>
    </w:tbl>
    <w:p w:rsidR="008A3256" w:rsidRPr="00777280" w:rsidRDefault="008A3256" w:rsidP="00C239BB">
      <w:pPr>
        <w:widowControl w:val="0"/>
        <w:autoSpaceDE w:val="0"/>
        <w:autoSpaceDN w:val="0"/>
        <w:spacing w:before="102"/>
        <w:ind w:right="908"/>
        <w:jc w:val="right"/>
      </w:pPr>
      <w:r w:rsidRPr="00777280">
        <w:t>2</w:t>
      </w:r>
    </w:p>
    <w:p w:rsidR="008A3256" w:rsidRPr="00777280" w:rsidRDefault="008A3256" w:rsidP="00C239BB">
      <w:pPr>
        <w:widowControl w:val="0"/>
        <w:autoSpaceDE w:val="0"/>
        <w:autoSpaceDN w:val="0"/>
        <w:jc w:val="right"/>
        <w:rPr>
          <w:sz w:val="22"/>
          <w:szCs w:val="22"/>
        </w:rPr>
        <w:sectPr w:rsidR="008A3256" w:rsidRPr="00777280">
          <w:pgSz w:w="16850" w:h="11920" w:orient="landscape"/>
          <w:pgMar w:top="1100" w:right="340" w:bottom="280" w:left="200" w:header="720" w:footer="720" w:gutter="0"/>
          <w:cols w:space="720"/>
        </w:sectPr>
      </w:pPr>
    </w:p>
    <w:tbl>
      <w:tblPr>
        <w:tblW w:w="0" w:type="auto"/>
        <w:tblInd w:w="1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7"/>
        <w:gridCol w:w="6804"/>
      </w:tblGrid>
      <w:tr w:rsidR="008A3256" w:rsidRPr="00777280" w:rsidTr="00C54529">
        <w:trPr>
          <w:trHeight w:val="333"/>
        </w:trPr>
        <w:tc>
          <w:tcPr>
            <w:tcW w:w="1389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68" w:lineRule="exact"/>
              <w:ind w:left="5875" w:right="5137"/>
              <w:jc w:val="center"/>
              <w:rPr>
                <w:b/>
                <w:lang w:val="en-US"/>
              </w:rPr>
            </w:pPr>
          </w:p>
        </w:tc>
      </w:tr>
      <w:tr w:rsidR="008A3256" w:rsidRPr="00777280" w:rsidTr="00C54529">
        <w:trPr>
          <w:trHeight w:val="292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70" w:lineRule="exact"/>
              <w:ind w:left="2047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Обучающийся научится: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70" w:lineRule="exact"/>
              <w:ind w:left="1250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Обучающийся получит возможность научиться:</w:t>
            </w:r>
          </w:p>
        </w:tc>
      </w:tr>
      <w:tr w:rsidR="008A3256" w:rsidRPr="00777280" w:rsidTr="00C54529">
        <w:trPr>
          <w:trHeight w:val="5244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256" w:rsidRPr="00A87C85" w:rsidRDefault="008A3256" w:rsidP="00C54529">
            <w:pPr>
              <w:widowControl w:val="0"/>
              <w:numPr>
                <w:ilvl w:val="0"/>
                <w:numId w:val="14"/>
              </w:numPr>
              <w:tabs>
                <w:tab w:val="left" w:pos="252"/>
              </w:tabs>
              <w:autoSpaceDE w:val="0"/>
              <w:autoSpaceDN w:val="0"/>
              <w:spacing w:line="263" w:lineRule="exact"/>
            </w:pPr>
            <w:r w:rsidRPr="00A87C85">
              <w:rPr>
                <w:sz w:val="22"/>
                <w:szCs w:val="22"/>
              </w:rPr>
              <w:t>слушать собеседника и вести</w:t>
            </w:r>
            <w:r w:rsidRPr="00A87C85">
              <w:rPr>
                <w:spacing w:val="-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диалог;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4"/>
              </w:numPr>
              <w:tabs>
                <w:tab w:val="left" w:pos="252"/>
              </w:tabs>
              <w:autoSpaceDE w:val="0"/>
              <w:autoSpaceDN w:val="0"/>
              <w:spacing w:line="274" w:lineRule="exact"/>
            </w:pPr>
            <w:r w:rsidRPr="00A87C85">
              <w:rPr>
                <w:sz w:val="22"/>
                <w:szCs w:val="22"/>
              </w:rPr>
              <w:t>формулировать собственное мнение и</w:t>
            </w:r>
            <w:r w:rsidRPr="00A87C85">
              <w:rPr>
                <w:spacing w:val="-9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позицию;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ind w:left="112" w:right="92"/>
              <w:jc w:val="both"/>
            </w:pPr>
            <w:r w:rsidRPr="00A87C85">
              <w:rPr>
                <w:sz w:val="22"/>
                <w:szCs w:val="22"/>
              </w:rPr>
              <w:t>-устанавливать и сравнивать разные точки зрения, прежде чем принимать решения и делать выбор;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4"/>
              </w:numPr>
              <w:tabs>
                <w:tab w:val="left" w:pos="252"/>
              </w:tabs>
              <w:autoSpaceDE w:val="0"/>
              <w:autoSpaceDN w:val="0"/>
              <w:rPr>
                <w:lang w:val="en-US"/>
              </w:rPr>
            </w:pPr>
            <w:r w:rsidRPr="00A87C85">
              <w:rPr>
                <w:sz w:val="22"/>
                <w:szCs w:val="22"/>
                <w:lang w:val="en-US"/>
              </w:rPr>
              <w:t>аргументировать свою точку</w:t>
            </w:r>
            <w:r w:rsidRPr="00A87C85">
              <w:rPr>
                <w:spacing w:val="-14"/>
                <w:sz w:val="22"/>
                <w:szCs w:val="22"/>
                <w:lang w:val="en-US"/>
              </w:rPr>
              <w:t xml:space="preserve"> </w:t>
            </w:r>
            <w:r w:rsidRPr="00A87C85">
              <w:rPr>
                <w:sz w:val="22"/>
                <w:szCs w:val="22"/>
                <w:lang w:val="en-US"/>
              </w:rPr>
              <w:t>зрения;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4"/>
              </w:numPr>
              <w:tabs>
                <w:tab w:val="left" w:pos="387"/>
              </w:tabs>
              <w:autoSpaceDE w:val="0"/>
              <w:autoSpaceDN w:val="0"/>
              <w:ind w:right="91"/>
              <w:jc w:val="both"/>
            </w:pPr>
            <w:r w:rsidRPr="00A87C85">
              <w:rPr>
                <w:sz w:val="22"/>
                <w:szCs w:val="22"/>
              </w:rPr>
              <w:t>задавать вопросы, необходимые для организации собственной деятельности и сотрудничества с партнёром;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4"/>
              </w:numPr>
              <w:tabs>
                <w:tab w:val="left" w:pos="483"/>
              </w:tabs>
              <w:autoSpaceDE w:val="0"/>
              <w:autoSpaceDN w:val="0"/>
              <w:ind w:right="95" w:firstLine="60"/>
              <w:jc w:val="both"/>
            </w:pPr>
            <w:r w:rsidRPr="00A87C85">
              <w:rPr>
                <w:sz w:val="22"/>
                <w:szCs w:val="22"/>
              </w:rPr>
              <w:t>владеть устной и письменной речью; строить монологическое контекстное</w:t>
            </w:r>
            <w:r w:rsidRPr="00A87C85">
              <w:rPr>
                <w:spacing w:val="-7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высказывание;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4"/>
              </w:numPr>
              <w:tabs>
                <w:tab w:val="left" w:pos="339"/>
              </w:tabs>
              <w:autoSpaceDE w:val="0"/>
              <w:autoSpaceDN w:val="0"/>
              <w:spacing w:before="1"/>
              <w:ind w:right="91"/>
              <w:jc w:val="both"/>
            </w:pPr>
            <w:r w:rsidRPr="00A87C85">
              <w:rPr>
                <w:sz w:val="22"/>
                <w:szCs w:val="22"/>
              </w:rPr>
              <w:t>договариваться и приходить к общему решению в совместной деятельности, в том числе в ситуации столкновения</w:t>
            </w:r>
            <w:r w:rsidRPr="00A87C85">
              <w:rPr>
                <w:spacing w:val="-5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интересов;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4"/>
              </w:numPr>
              <w:tabs>
                <w:tab w:val="left" w:pos="401"/>
              </w:tabs>
              <w:autoSpaceDE w:val="0"/>
              <w:autoSpaceDN w:val="0"/>
              <w:ind w:right="89"/>
              <w:jc w:val="both"/>
            </w:pPr>
            <w:r w:rsidRPr="00A87C85">
              <w:rPr>
                <w:sz w:val="22"/>
                <w:szCs w:val="22"/>
              </w:rPr>
              <w:t>использовать адекватные языковые средства для отображения своих чувств, мыслей, мотивов и потребностей.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256" w:rsidRPr="00A87C85" w:rsidRDefault="008A3256" w:rsidP="00C54529">
            <w:pPr>
              <w:widowControl w:val="0"/>
              <w:numPr>
                <w:ilvl w:val="0"/>
                <w:numId w:val="13"/>
              </w:numPr>
              <w:tabs>
                <w:tab w:val="left" w:pos="826"/>
              </w:tabs>
              <w:autoSpaceDE w:val="0"/>
              <w:autoSpaceDN w:val="0"/>
              <w:spacing w:line="237" w:lineRule="auto"/>
              <w:ind w:right="98" w:firstLine="430"/>
              <w:jc w:val="both"/>
            </w:pPr>
            <w:r w:rsidRPr="00A87C85">
              <w:rPr>
                <w:sz w:val="22"/>
                <w:szCs w:val="22"/>
              </w:rPr>
              <w:t>учитывать разные мнения и интересы и обосновывать собственную позицию;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3"/>
              </w:numPr>
              <w:tabs>
                <w:tab w:val="left" w:pos="826"/>
              </w:tabs>
              <w:autoSpaceDE w:val="0"/>
              <w:autoSpaceDN w:val="0"/>
              <w:spacing w:line="237" w:lineRule="auto"/>
              <w:ind w:right="96" w:firstLine="430"/>
              <w:jc w:val="both"/>
            </w:pPr>
            <w:r w:rsidRPr="00A87C85">
              <w:rPr>
                <w:sz w:val="22"/>
                <w:szCs w:val="22"/>
              </w:rPr>
              <w:t>понимать относительность мнений и подходов к решению проблемы;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3"/>
              </w:numPr>
              <w:tabs>
                <w:tab w:val="left" w:pos="826"/>
              </w:tabs>
              <w:autoSpaceDE w:val="0"/>
              <w:autoSpaceDN w:val="0"/>
              <w:spacing w:before="5" w:line="237" w:lineRule="auto"/>
              <w:ind w:right="93" w:firstLine="430"/>
              <w:jc w:val="both"/>
            </w:pPr>
            <w:r w:rsidRPr="00A87C85">
              <w:rPr>
                <w:sz w:val="22"/>
                <w:szCs w:val="22"/>
              </w:rPr>
              <w:t>продуктивно разрешать конфликты на основе учёта интересов и позиций всех участников, поиска и оценки альтернативных способов разрешения</w:t>
            </w:r>
            <w:r w:rsidRPr="00A87C85">
              <w:rPr>
                <w:spacing w:val="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конфликтов;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3"/>
              </w:numPr>
              <w:tabs>
                <w:tab w:val="left" w:pos="826"/>
              </w:tabs>
              <w:autoSpaceDE w:val="0"/>
              <w:autoSpaceDN w:val="0"/>
              <w:spacing w:before="1" w:line="237" w:lineRule="auto"/>
              <w:ind w:right="92" w:firstLine="430"/>
              <w:jc w:val="both"/>
            </w:pPr>
            <w:r w:rsidRPr="00A87C85">
              <w:rPr>
                <w:sz w:val="22"/>
                <w:szCs w:val="22"/>
              </w:rPr>
              <w:t>вступать в диалог, а также участвовать в коллективном обсуждении проблем, участвовать в дискуссии и аргументировать свою</w:t>
            </w:r>
            <w:r w:rsidRPr="00A87C85">
              <w:rPr>
                <w:spacing w:val="-4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позицию;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3"/>
              </w:numPr>
              <w:tabs>
                <w:tab w:val="left" w:pos="826"/>
              </w:tabs>
              <w:autoSpaceDE w:val="0"/>
              <w:autoSpaceDN w:val="0"/>
              <w:spacing w:before="2"/>
              <w:ind w:right="86" w:firstLine="430"/>
              <w:jc w:val="both"/>
            </w:pPr>
            <w:r w:rsidRPr="00A87C85">
              <w:rPr>
                <w:sz w:val="22"/>
                <w:szCs w:val="22"/>
              </w:rPr>
              <w:t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3"/>
              </w:numPr>
              <w:tabs>
                <w:tab w:val="left" w:pos="826"/>
              </w:tabs>
              <w:autoSpaceDE w:val="0"/>
              <w:autoSpaceDN w:val="0"/>
              <w:spacing w:before="2" w:line="237" w:lineRule="auto"/>
              <w:ind w:right="93" w:firstLine="430"/>
              <w:jc w:val="both"/>
            </w:pPr>
            <w:r w:rsidRPr="00A87C85">
              <w:rPr>
                <w:sz w:val="22"/>
                <w:szCs w:val="22"/>
              </w:rPr>
              <w:t>устраивать эффективные групповые обсуждения и обеспечивать обмен знаниями между членами группы для принятия эффективных совместных</w:t>
            </w:r>
            <w:r w:rsidRPr="00A87C85">
              <w:rPr>
                <w:spacing w:val="3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решений;</w:t>
            </w:r>
          </w:p>
        </w:tc>
      </w:tr>
    </w:tbl>
    <w:p w:rsidR="008A3256" w:rsidRPr="00777280" w:rsidRDefault="008A3256" w:rsidP="00C239BB">
      <w:pPr>
        <w:widowControl w:val="0"/>
        <w:autoSpaceDE w:val="0"/>
        <w:autoSpaceDN w:val="0"/>
        <w:spacing w:before="8"/>
        <w:ind w:left="1642" w:right="787"/>
        <w:jc w:val="center"/>
        <w:outlineLvl w:val="3"/>
        <w:rPr>
          <w:b/>
          <w:bCs/>
        </w:rPr>
      </w:pPr>
      <w:r w:rsidRPr="00777280">
        <w:rPr>
          <w:b/>
          <w:bCs/>
        </w:rPr>
        <w:t>ПРЕДМЕТНЫЕ РЕЗУЛЬТАТЫ</w:t>
      </w:r>
    </w:p>
    <w:p w:rsidR="008A3256" w:rsidRPr="00777280" w:rsidRDefault="008A3256" w:rsidP="00C239BB">
      <w:pPr>
        <w:widowControl w:val="0"/>
        <w:autoSpaceDE w:val="0"/>
        <w:autoSpaceDN w:val="0"/>
        <w:spacing w:before="6"/>
        <w:rPr>
          <w:b/>
        </w:rPr>
      </w:pP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7"/>
        <w:gridCol w:w="6804"/>
      </w:tblGrid>
      <w:tr w:rsidR="008A3256" w:rsidRPr="00777280" w:rsidTr="00C54529">
        <w:trPr>
          <w:trHeight w:val="275"/>
        </w:trPr>
        <w:tc>
          <w:tcPr>
            <w:tcW w:w="7087" w:type="dxa"/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56" w:lineRule="exact"/>
              <w:ind w:left="2047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Обучающийся научится:</w:t>
            </w:r>
          </w:p>
        </w:tc>
        <w:tc>
          <w:tcPr>
            <w:tcW w:w="6804" w:type="dxa"/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56" w:lineRule="exact"/>
              <w:ind w:left="1250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Обучающийся получит возможность научиться:</w:t>
            </w:r>
          </w:p>
        </w:tc>
      </w:tr>
      <w:tr w:rsidR="008A3256" w:rsidRPr="00777280" w:rsidTr="00C54529">
        <w:trPr>
          <w:trHeight w:val="2763"/>
        </w:trPr>
        <w:tc>
          <w:tcPr>
            <w:tcW w:w="7087" w:type="dxa"/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71" w:lineRule="exact"/>
              <w:ind w:left="112"/>
              <w:rPr>
                <w:b/>
              </w:rPr>
            </w:pPr>
            <w:r w:rsidRPr="00A87C85">
              <w:rPr>
                <w:b/>
                <w:sz w:val="22"/>
                <w:szCs w:val="22"/>
              </w:rPr>
              <w:t>В коммуникативной сфере: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4"/>
              <w:rPr>
                <w:b/>
              </w:rPr>
            </w:pP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1"/>
              <w:ind w:left="820"/>
              <w:rPr>
                <w:b/>
              </w:rPr>
            </w:pPr>
            <w:r w:rsidRPr="00A87C85">
              <w:rPr>
                <w:b/>
                <w:sz w:val="22"/>
                <w:szCs w:val="22"/>
              </w:rPr>
              <w:t>В говорении: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189"/>
              <w:ind w:left="112" w:right="90"/>
              <w:jc w:val="both"/>
            </w:pPr>
            <w:r w:rsidRPr="00A87C85">
              <w:rPr>
                <w:b/>
                <w:sz w:val="22"/>
                <w:szCs w:val="22"/>
              </w:rPr>
              <w:t>-</w:t>
            </w:r>
            <w:r w:rsidRPr="00A87C85">
              <w:rPr>
                <w:sz w:val="22"/>
                <w:szCs w:val="22"/>
              </w:rPr>
              <w:t>начинать, вести/поддерживать и заканчивать различные виды диалогов в стандартных ситуациях общения, соблюдая нормы речевого этикета;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2"/>
              </w:numPr>
              <w:tabs>
                <w:tab w:val="left" w:pos="252"/>
              </w:tabs>
              <w:autoSpaceDE w:val="0"/>
              <w:autoSpaceDN w:val="0"/>
              <w:ind w:firstLine="0"/>
            </w:pPr>
            <w:r w:rsidRPr="00A87C85">
              <w:rPr>
                <w:sz w:val="22"/>
                <w:szCs w:val="22"/>
              </w:rPr>
              <w:t>расспрашивать собеседника и отвечать на его</w:t>
            </w:r>
            <w:r w:rsidRPr="00A87C85">
              <w:rPr>
                <w:spacing w:val="-29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вопросы;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2"/>
              </w:numPr>
              <w:tabs>
                <w:tab w:val="left" w:pos="358"/>
              </w:tabs>
              <w:autoSpaceDE w:val="0"/>
              <w:autoSpaceDN w:val="0"/>
              <w:spacing w:before="1"/>
              <w:ind w:right="98" w:firstLine="0"/>
              <w:jc w:val="both"/>
            </w:pPr>
            <w:r w:rsidRPr="00A87C85">
              <w:rPr>
                <w:sz w:val="22"/>
                <w:szCs w:val="22"/>
              </w:rPr>
              <w:t>рассказывать о себе, своей семье, друзьях, своих интересах и планах на</w:t>
            </w:r>
            <w:r w:rsidRPr="00A87C85">
              <w:rPr>
                <w:spacing w:val="-8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будущее;</w:t>
            </w:r>
          </w:p>
        </w:tc>
        <w:tc>
          <w:tcPr>
            <w:tcW w:w="6804" w:type="dxa"/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73" w:lineRule="exact"/>
              <w:ind w:left="115"/>
              <w:jc w:val="both"/>
              <w:rPr>
                <w:b/>
              </w:rPr>
            </w:pPr>
            <w:r w:rsidRPr="00A87C85">
              <w:rPr>
                <w:b/>
                <w:sz w:val="22"/>
                <w:szCs w:val="22"/>
              </w:rPr>
              <w:t>В коммуникативной сфере: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rPr>
                <w:b/>
              </w:rPr>
            </w:pP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ind w:left="115"/>
              <w:jc w:val="both"/>
              <w:rPr>
                <w:b/>
              </w:rPr>
            </w:pPr>
            <w:r w:rsidRPr="00A87C85">
              <w:rPr>
                <w:b/>
                <w:sz w:val="22"/>
                <w:szCs w:val="22"/>
              </w:rPr>
              <w:t>В говорении: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rPr>
                <w:b/>
              </w:rPr>
            </w:pP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ind w:left="115"/>
              <w:jc w:val="both"/>
            </w:pPr>
            <w:r w:rsidRPr="00A87C85">
              <w:rPr>
                <w:b/>
                <w:sz w:val="22"/>
                <w:szCs w:val="22"/>
              </w:rPr>
              <w:t xml:space="preserve">- </w:t>
            </w:r>
            <w:r w:rsidRPr="00A87C85">
              <w:rPr>
                <w:sz w:val="22"/>
                <w:szCs w:val="22"/>
              </w:rPr>
              <w:t>делать сообщение на заданную тему на основе прочитанного;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ind w:left="115"/>
              <w:jc w:val="both"/>
            </w:pPr>
            <w:r w:rsidRPr="00A87C85">
              <w:rPr>
                <w:sz w:val="22"/>
                <w:szCs w:val="22"/>
              </w:rPr>
              <w:t>- кратко высказываться без предварительной подготовки;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ind w:left="115" w:right="95"/>
              <w:jc w:val="both"/>
            </w:pPr>
            <w:r w:rsidRPr="00A87C85">
              <w:rPr>
                <w:sz w:val="22"/>
                <w:szCs w:val="22"/>
              </w:rPr>
              <w:t>-комментировать факты из прочитанного/ прослушанного текста, аргументировать своё отношение к прочитанному/ прослушанному.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62" w:lineRule="exact"/>
              <w:ind w:left="115"/>
              <w:jc w:val="both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Аудирование:</w:t>
            </w:r>
          </w:p>
        </w:tc>
      </w:tr>
    </w:tbl>
    <w:p w:rsidR="008A3256" w:rsidRPr="00777280" w:rsidRDefault="008A3256" w:rsidP="00C239BB">
      <w:pPr>
        <w:widowControl w:val="0"/>
        <w:autoSpaceDE w:val="0"/>
        <w:autoSpaceDN w:val="0"/>
        <w:spacing w:before="126"/>
        <w:ind w:right="908"/>
        <w:jc w:val="right"/>
      </w:pPr>
      <w:r w:rsidRPr="00777280">
        <w:t>3</w:t>
      </w:r>
    </w:p>
    <w:p w:rsidR="008A3256" w:rsidRPr="00777280" w:rsidRDefault="008A3256" w:rsidP="00C239BB">
      <w:pPr>
        <w:widowControl w:val="0"/>
        <w:autoSpaceDE w:val="0"/>
        <w:autoSpaceDN w:val="0"/>
        <w:jc w:val="right"/>
        <w:rPr>
          <w:sz w:val="22"/>
          <w:szCs w:val="22"/>
        </w:rPr>
        <w:sectPr w:rsidR="008A3256" w:rsidRPr="00777280">
          <w:pgSz w:w="16850" w:h="11920" w:orient="landscape"/>
          <w:pgMar w:top="1100" w:right="340" w:bottom="280" w:left="200" w:header="720" w:footer="720" w:gutter="0"/>
          <w:cols w:space="720"/>
        </w:sectPr>
      </w:pPr>
    </w:p>
    <w:tbl>
      <w:tblPr>
        <w:tblW w:w="0" w:type="auto"/>
        <w:tblInd w:w="1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7"/>
        <w:gridCol w:w="6804"/>
      </w:tblGrid>
      <w:tr w:rsidR="008A3256" w:rsidRPr="00777280" w:rsidTr="00C54529">
        <w:trPr>
          <w:trHeight w:val="9589"/>
        </w:trPr>
        <w:tc>
          <w:tcPr>
            <w:tcW w:w="7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256" w:rsidRPr="00A87C85" w:rsidRDefault="008A3256" w:rsidP="00C54529">
            <w:pPr>
              <w:widowControl w:val="0"/>
              <w:numPr>
                <w:ilvl w:val="0"/>
                <w:numId w:val="11"/>
              </w:numPr>
              <w:tabs>
                <w:tab w:val="left" w:pos="336"/>
              </w:tabs>
              <w:autoSpaceDE w:val="0"/>
              <w:autoSpaceDN w:val="0"/>
              <w:ind w:right="100" w:firstLine="0"/>
              <w:jc w:val="both"/>
            </w:pPr>
            <w:r w:rsidRPr="00A87C85">
              <w:rPr>
                <w:sz w:val="22"/>
                <w:szCs w:val="22"/>
              </w:rPr>
              <w:t>сообщать краткие сведения о своём городе/селе, о своей стране и странах изучаемого</w:t>
            </w:r>
            <w:r w:rsidRPr="00A87C85">
              <w:rPr>
                <w:spacing w:val="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языка;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1"/>
              </w:numPr>
              <w:tabs>
                <w:tab w:val="left" w:pos="406"/>
                <w:tab w:val="left" w:pos="2853"/>
                <w:tab w:val="left" w:pos="3761"/>
                <w:tab w:val="left" w:pos="5124"/>
                <w:tab w:val="left" w:pos="5342"/>
              </w:tabs>
              <w:autoSpaceDE w:val="0"/>
              <w:autoSpaceDN w:val="0"/>
              <w:ind w:right="89" w:firstLine="0"/>
              <w:jc w:val="both"/>
              <w:rPr>
                <w:lang w:val="en-US"/>
              </w:rPr>
            </w:pPr>
            <w:r w:rsidRPr="00A87C85">
              <w:rPr>
                <w:sz w:val="22"/>
                <w:szCs w:val="22"/>
              </w:rPr>
              <w:t>описывать события/явления, передавать основное содержание,</w:t>
            </w:r>
            <w:r w:rsidRPr="00A87C85">
              <w:rPr>
                <w:sz w:val="22"/>
                <w:szCs w:val="22"/>
              </w:rPr>
              <w:tab/>
              <w:t>основную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z w:val="22"/>
                <w:szCs w:val="22"/>
                <w:lang w:val="en-US"/>
              </w:rPr>
              <w:t>мысль прочитанного/услышанного,</w:t>
            </w:r>
            <w:r w:rsidRPr="00A87C85">
              <w:rPr>
                <w:sz w:val="22"/>
                <w:szCs w:val="22"/>
                <w:lang w:val="en-US"/>
              </w:rPr>
              <w:tab/>
              <w:t>давать</w:t>
            </w:r>
            <w:r w:rsidRPr="00A87C85">
              <w:rPr>
                <w:sz w:val="22"/>
                <w:szCs w:val="22"/>
                <w:lang w:val="en-US"/>
              </w:rPr>
              <w:tab/>
              <w:t>краткую характеристику</w:t>
            </w:r>
            <w:r w:rsidRPr="00A87C85">
              <w:rPr>
                <w:spacing w:val="-17"/>
                <w:sz w:val="22"/>
                <w:szCs w:val="22"/>
                <w:lang w:val="en-US"/>
              </w:rPr>
              <w:t xml:space="preserve"> </w:t>
            </w:r>
            <w:r w:rsidRPr="00A87C85">
              <w:rPr>
                <w:sz w:val="22"/>
                <w:szCs w:val="22"/>
                <w:lang w:val="en-US"/>
              </w:rPr>
              <w:t>персонажей.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4"/>
              <w:ind w:left="820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В аудировании: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2"/>
              <w:rPr>
                <w:sz w:val="23"/>
                <w:lang w:val="en-US"/>
              </w:rPr>
            </w:pPr>
          </w:p>
          <w:p w:rsidR="008A3256" w:rsidRPr="00A87C85" w:rsidRDefault="008A3256" w:rsidP="00C54529">
            <w:pPr>
              <w:widowControl w:val="0"/>
              <w:numPr>
                <w:ilvl w:val="0"/>
                <w:numId w:val="11"/>
              </w:numPr>
              <w:tabs>
                <w:tab w:val="left" w:pos="365"/>
              </w:tabs>
              <w:autoSpaceDE w:val="0"/>
              <w:autoSpaceDN w:val="0"/>
              <w:ind w:right="102" w:firstLine="0"/>
              <w:jc w:val="both"/>
            </w:pPr>
            <w:r w:rsidRPr="00A87C85">
              <w:rPr>
                <w:sz w:val="22"/>
                <w:szCs w:val="22"/>
              </w:rPr>
              <w:t>воспринимать на слух и понимать речь учителя, одноклассников;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ind w:right="95" w:firstLine="0"/>
              <w:jc w:val="both"/>
            </w:pPr>
            <w:r w:rsidRPr="00A87C85">
              <w:rPr>
                <w:sz w:val="22"/>
                <w:szCs w:val="22"/>
              </w:rPr>
              <w:t>воспринимать на слух и понимать основное содержание несложных аутентичных аудио и видеотекстов,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1"/>
              </w:numPr>
              <w:tabs>
                <w:tab w:val="left" w:pos="264"/>
              </w:tabs>
              <w:autoSpaceDE w:val="0"/>
              <w:autoSpaceDN w:val="0"/>
              <w:ind w:right="89" w:firstLine="0"/>
              <w:jc w:val="both"/>
            </w:pPr>
            <w:r w:rsidRPr="00A87C85">
              <w:rPr>
                <w:sz w:val="22"/>
                <w:szCs w:val="22"/>
              </w:rPr>
              <w:t>воспринимать на слух и выборочно понимать с опорой на языковую догадку, контекст и краткие несложные аутентичные прагматические аудио- и видеотексты, выделяя значимую/нужную/необходимую</w:t>
            </w:r>
            <w:r w:rsidRPr="00A87C85">
              <w:rPr>
                <w:spacing w:val="-2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информацию.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1"/>
              <w:rPr>
                <w:sz w:val="25"/>
              </w:rPr>
            </w:pP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ind w:left="820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В чтении: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1"/>
              </w:numPr>
              <w:tabs>
                <w:tab w:val="left" w:pos="444"/>
              </w:tabs>
              <w:autoSpaceDE w:val="0"/>
              <w:autoSpaceDN w:val="0"/>
              <w:spacing w:before="188"/>
              <w:ind w:right="98" w:firstLine="0"/>
              <w:jc w:val="both"/>
            </w:pPr>
            <w:r w:rsidRPr="00A87C85">
              <w:rPr>
                <w:sz w:val="22"/>
                <w:szCs w:val="22"/>
              </w:rPr>
              <w:t>читать аутентичные тексты разных жанров с пониманием основного</w:t>
            </w:r>
            <w:r w:rsidRPr="00A87C85">
              <w:rPr>
                <w:spacing w:val="-4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содержания;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1"/>
              </w:numPr>
              <w:tabs>
                <w:tab w:val="left" w:pos="754"/>
                <w:tab w:val="left" w:pos="2565"/>
              </w:tabs>
              <w:autoSpaceDE w:val="0"/>
              <w:autoSpaceDN w:val="0"/>
              <w:ind w:right="97" w:firstLine="0"/>
              <w:jc w:val="both"/>
            </w:pPr>
            <w:r w:rsidRPr="00A87C85">
              <w:rPr>
                <w:sz w:val="22"/>
                <w:szCs w:val="22"/>
              </w:rPr>
              <w:t>читать аутентичные тексты с выборочным пониманием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1"/>
                <w:sz w:val="22"/>
                <w:szCs w:val="22"/>
              </w:rPr>
              <w:t xml:space="preserve">значимой/нужной/интересующей </w:t>
            </w:r>
            <w:r w:rsidRPr="00A87C85">
              <w:rPr>
                <w:sz w:val="22"/>
                <w:szCs w:val="22"/>
              </w:rPr>
              <w:t>информации.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ind w:left="820"/>
              <w:rPr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В письменной речи</w:t>
            </w:r>
            <w:r w:rsidRPr="00A87C85">
              <w:rPr>
                <w:sz w:val="22"/>
                <w:szCs w:val="22"/>
                <w:lang w:val="en-US"/>
              </w:rPr>
              <w:t>: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rPr>
                <w:lang w:val="en-US"/>
              </w:rPr>
            </w:pPr>
          </w:p>
          <w:p w:rsidR="008A3256" w:rsidRPr="00A87C85" w:rsidRDefault="008A3256" w:rsidP="00C54529">
            <w:pPr>
              <w:widowControl w:val="0"/>
              <w:numPr>
                <w:ilvl w:val="0"/>
                <w:numId w:val="11"/>
              </w:numPr>
              <w:tabs>
                <w:tab w:val="left" w:pos="252"/>
              </w:tabs>
              <w:autoSpaceDE w:val="0"/>
              <w:autoSpaceDN w:val="0"/>
              <w:ind w:left="251" w:hanging="139"/>
              <w:jc w:val="both"/>
              <w:rPr>
                <w:lang w:val="en-US"/>
              </w:rPr>
            </w:pPr>
            <w:r w:rsidRPr="00A87C85">
              <w:rPr>
                <w:sz w:val="22"/>
                <w:szCs w:val="22"/>
                <w:lang w:val="en-US"/>
              </w:rPr>
              <w:t>заполнять анкеты и</w:t>
            </w:r>
            <w:r w:rsidRPr="00A87C85">
              <w:rPr>
                <w:spacing w:val="-2"/>
                <w:sz w:val="22"/>
                <w:szCs w:val="22"/>
                <w:lang w:val="en-US"/>
              </w:rPr>
              <w:t xml:space="preserve"> </w:t>
            </w:r>
            <w:r w:rsidRPr="00A87C85">
              <w:rPr>
                <w:sz w:val="22"/>
                <w:szCs w:val="22"/>
                <w:lang w:val="en-US"/>
              </w:rPr>
              <w:t>формуляры;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1"/>
              </w:numPr>
              <w:tabs>
                <w:tab w:val="left" w:pos="432"/>
              </w:tabs>
              <w:autoSpaceDE w:val="0"/>
              <w:autoSpaceDN w:val="0"/>
              <w:ind w:right="90" w:firstLine="0"/>
              <w:jc w:val="both"/>
            </w:pPr>
            <w:r w:rsidRPr="00A87C85">
              <w:rPr>
                <w:sz w:val="22"/>
                <w:szCs w:val="22"/>
              </w:rPr>
              <w:t>писать поздравления, с опорой на образец с употреблением формул речевого</w:t>
            </w:r>
            <w:r w:rsidRPr="00A87C85">
              <w:rPr>
                <w:spacing w:val="-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этикета,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1"/>
              </w:numPr>
              <w:tabs>
                <w:tab w:val="left" w:pos="485"/>
              </w:tabs>
              <w:autoSpaceDE w:val="0"/>
              <w:autoSpaceDN w:val="0"/>
              <w:ind w:right="96" w:firstLine="0"/>
              <w:jc w:val="both"/>
            </w:pPr>
            <w:r w:rsidRPr="00A87C85">
              <w:rPr>
                <w:sz w:val="22"/>
                <w:szCs w:val="22"/>
              </w:rPr>
              <w:t>составлять план сообщения; кратко излагать результаты проектной</w:t>
            </w:r>
            <w:r w:rsidRPr="00A87C85">
              <w:rPr>
                <w:spacing w:val="-6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деятельности.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12"/>
              <w:ind w:left="820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Языковая компетенция: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2"/>
              <w:rPr>
                <w:lang w:val="en-US"/>
              </w:rPr>
            </w:pPr>
          </w:p>
          <w:p w:rsidR="008A3256" w:rsidRPr="00A87C85" w:rsidRDefault="008A3256" w:rsidP="00C54529">
            <w:pPr>
              <w:widowControl w:val="0"/>
              <w:numPr>
                <w:ilvl w:val="0"/>
                <w:numId w:val="11"/>
              </w:numPr>
              <w:tabs>
                <w:tab w:val="left" w:pos="372"/>
              </w:tabs>
              <w:autoSpaceDE w:val="0"/>
              <w:autoSpaceDN w:val="0"/>
              <w:ind w:left="371" w:hanging="259"/>
              <w:jc w:val="both"/>
            </w:pPr>
            <w:r w:rsidRPr="00A87C85">
              <w:rPr>
                <w:sz w:val="22"/>
                <w:szCs w:val="22"/>
              </w:rPr>
              <w:t>применять правила написания слов, изученных</w:t>
            </w:r>
            <w:r w:rsidRPr="00A87C85">
              <w:rPr>
                <w:spacing w:val="27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в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7"/>
            </w:pPr>
          </w:p>
          <w:p w:rsidR="008A3256" w:rsidRPr="00A87C85" w:rsidRDefault="008A3256" w:rsidP="00C54529">
            <w:pPr>
              <w:widowControl w:val="0"/>
              <w:numPr>
                <w:ilvl w:val="0"/>
                <w:numId w:val="10"/>
              </w:numPr>
              <w:tabs>
                <w:tab w:val="left" w:pos="258"/>
              </w:tabs>
              <w:autoSpaceDE w:val="0"/>
              <w:autoSpaceDN w:val="0"/>
              <w:ind w:firstLine="0"/>
            </w:pPr>
            <w:r w:rsidRPr="00A87C85">
              <w:rPr>
                <w:sz w:val="22"/>
                <w:szCs w:val="22"/>
              </w:rPr>
              <w:t>выделять основную мысль в воспринимаемом на слух</w:t>
            </w:r>
            <w:r w:rsidRPr="00A87C85">
              <w:rPr>
                <w:spacing w:val="-2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тексте;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0"/>
              </w:numPr>
              <w:tabs>
                <w:tab w:val="left" w:pos="289"/>
              </w:tabs>
              <w:autoSpaceDE w:val="0"/>
              <w:autoSpaceDN w:val="0"/>
              <w:ind w:right="340" w:firstLine="0"/>
            </w:pPr>
            <w:r w:rsidRPr="00A87C85">
              <w:rPr>
                <w:sz w:val="22"/>
                <w:szCs w:val="22"/>
              </w:rPr>
              <w:t>отделять в тексте, воспринимаемом на слух, главные факты</w:t>
            </w:r>
            <w:r w:rsidRPr="00A87C85">
              <w:rPr>
                <w:spacing w:val="-23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от второстепенных;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0"/>
              </w:numPr>
              <w:tabs>
                <w:tab w:val="left" w:pos="370"/>
              </w:tabs>
              <w:autoSpaceDE w:val="0"/>
              <w:autoSpaceDN w:val="0"/>
              <w:ind w:right="661" w:firstLine="0"/>
            </w:pPr>
            <w:r w:rsidRPr="00A87C85">
              <w:rPr>
                <w:sz w:val="22"/>
                <w:szCs w:val="22"/>
              </w:rPr>
              <w:t>использовать контекстуальную или языковую догадку</w:t>
            </w:r>
            <w:r w:rsidRPr="00A87C85">
              <w:rPr>
                <w:spacing w:val="-24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при восприятии на слух текстов, содержащих незнакомые</w:t>
            </w:r>
            <w:r w:rsidRPr="00A87C85">
              <w:rPr>
                <w:spacing w:val="-24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слова;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10"/>
            </w:pP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ind w:left="823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Чтение: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rPr>
                <w:sz w:val="23"/>
                <w:lang w:val="en-US"/>
              </w:rPr>
            </w:pPr>
          </w:p>
          <w:p w:rsidR="008A3256" w:rsidRPr="00A87C85" w:rsidRDefault="008A3256" w:rsidP="00C54529">
            <w:pPr>
              <w:widowControl w:val="0"/>
              <w:numPr>
                <w:ilvl w:val="0"/>
                <w:numId w:val="10"/>
              </w:numPr>
              <w:tabs>
                <w:tab w:val="left" w:pos="289"/>
              </w:tabs>
              <w:autoSpaceDE w:val="0"/>
              <w:autoSpaceDN w:val="0"/>
              <w:ind w:right="284" w:firstLine="0"/>
            </w:pPr>
            <w:r w:rsidRPr="00A87C85">
              <w:rPr>
                <w:sz w:val="22"/>
                <w:szCs w:val="22"/>
              </w:rPr>
              <w:t>читать и полностью понимать несложные аутентичные</w:t>
            </w:r>
            <w:r w:rsidRPr="00A87C85">
              <w:rPr>
                <w:spacing w:val="-2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тексты, построенные в основном на изученном языковом</w:t>
            </w:r>
            <w:r w:rsidRPr="00A87C85">
              <w:rPr>
                <w:spacing w:val="-2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материале;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0"/>
              </w:numPr>
              <w:tabs>
                <w:tab w:val="left" w:pos="368"/>
              </w:tabs>
              <w:autoSpaceDE w:val="0"/>
              <w:autoSpaceDN w:val="0"/>
              <w:ind w:right="92" w:firstLine="0"/>
              <w:jc w:val="both"/>
            </w:pPr>
            <w:r w:rsidRPr="00A87C85">
              <w:rPr>
                <w:sz w:val="22"/>
                <w:szCs w:val="22"/>
              </w:rPr>
              <w:t>догадываться о значении незнакомых слов по сходству с русским/родным языком, по словообразовательным элементам, по контексту;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0"/>
              </w:numPr>
              <w:tabs>
                <w:tab w:val="left" w:pos="416"/>
                <w:tab w:val="left" w:pos="2037"/>
                <w:tab w:val="left" w:pos="2371"/>
                <w:tab w:val="left" w:pos="3512"/>
                <w:tab w:val="left" w:pos="4433"/>
                <w:tab w:val="left" w:pos="5873"/>
                <w:tab w:val="left" w:pos="6720"/>
              </w:tabs>
              <w:autoSpaceDE w:val="0"/>
              <w:autoSpaceDN w:val="0"/>
              <w:ind w:right="93" w:firstLine="0"/>
            </w:pPr>
            <w:r w:rsidRPr="00A87C85">
              <w:rPr>
                <w:sz w:val="22"/>
                <w:szCs w:val="22"/>
              </w:rPr>
              <w:t>игнорировать</w:t>
            </w:r>
            <w:r w:rsidRPr="00A87C85">
              <w:rPr>
                <w:sz w:val="22"/>
                <w:szCs w:val="22"/>
              </w:rPr>
              <w:tab/>
              <w:t>в</w:t>
            </w:r>
            <w:r w:rsidRPr="00A87C85">
              <w:rPr>
                <w:sz w:val="22"/>
                <w:szCs w:val="22"/>
              </w:rPr>
              <w:tab/>
              <w:t>процессе</w:t>
            </w:r>
            <w:r w:rsidRPr="00A87C85">
              <w:rPr>
                <w:sz w:val="22"/>
                <w:szCs w:val="22"/>
              </w:rPr>
              <w:tab/>
              <w:t>чтения</w:t>
            </w:r>
            <w:r w:rsidRPr="00A87C85">
              <w:rPr>
                <w:sz w:val="22"/>
                <w:szCs w:val="22"/>
              </w:rPr>
              <w:tab/>
              <w:t>незнакомые</w:t>
            </w:r>
            <w:r w:rsidRPr="00A87C85">
              <w:rPr>
                <w:sz w:val="22"/>
                <w:szCs w:val="22"/>
              </w:rPr>
              <w:tab/>
              <w:t>слова,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8"/>
                <w:sz w:val="22"/>
                <w:szCs w:val="22"/>
              </w:rPr>
              <w:t xml:space="preserve">не </w:t>
            </w:r>
            <w:r w:rsidRPr="00A87C85">
              <w:rPr>
                <w:sz w:val="22"/>
                <w:szCs w:val="22"/>
              </w:rPr>
              <w:t>мешающие понимать основное содержание</w:t>
            </w:r>
            <w:r w:rsidRPr="00A87C85">
              <w:rPr>
                <w:spacing w:val="-9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текста;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0"/>
              </w:numPr>
              <w:tabs>
                <w:tab w:val="left" w:pos="258"/>
              </w:tabs>
              <w:autoSpaceDE w:val="0"/>
              <w:autoSpaceDN w:val="0"/>
              <w:spacing w:before="1"/>
              <w:ind w:left="257"/>
            </w:pPr>
            <w:r w:rsidRPr="00A87C85">
              <w:rPr>
                <w:sz w:val="22"/>
                <w:szCs w:val="22"/>
              </w:rPr>
              <w:t>пользоваться сносками и лингвострановедческим</w:t>
            </w:r>
            <w:r w:rsidRPr="00A87C85">
              <w:rPr>
                <w:spacing w:val="-29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справочником;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9"/>
            </w:pP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ind w:left="823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Письменная речь: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2"/>
              <w:rPr>
                <w:sz w:val="23"/>
                <w:lang w:val="en-US"/>
              </w:rPr>
            </w:pPr>
          </w:p>
          <w:p w:rsidR="008A3256" w:rsidRPr="00A87C85" w:rsidRDefault="008A3256" w:rsidP="00C54529">
            <w:pPr>
              <w:widowControl w:val="0"/>
              <w:numPr>
                <w:ilvl w:val="0"/>
                <w:numId w:val="10"/>
              </w:numPr>
              <w:tabs>
                <w:tab w:val="left" w:pos="289"/>
              </w:tabs>
              <w:autoSpaceDE w:val="0"/>
              <w:autoSpaceDN w:val="0"/>
              <w:ind w:right="377" w:firstLine="0"/>
            </w:pPr>
            <w:r w:rsidRPr="00A87C85">
              <w:rPr>
                <w:sz w:val="22"/>
                <w:szCs w:val="22"/>
              </w:rPr>
              <w:t>делать краткие выписки из текста с целью их использования</w:t>
            </w:r>
            <w:r w:rsidRPr="00A87C85">
              <w:rPr>
                <w:spacing w:val="-26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в собственных устных</w:t>
            </w:r>
            <w:r w:rsidRPr="00A87C85">
              <w:rPr>
                <w:spacing w:val="8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высказываниях;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0"/>
              </w:numPr>
              <w:tabs>
                <w:tab w:val="left" w:pos="258"/>
              </w:tabs>
              <w:autoSpaceDE w:val="0"/>
              <w:autoSpaceDN w:val="0"/>
              <w:ind w:left="257"/>
            </w:pPr>
            <w:r w:rsidRPr="00A87C85">
              <w:rPr>
                <w:sz w:val="22"/>
                <w:szCs w:val="22"/>
              </w:rPr>
              <w:t>составлять план/тезисы устного или письменного</w:t>
            </w:r>
            <w:r w:rsidRPr="00A87C85">
              <w:rPr>
                <w:spacing w:val="-1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сообщения;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0"/>
              </w:numPr>
              <w:tabs>
                <w:tab w:val="left" w:pos="270"/>
              </w:tabs>
              <w:autoSpaceDE w:val="0"/>
              <w:autoSpaceDN w:val="0"/>
              <w:spacing w:before="1"/>
              <w:ind w:right="170" w:firstLine="0"/>
            </w:pPr>
            <w:r w:rsidRPr="00A87C85">
              <w:rPr>
                <w:sz w:val="22"/>
                <w:szCs w:val="22"/>
              </w:rPr>
              <w:t>кратко излагать в письменном виде результаты своей</w:t>
            </w:r>
            <w:r w:rsidRPr="00A87C85">
              <w:rPr>
                <w:spacing w:val="-25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проектной деятельности;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10"/>
              </w:numPr>
              <w:tabs>
                <w:tab w:val="left" w:pos="366"/>
              </w:tabs>
              <w:autoSpaceDE w:val="0"/>
              <w:autoSpaceDN w:val="0"/>
              <w:ind w:right="735" w:firstLine="0"/>
            </w:pPr>
            <w:r w:rsidRPr="00A87C85">
              <w:rPr>
                <w:sz w:val="22"/>
                <w:szCs w:val="22"/>
              </w:rPr>
              <w:t>писать небольшие письменные высказывания с опорой</w:t>
            </w:r>
            <w:r w:rsidRPr="00A87C85">
              <w:rPr>
                <w:spacing w:val="-2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на образец.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10"/>
            </w:pP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ind w:left="823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Лексическая сторона речи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6"/>
              <w:rPr>
                <w:sz w:val="23"/>
                <w:lang w:val="en-US"/>
              </w:rPr>
            </w:pPr>
          </w:p>
          <w:p w:rsidR="008A3256" w:rsidRPr="00A87C85" w:rsidRDefault="008A3256" w:rsidP="00C54529">
            <w:pPr>
              <w:widowControl w:val="0"/>
              <w:numPr>
                <w:ilvl w:val="1"/>
                <w:numId w:val="10"/>
              </w:numPr>
              <w:tabs>
                <w:tab w:val="left" w:pos="826"/>
              </w:tabs>
              <w:autoSpaceDE w:val="0"/>
              <w:autoSpaceDN w:val="0"/>
              <w:spacing w:line="237" w:lineRule="auto"/>
              <w:ind w:right="214" w:firstLine="430"/>
            </w:pPr>
            <w:r w:rsidRPr="00A87C85">
              <w:rPr>
                <w:sz w:val="22"/>
                <w:szCs w:val="22"/>
              </w:rPr>
              <w:t>употреблять в речи в нескольких значениях</w:t>
            </w:r>
            <w:r w:rsidRPr="00A87C85">
              <w:rPr>
                <w:spacing w:val="-2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многозначные слова, изученные в пределах тематики основной</w:t>
            </w:r>
            <w:r w:rsidRPr="00A87C85">
              <w:rPr>
                <w:spacing w:val="-9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школы;</w:t>
            </w:r>
          </w:p>
          <w:p w:rsidR="008A3256" w:rsidRPr="00A87C85" w:rsidRDefault="008A3256" w:rsidP="00C54529">
            <w:pPr>
              <w:widowControl w:val="0"/>
              <w:numPr>
                <w:ilvl w:val="1"/>
                <w:numId w:val="10"/>
              </w:numPr>
              <w:tabs>
                <w:tab w:val="left" w:pos="826"/>
                <w:tab w:val="left" w:pos="2011"/>
                <w:tab w:val="left" w:pos="3180"/>
                <w:tab w:val="left" w:pos="4090"/>
                <w:tab w:val="left" w:pos="5434"/>
                <w:tab w:val="left" w:pos="6826"/>
              </w:tabs>
              <w:autoSpaceDE w:val="0"/>
              <w:autoSpaceDN w:val="0"/>
              <w:spacing w:before="5" w:line="237" w:lineRule="auto"/>
              <w:ind w:right="94" w:firstLine="430"/>
            </w:pPr>
            <w:r w:rsidRPr="00A87C85">
              <w:rPr>
                <w:sz w:val="22"/>
                <w:szCs w:val="22"/>
              </w:rPr>
              <w:t>находить</w:t>
            </w:r>
            <w:r w:rsidRPr="00A87C85">
              <w:rPr>
                <w:sz w:val="22"/>
                <w:szCs w:val="22"/>
              </w:rPr>
              <w:tab/>
              <w:t>различия</w:t>
            </w:r>
            <w:r w:rsidRPr="00A87C85">
              <w:rPr>
                <w:sz w:val="22"/>
                <w:szCs w:val="22"/>
              </w:rPr>
              <w:tab/>
              <w:t>между</w:t>
            </w:r>
            <w:r w:rsidRPr="00A87C85">
              <w:rPr>
                <w:sz w:val="22"/>
                <w:szCs w:val="22"/>
              </w:rPr>
              <w:tab/>
              <w:t>явлениями</w:t>
            </w:r>
            <w:r w:rsidRPr="00A87C85">
              <w:rPr>
                <w:sz w:val="22"/>
                <w:szCs w:val="22"/>
              </w:rPr>
              <w:tab/>
              <w:t>синонимии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17"/>
                <w:sz w:val="22"/>
                <w:szCs w:val="22"/>
              </w:rPr>
              <w:t xml:space="preserve">и </w:t>
            </w:r>
            <w:r w:rsidRPr="00A87C85">
              <w:rPr>
                <w:sz w:val="22"/>
                <w:szCs w:val="22"/>
              </w:rPr>
              <w:t>антонимии;</w:t>
            </w:r>
          </w:p>
        </w:tc>
      </w:tr>
    </w:tbl>
    <w:p w:rsidR="008A3256" w:rsidRPr="00777280" w:rsidRDefault="008A3256" w:rsidP="00C239BB">
      <w:pPr>
        <w:widowControl w:val="0"/>
        <w:autoSpaceDE w:val="0"/>
        <w:autoSpaceDN w:val="0"/>
        <w:spacing w:before="61"/>
        <w:ind w:right="908"/>
        <w:jc w:val="right"/>
      </w:pPr>
      <w:r w:rsidRPr="00777280">
        <w:t>4</w:t>
      </w:r>
    </w:p>
    <w:p w:rsidR="008A3256" w:rsidRDefault="008A3256" w:rsidP="00C239BB">
      <w:pPr>
        <w:widowControl w:val="0"/>
        <w:autoSpaceDE w:val="0"/>
        <w:autoSpaceDN w:val="0"/>
        <w:jc w:val="right"/>
        <w:rPr>
          <w:sz w:val="22"/>
          <w:szCs w:val="22"/>
        </w:rPr>
      </w:pPr>
    </w:p>
    <w:p w:rsidR="008A3256" w:rsidRDefault="008A3256" w:rsidP="00C239BB">
      <w:pPr>
        <w:widowControl w:val="0"/>
        <w:autoSpaceDE w:val="0"/>
        <w:autoSpaceDN w:val="0"/>
        <w:jc w:val="right"/>
        <w:rPr>
          <w:sz w:val="22"/>
          <w:szCs w:val="22"/>
        </w:rPr>
      </w:pPr>
    </w:p>
    <w:tbl>
      <w:tblPr>
        <w:tblW w:w="13891" w:type="dxa"/>
        <w:tblInd w:w="1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7"/>
        <w:gridCol w:w="6804"/>
      </w:tblGrid>
      <w:tr w:rsidR="008A3256" w:rsidRPr="00777280" w:rsidTr="00C54529">
        <w:trPr>
          <w:trHeight w:val="9112"/>
        </w:trPr>
        <w:tc>
          <w:tcPr>
            <w:tcW w:w="7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63" w:lineRule="exact"/>
              <w:ind w:left="112"/>
              <w:jc w:val="both"/>
              <w:rPr>
                <w:lang w:val="en-US"/>
              </w:rPr>
            </w:pPr>
            <w:r w:rsidRPr="00A87C85">
              <w:rPr>
                <w:sz w:val="22"/>
                <w:szCs w:val="22"/>
                <w:lang w:val="en-US"/>
              </w:rPr>
              <w:t>основной</w:t>
            </w:r>
            <w:r w:rsidRPr="00A87C85">
              <w:rPr>
                <w:spacing w:val="-2"/>
                <w:sz w:val="22"/>
                <w:szCs w:val="22"/>
                <w:lang w:val="en-US"/>
              </w:rPr>
              <w:t xml:space="preserve"> </w:t>
            </w:r>
            <w:r w:rsidRPr="00A87C85">
              <w:rPr>
                <w:sz w:val="22"/>
                <w:szCs w:val="22"/>
                <w:lang w:val="en-US"/>
              </w:rPr>
              <w:t>школе;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9"/>
              </w:numPr>
              <w:tabs>
                <w:tab w:val="left" w:pos="286"/>
              </w:tabs>
              <w:autoSpaceDE w:val="0"/>
              <w:autoSpaceDN w:val="0"/>
              <w:ind w:right="94" w:firstLine="0"/>
              <w:jc w:val="both"/>
            </w:pPr>
            <w:r w:rsidRPr="00A87C85">
              <w:rPr>
                <w:sz w:val="22"/>
                <w:szCs w:val="22"/>
              </w:rPr>
              <w:t>адекватно произносить и различать на слух все звуки иностранного языка; соблюдать правильное ударение в словах и</w:t>
            </w:r>
            <w:r w:rsidRPr="00A87C85">
              <w:rPr>
                <w:spacing w:val="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фразах;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9"/>
              </w:numPr>
              <w:tabs>
                <w:tab w:val="left" w:pos="475"/>
              </w:tabs>
              <w:autoSpaceDE w:val="0"/>
              <w:autoSpaceDN w:val="0"/>
              <w:ind w:right="87" w:firstLine="0"/>
              <w:jc w:val="both"/>
            </w:pPr>
            <w:r w:rsidRPr="00A87C85">
              <w:rPr>
                <w:sz w:val="22"/>
                <w:szCs w:val="22"/>
              </w:rPr>
              <w:t>соблюдать ритмико-интонационные особенности предложений различных коммуникативных типов (утвердительное, вопросительное, отрицательное, повелительное);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9"/>
              </w:numPr>
              <w:tabs>
                <w:tab w:val="left" w:pos="425"/>
              </w:tabs>
              <w:autoSpaceDE w:val="0"/>
              <w:autoSpaceDN w:val="0"/>
              <w:ind w:right="93" w:firstLine="0"/>
              <w:jc w:val="both"/>
            </w:pPr>
            <w:r w:rsidRPr="00A87C85">
              <w:rPr>
                <w:sz w:val="22"/>
                <w:szCs w:val="22"/>
              </w:rPr>
              <w:t>правильно членить предложения на смысловые группы;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9"/>
              </w:numPr>
              <w:tabs>
                <w:tab w:val="left" w:pos="271"/>
              </w:tabs>
              <w:autoSpaceDE w:val="0"/>
              <w:autoSpaceDN w:val="0"/>
              <w:ind w:right="94" w:firstLine="0"/>
              <w:jc w:val="both"/>
            </w:pPr>
            <w:r w:rsidRPr="00A87C85">
              <w:rPr>
                <w:sz w:val="22"/>
                <w:szCs w:val="22"/>
              </w:rPr>
              <w:t>распознавать и употреблять в речи основные значения изученных лексических единиц (слов, словосочетаний, реплик-клише речевого этикета);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9"/>
              </w:numPr>
              <w:tabs>
                <w:tab w:val="left" w:pos="581"/>
              </w:tabs>
              <w:autoSpaceDE w:val="0"/>
              <w:autoSpaceDN w:val="0"/>
              <w:ind w:right="90" w:firstLine="0"/>
              <w:jc w:val="both"/>
            </w:pPr>
            <w:r w:rsidRPr="00A87C85">
              <w:rPr>
                <w:sz w:val="22"/>
                <w:szCs w:val="22"/>
              </w:rPr>
              <w:t>знать основные способы словообразования (аффиксации, словосложения,</w:t>
            </w:r>
            <w:r w:rsidRPr="00A87C85">
              <w:rPr>
                <w:spacing w:val="-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конверсии);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9"/>
              </w:numPr>
              <w:tabs>
                <w:tab w:val="left" w:pos="331"/>
              </w:tabs>
              <w:autoSpaceDE w:val="0"/>
              <w:autoSpaceDN w:val="0"/>
              <w:ind w:right="91" w:firstLine="0"/>
              <w:jc w:val="both"/>
            </w:pPr>
            <w:r w:rsidRPr="00A87C85">
              <w:rPr>
                <w:sz w:val="22"/>
                <w:szCs w:val="22"/>
              </w:rPr>
              <w:t>знать признаки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</w:t>
            </w:r>
            <w:r w:rsidRPr="00A87C85">
              <w:rPr>
                <w:spacing w:val="-5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предлогов);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11"/>
              <w:ind w:left="820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Социокультурная компетенция: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2"/>
              <w:rPr>
                <w:sz w:val="23"/>
                <w:lang w:val="en-US"/>
              </w:rPr>
            </w:pPr>
          </w:p>
          <w:p w:rsidR="008A3256" w:rsidRPr="00A87C85" w:rsidRDefault="008A3256" w:rsidP="00C54529">
            <w:pPr>
              <w:widowControl w:val="0"/>
              <w:numPr>
                <w:ilvl w:val="0"/>
                <w:numId w:val="9"/>
              </w:numPr>
              <w:tabs>
                <w:tab w:val="left" w:pos="303"/>
              </w:tabs>
              <w:autoSpaceDE w:val="0"/>
              <w:autoSpaceDN w:val="0"/>
              <w:ind w:right="98" w:firstLine="0"/>
              <w:jc w:val="both"/>
            </w:pPr>
            <w:r w:rsidRPr="00A87C85">
              <w:rPr>
                <w:sz w:val="22"/>
                <w:szCs w:val="22"/>
              </w:rPr>
              <w:t>распознавать и употреблять в устной речи основные нормы речевого этикета, принятые в странах изучаемого языка;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9"/>
              </w:numPr>
              <w:tabs>
                <w:tab w:val="left" w:pos="703"/>
              </w:tabs>
              <w:autoSpaceDE w:val="0"/>
              <w:autoSpaceDN w:val="0"/>
              <w:ind w:right="93" w:firstLine="0"/>
              <w:jc w:val="both"/>
            </w:pPr>
            <w:r w:rsidRPr="00A87C85">
              <w:rPr>
                <w:sz w:val="22"/>
                <w:szCs w:val="22"/>
              </w:rPr>
              <w:t>осуществлять знакомство с образцами художественной, литературы;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9"/>
              </w:numPr>
              <w:tabs>
                <w:tab w:val="left" w:pos="307"/>
              </w:tabs>
              <w:autoSpaceDE w:val="0"/>
              <w:autoSpaceDN w:val="0"/>
              <w:ind w:right="87" w:firstLine="0"/>
              <w:jc w:val="both"/>
            </w:pPr>
            <w:r w:rsidRPr="00A87C85">
              <w:rPr>
                <w:sz w:val="22"/>
                <w:szCs w:val="22"/>
              </w:rPr>
              <w:t>иметь представление об особенностях образа жизни, быта, культуры страны/стран изучаемого языка, достопримечательностях, выдающихся</w:t>
            </w:r>
            <w:r w:rsidRPr="00A87C85">
              <w:rPr>
                <w:spacing w:val="-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людях.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8" w:line="275" w:lineRule="exact"/>
              <w:ind w:left="820"/>
              <w:rPr>
                <w:b/>
              </w:rPr>
            </w:pPr>
            <w:r w:rsidRPr="00A87C85">
              <w:rPr>
                <w:b/>
                <w:sz w:val="22"/>
                <w:szCs w:val="22"/>
              </w:rPr>
              <w:t>Компенсаторная компетенция.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line="275" w:lineRule="exact"/>
              <w:ind w:left="112"/>
              <w:jc w:val="both"/>
            </w:pPr>
            <w:r w:rsidRPr="00A87C85">
              <w:rPr>
                <w:sz w:val="22"/>
                <w:szCs w:val="22"/>
              </w:rPr>
              <w:t>уметь выходить из трудного положения в условиях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3" w:line="264" w:lineRule="exact"/>
              <w:ind w:left="112"/>
              <w:jc w:val="both"/>
            </w:pPr>
            <w:r w:rsidRPr="00A87C85">
              <w:rPr>
                <w:sz w:val="22"/>
                <w:szCs w:val="22"/>
              </w:rPr>
              <w:t>дефицита языковых средств с помощью мимики.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256" w:rsidRPr="00A87C85" w:rsidRDefault="008A3256" w:rsidP="00C54529">
            <w:pPr>
              <w:widowControl w:val="0"/>
              <w:numPr>
                <w:ilvl w:val="0"/>
                <w:numId w:val="8"/>
              </w:numPr>
              <w:tabs>
                <w:tab w:val="left" w:pos="826"/>
              </w:tabs>
              <w:autoSpaceDE w:val="0"/>
              <w:autoSpaceDN w:val="0"/>
              <w:spacing w:line="237" w:lineRule="auto"/>
              <w:ind w:right="94" w:firstLine="430"/>
              <w:jc w:val="both"/>
            </w:pPr>
            <w:r w:rsidRPr="00A87C85">
              <w:rPr>
                <w:sz w:val="22"/>
                <w:szCs w:val="22"/>
              </w:rPr>
              <w:t>распознавать принадлежность слов к частям речи по определённым признакам (артиклям, аффиксам и</w:t>
            </w:r>
            <w:r w:rsidRPr="00A87C85">
              <w:rPr>
                <w:spacing w:val="-1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др.);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8"/>
              </w:numPr>
              <w:tabs>
                <w:tab w:val="left" w:pos="826"/>
              </w:tabs>
              <w:autoSpaceDE w:val="0"/>
              <w:autoSpaceDN w:val="0"/>
              <w:spacing w:line="237" w:lineRule="auto"/>
              <w:ind w:right="95" w:firstLine="430"/>
              <w:jc w:val="both"/>
            </w:pPr>
            <w:r w:rsidRPr="00A87C85">
              <w:rPr>
                <w:sz w:val="22"/>
                <w:szCs w:val="22"/>
              </w:rPr>
              <w:t>использовать языковую догадку в процессе чтения и аудирования (догадываться о значении незнакомых слов по контексту и по словообразовательным</w:t>
            </w:r>
            <w:r w:rsidRPr="00A87C85">
              <w:rPr>
                <w:spacing w:val="-2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элементам);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rPr>
                <w:sz w:val="26"/>
              </w:rPr>
            </w:pP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3"/>
            </w:pP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ind w:left="115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Языковая компетенция: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5"/>
              <w:rPr>
                <w:sz w:val="23"/>
                <w:lang w:val="en-US"/>
              </w:rPr>
            </w:pPr>
          </w:p>
          <w:p w:rsidR="008A3256" w:rsidRPr="00A87C85" w:rsidRDefault="008A3256" w:rsidP="00C54529">
            <w:pPr>
              <w:widowControl w:val="0"/>
              <w:numPr>
                <w:ilvl w:val="0"/>
                <w:numId w:val="7"/>
              </w:numPr>
              <w:tabs>
                <w:tab w:val="left" w:pos="258"/>
              </w:tabs>
              <w:autoSpaceDE w:val="0"/>
              <w:autoSpaceDN w:val="0"/>
              <w:ind w:firstLine="0"/>
            </w:pPr>
            <w:r w:rsidRPr="00A87C85">
              <w:rPr>
                <w:sz w:val="22"/>
                <w:szCs w:val="22"/>
              </w:rPr>
              <w:t>сравнивать и анализировать буквосочетания английского</w:t>
            </w:r>
            <w:r w:rsidRPr="00A87C85">
              <w:rPr>
                <w:spacing w:val="-26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языка.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7"/>
              </w:numPr>
              <w:tabs>
                <w:tab w:val="left" w:pos="258"/>
              </w:tabs>
              <w:autoSpaceDE w:val="0"/>
              <w:autoSpaceDN w:val="0"/>
              <w:ind w:firstLine="0"/>
            </w:pPr>
            <w:r w:rsidRPr="00A87C85">
              <w:rPr>
                <w:sz w:val="22"/>
                <w:szCs w:val="22"/>
              </w:rPr>
              <w:t>выражать чувства и эмоции с помощью</w:t>
            </w:r>
            <w:r w:rsidRPr="00A87C85">
              <w:rPr>
                <w:spacing w:val="-13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интонации.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7"/>
              </w:numPr>
              <w:tabs>
                <w:tab w:val="left" w:pos="272"/>
              </w:tabs>
              <w:autoSpaceDE w:val="0"/>
              <w:autoSpaceDN w:val="0"/>
              <w:ind w:right="186" w:firstLine="0"/>
            </w:pPr>
            <w:r w:rsidRPr="00A87C85">
              <w:rPr>
                <w:sz w:val="22"/>
                <w:szCs w:val="22"/>
              </w:rPr>
              <w:t>распознавать принадлежности слов к частям речи,</w:t>
            </w:r>
            <w:r w:rsidRPr="00A87C85">
              <w:rPr>
                <w:spacing w:val="-23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использовать языковую догадку при чтении и</w:t>
            </w:r>
            <w:r w:rsidRPr="00A87C85">
              <w:rPr>
                <w:spacing w:val="-15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аудировании.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7"/>
              </w:numPr>
              <w:tabs>
                <w:tab w:val="left" w:pos="260"/>
              </w:tabs>
              <w:autoSpaceDE w:val="0"/>
              <w:autoSpaceDN w:val="0"/>
              <w:ind w:right="91" w:firstLine="0"/>
              <w:jc w:val="both"/>
            </w:pPr>
            <w:r w:rsidRPr="00A87C85">
              <w:rPr>
                <w:sz w:val="22"/>
                <w:szCs w:val="22"/>
              </w:rPr>
              <w:t>узнавать сложносочинённые предложения; использовать в речи безличные предложения; оперировать в речи неопределёнными местоимениями; оперировать в речи наречиями времени; наречиями степени; распознавать в тексте и дифференцировать слова по определённым признакам (существительные, прилагательные, модальные/смысловые</w:t>
            </w:r>
            <w:r w:rsidRPr="00A87C85">
              <w:rPr>
                <w:spacing w:val="-4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глаголы).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6" w:line="274" w:lineRule="exact"/>
              <w:ind w:left="319"/>
              <w:rPr>
                <w:b/>
              </w:rPr>
            </w:pPr>
            <w:r w:rsidRPr="00A87C85">
              <w:rPr>
                <w:b/>
                <w:sz w:val="22"/>
                <w:szCs w:val="22"/>
              </w:rPr>
              <w:t>Социокультурная компетенция: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ind w:left="259" w:right="362"/>
            </w:pPr>
            <w:r w:rsidRPr="00A87C85">
              <w:rPr>
                <w:sz w:val="22"/>
                <w:szCs w:val="22"/>
              </w:rPr>
              <w:t>- распознавание и употребление в устной речи основных норм речевого этикета на официальном и формальном уровне.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7"/>
              </w:numPr>
              <w:tabs>
                <w:tab w:val="left" w:pos="318"/>
              </w:tabs>
              <w:autoSpaceDE w:val="0"/>
              <w:autoSpaceDN w:val="0"/>
              <w:ind w:left="317"/>
            </w:pPr>
            <w:r w:rsidRPr="00A87C85">
              <w:rPr>
                <w:sz w:val="22"/>
                <w:szCs w:val="22"/>
              </w:rPr>
              <w:t>знакомство с образцами научной</w:t>
            </w:r>
            <w:r w:rsidRPr="00A87C85">
              <w:rPr>
                <w:spacing w:val="-6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литературы;</w:t>
            </w:r>
          </w:p>
          <w:p w:rsidR="008A3256" w:rsidRPr="00A87C85" w:rsidRDefault="008A3256" w:rsidP="00C54529">
            <w:pPr>
              <w:widowControl w:val="0"/>
              <w:numPr>
                <w:ilvl w:val="0"/>
                <w:numId w:val="7"/>
              </w:numPr>
              <w:tabs>
                <w:tab w:val="left" w:pos="346"/>
              </w:tabs>
              <w:autoSpaceDE w:val="0"/>
              <w:autoSpaceDN w:val="0"/>
              <w:ind w:right="544" w:firstLine="0"/>
            </w:pPr>
            <w:r w:rsidRPr="00A87C85">
              <w:rPr>
                <w:sz w:val="22"/>
                <w:szCs w:val="22"/>
              </w:rPr>
              <w:t>представление о традициях страны/стран изучаемого</w:t>
            </w:r>
            <w:r w:rsidRPr="00A87C85">
              <w:rPr>
                <w:spacing w:val="-2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языка, выдающихся людях и их вклада в развитие</w:t>
            </w:r>
            <w:r w:rsidRPr="00A87C85">
              <w:rPr>
                <w:spacing w:val="-1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страны.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spacing w:before="3"/>
              <w:ind w:left="379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Компенсаторная компетенция.</w:t>
            </w:r>
          </w:p>
          <w:p w:rsidR="008A3256" w:rsidRPr="00A87C85" w:rsidRDefault="008A3256" w:rsidP="00C54529">
            <w:pPr>
              <w:widowControl w:val="0"/>
              <w:autoSpaceDE w:val="0"/>
              <w:autoSpaceDN w:val="0"/>
              <w:rPr>
                <w:lang w:val="en-US"/>
              </w:rPr>
            </w:pPr>
          </w:p>
          <w:p w:rsidR="008A3256" w:rsidRPr="00A87C85" w:rsidRDefault="008A3256" w:rsidP="00C54529">
            <w:pPr>
              <w:widowControl w:val="0"/>
              <w:numPr>
                <w:ilvl w:val="0"/>
                <w:numId w:val="7"/>
              </w:numPr>
              <w:tabs>
                <w:tab w:val="left" w:pos="320"/>
              </w:tabs>
              <w:autoSpaceDE w:val="0"/>
              <w:autoSpaceDN w:val="0"/>
              <w:ind w:right="90" w:firstLine="0"/>
              <w:jc w:val="both"/>
            </w:pPr>
            <w:r w:rsidRPr="00A87C85">
              <w:rPr>
                <w:sz w:val="22"/>
                <w:szCs w:val="22"/>
              </w:rPr>
              <w:t>умение выходить из трудного положения в условиях дефицита языковых средств с помощью жестов и имеющихся языковых единиц.</w:t>
            </w:r>
          </w:p>
        </w:tc>
      </w:tr>
    </w:tbl>
    <w:p w:rsidR="008A3256" w:rsidRPr="00777280" w:rsidRDefault="008A3256" w:rsidP="00C239BB">
      <w:pPr>
        <w:widowControl w:val="0"/>
        <w:autoSpaceDE w:val="0"/>
        <w:autoSpaceDN w:val="0"/>
        <w:rPr>
          <w:sz w:val="22"/>
          <w:szCs w:val="22"/>
        </w:rPr>
        <w:sectPr w:rsidR="008A3256" w:rsidRPr="00777280">
          <w:pgSz w:w="16850" w:h="11920" w:orient="landscape"/>
          <w:pgMar w:top="1100" w:right="340" w:bottom="280" w:left="200" w:header="720" w:footer="720" w:gutter="0"/>
          <w:cols w:space="720"/>
        </w:sect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Pr="00C17E00" w:rsidRDefault="008A3256" w:rsidP="00C239BB">
      <w:pPr>
        <w:ind w:left="426"/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Содержание курса «Радужный английский</w:t>
      </w:r>
      <w:r>
        <w:rPr>
          <w:b/>
          <w:color w:val="000000"/>
          <w:sz w:val="28"/>
          <w:szCs w:val="28"/>
        </w:rPr>
        <w:t xml:space="preserve"> 5</w:t>
      </w:r>
      <w:r w:rsidRPr="00C17E00">
        <w:rPr>
          <w:b/>
          <w:color w:val="000000"/>
          <w:sz w:val="28"/>
          <w:szCs w:val="28"/>
        </w:rPr>
        <w:t>»</w:t>
      </w:r>
    </w:p>
    <w:p w:rsidR="008A3256" w:rsidRPr="00C17E00" w:rsidRDefault="008A3256" w:rsidP="00C239BB">
      <w:pPr>
        <w:ind w:left="426"/>
        <w:jc w:val="center"/>
        <w:rPr>
          <w:b/>
          <w:color w:val="000000"/>
          <w:sz w:val="28"/>
          <w:szCs w:val="28"/>
        </w:rPr>
      </w:pP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191BA2">
        <w:rPr>
          <w:b/>
          <w:color w:val="000000"/>
          <w:sz w:val="28"/>
          <w:szCs w:val="28"/>
        </w:rPr>
        <w:t>Каникулы:</w:t>
      </w:r>
      <w:r w:rsidRPr="00C17E00">
        <w:rPr>
          <w:color w:val="000000"/>
          <w:sz w:val="28"/>
          <w:szCs w:val="28"/>
        </w:rPr>
        <w:t xml:space="preserve">  летние  каникулы,  лучшие  места  для  проведения  каникул,  проведение  каникул  заграницей  и  дома,  будни  и  выходные,  школьные  каникулы в  России.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191BA2">
        <w:rPr>
          <w:b/>
          <w:color w:val="000000"/>
          <w:sz w:val="28"/>
          <w:szCs w:val="28"/>
        </w:rPr>
        <w:t>Семья</w:t>
      </w:r>
      <w:r w:rsidRPr="00C17E00">
        <w:rPr>
          <w:color w:val="000000"/>
          <w:sz w:val="28"/>
          <w:szCs w:val="28"/>
        </w:rPr>
        <w:t>: привычные  занятия,  работа  и  карьера, биографии,  родственники,  взаимоотношения  в  семье.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191BA2">
        <w:rPr>
          <w:b/>
          <w:color w:val="000000"/>
          <w:sz w:val="28"/>
          <w:szCs w:val="28"/>
        </w:rPr>
        <w:t>Здоровый образ жизни:</w:t>
      </w:r>
      <w:r w:rsidRPr="00C17E00">
        <w:rPr>
          <w:color w:val="000000"/>
          <w:sz w:val="28"/>
          <w:szCs w:val="28"/>
        </w:rPr>
        <w:t xml:space="preserve"> распорядок  дня,  занятия  спортом,  бег  как  разновидность  физических нагрузок,  игры,  различный  образ  жизни,  свободное время,  здоровое  питание.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191BA2">
        <w:rPr>
          <w:b/>
          <w:color w:val="000000"/>
          <w:sz w:val="28"/>
          <w:szCs w:val="28"/>
        </w:rPr>
        <w:t>Проведение досуга и любимые занятия</w:t>
      </w:r>
      <w:r w:rsidRPr="00C17E00">
        <w:rPr>
          <w:color w:val="000000"/>
          <w:sz w:val="28"/>
          <w:szCs w:val="28"/>
        </w:rPr>
        <w:t>: наиболее  типичные  для  подростков  хобби  и  способы проведения  свободного  времени,  забота  о  питомцах, коллекционирование,  посещение  музеев  и  галерей.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191BA2">
        <w:rPr>
          <w:b/>
          <w:color w:val="000000"/>
          <w:sz w:val="28"/>
          <w:szCs w:val="28"/>
        </w:rPr>
        <w:t>Путешествия и родной  город  (село, деревня):</w:t>
      </w:r>
      <w:r w:rsidRPr="00C17E00">
        <w:rPr>
          <w:color w:val="000000"/>
          <w:sz w:val="28"/>
          <w:szCs w:val="28"/>
        </w:rPr>
        <w:t xml:space="preserve">  наиболее  популярные  туристические  направления,  способы  передвижения,  достопримечательности Англии и Шотландии, Лондон и его достопримечательности,  описание  места  (города, села, деревни), где  проживают  учащиеся.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191BA2">
        <w:rPr>
          <w:b/>
          <w:color w:val="000000"/>
          <w:sz w:val="28"/>
          <w:szCs w:val="28"/>
        </w:rPr>
        <w:t>Россия</w:t>
      </w:r>
      <w:r w:rsidRPr="00C17E00">
        <w:rPr>
          <w:color w:val="000000"/>
          <w:sz w:val="28"/>
          <w:szCs w:val="28"/>
        </w:rPr>
        <w:t>:  географическое  положение,  климат, природные  богатства,  путешествия  по России, традиционные  сувениры.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Изучаемый лексический и грамматический материал группируется вокруг следующих учебных ситуаций: 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</w:p>
    <w:p w:rsidR="008A3256" w:rsidRPr="00DC507F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Раздел</w:t>
      </w:r>
      <w:r w:rsidRPr="00C17E00">
        <w:rPr>
          <w:color w:val="000000"/>
          <w:sz w:val="28"/>
          <w:szCs w:val="28"/>
          <w:lang w:val="en-US"/>
        </w:rPr>
        <w:t> </w:t>
      </w:r>
      <w:r w:rsidRPr="00C17E00">
        <w:rPr>
          <w:color w:val="000000"/>
          <w:sz w:val="28"/>
          <w:szCs w:val="28"/>
        </w:rPr>
        <w:t>1. Каникулы</w:t>
      </w:r>
      <w:r w:rsidRPr="00DC507F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закончились</w:t>
      </w:r>
      <w:r w:rsidRPr="00DC507F">
        <w:rPr>
          <w:color w:val="000000"/>
          <w:sz w:val="28"/>
          <w:szCs w:val="28"/>
        </w:rPr>
        <w:t xml:space="preserve"> (</w:t>
      </w:r>
      <w:r w:rsidRPr="00C17E00">
        <w:rPr>
          <w:color w:val="000000"/>
          <w:sz w:val="28"/>
          <w:szCs w:val="28"/>
          <w:lang w:val="en-US"/>
        </w:rPr>
        <w:t>Holidays</w:t>
      </w:r>
      <w:r w:rsidRPr="00DC507F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  <w:lang w:val="en-US"/>
        </w:rPr>
        <w:t>Are</w:t>
      </w:r>
      <w:r w:rsidRPr="00DC507F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  <w:lang w:val="en-US"/>
        </w:rPr>
        <w:t>Over</w:t>
      </w:r>
      <w:r w:rsidRPr="00DC507F">
        <w:rPr>
          <w:color w:val="000000"/>
          <w:sz w:val="28"/>
          <w:szCs w:val="28"/>
        </w:rPr>
        <w:t>)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Раздел</w:t>
      </w:r>
      <w:r w:rsidRPr="00C17E00">
        <w:rPr>
          <w:color w:val="000000"/>
          <w:sz w:val="28"/>
          <w:szCs w:val="28"/>
          <w:lang w:val="en-US"/>
        </w:rPr>
        <w:t> </w:t>
      </w:r>
      <w:r w:rsidRPr="00C17E00">
        <w:rPr>
          <w:color w:val="000000"/>
          <w:sz w:val="28"/>
          <w:szCs w:val="28"/>
        </w:rPr>
        <w:t>2. История семьи (</w:t>
      </w:r>
      <w:r w:rsidRPr="00C17E00">
        <w:rPr>
          <w:color w:val="000000"/>
          <w:sz w:val="28"/>
          <w:szCs w:val="28"/>
          <w:lang w:val="en-US"/>
        </w:rPr>
        <w:t>Family</w:t>
      </w:r>
      <w:r w:rsidRPr="00C17E00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  <w:lang w:val="en-US"/>
        </w:rPr>
        <w:t>History</w:t>
      </w:r>
      <w:r w:rsidRPr="00C17E00">
        <w:rPr>
          <w:color w:val="000000"/>
          <w:sz w:val="28"/>
          <w:szCs w:val="28"/>
        </w:rPr>
        <w:t>)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Раздел</w:t>
      </w:r>
      <w:r w:rsidRPr="00C17E00">
        <w:rPr>
          <w:color w:val="000000"/>
          <w:sz w:val="28"/>
          <w:szCs w:val="28"/>
          <w:lang w:val="en-US"/>
        </w:rPr>
        <w:t> </w:t>
      </w:r>
      <w:r w:rsidRPr="00C17E00">
        <w:rPr>
          <w:color w:val="000000"/>
          <w:sz w:val="28"/>
          <w:szCs w:val="28"/>
        </w:rPr>
        <w:t>3. Здоровый образ жизни (</w:t>
      </w:r>
      <w:r w:rsidRPr="00C17E00">
        <w:rPr>
          <w:color w:val="000000"/>
          <w:sz w:val="28"/>
          <w:szCs w:val="28"/>
          <w:lang w:val="en-US"/>
        </w:rPr>
        <w:t>Healthy</w:t>
      </w:r>
      <w:r w:rsidRPr="00C17E00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  <w:lang w:val="en-US"/>
        </w:rPr>
        <w:t>Ways</w:t>
      </w:r>
      <w:r w:rsidRPr="00C17E00">
        <w:rPr>
          <w:color w:val="000000"/>
          <w:sz w:val="28"/>
          <w:szCs w:val="28"/>
        </w:rPr>
        <w:t>)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Раздел</w:t>
      </w:r>
      <w:r w:rsidRPr="00C17E00">
        <w:rPr>
          <w:color w:val="000000"/>
          <w:sz w:val="28"/>
          <w:szCs w:val="28"/>
          <w:lang w:val="en-US"/>
        </w:rPr>
        <w:t> </w:t>
      </w:r>
      <w:r w:rsidRPr="00C17E00">
        <w:rPr>
          <w:color w:val="000000"/>
          <w:sz w:val="28"/>
          <w:szCs w:val="28"/>
        </w:rPr>
        <w:t>4. После школы (</w:t>
      </w:r>
      <w:r w:rsidRPr="00C17E00">
        <w:rPr>
          <w:color w:val="000000"/>
          <w:sz w:val="28"/>
          <w:szCs w:val="28"/>
          <w:lang w:val="en-US"/>
        </w:rPr>
        <w:t>After</w:t>
      </w:r>
      <w:r w:rsidRPr="00C17E00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  <w:lang w:val="en-US"/>
        </w:rPr>
        <w:t>School</w:t>
      </w:r>
      <w:r w:rsidRPr="00C17E00">
        <w:rPr>
          <w:color w:val="000000"/>
          <w:sz w:val="28"/>
          <w:szCs w:val="28"/>
        </w:rPr>
        <w:t>)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Раздел</w:t>
      </w:r>
      <w:r w:rsidRPr="00C17E00">
        <w:rPr>
          <w:color w:val="000000"/>
          <w:sz w:val="28"/>
          <w:szCs w:val="28"/>
          <w:lang w:val="en-US"/>
        </w:rPr>
        <w:t> </w:t>
      </w:r>
      <w:r w:rsidRPr="00C17E00">
        <w:rPr>
          <w:color w:val="000000"/>
          <w:sz w:val="28"/>
          <w:szCs w:val="28"/>
        </w:rPr>
        <w:t>5. С места на место (</w:t>
      </w:r>
      <w:r w:rsidRPr="00C17E00">
        <w:rPr>
          <w:color w:val="000000"/>
          <w:sz w:val="28"/>
          <w:szCs w:val="28"/>
          <w:lang w:val="en-US"/>
        </w:rPr>
        <w:t>From</w:t>
      </w:r>
      <w:r w:rsidRPr="00C17E00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  <w:lang w:val="en-US"/>
        </w:rPr>
        <w:t>Place</w:t>
      </w:r>
      <w:r w:rsidRPr="00C17E00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  <w:lang w:val="en-US"/>
        </w:rPr>
        <w:t>to</w:t>
      </w:r>
      <w:r w:rsidRPr="00C17E00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  <w:lang w:val="en-US"/>
        </w:rPr>
        <w:t>Place</w:t>
      </w:r>
      <w:r w:rsidRPr="00C17E00">
        <w:rPr>
          <w:color w:val="000000"/>
          <w:sz w:val="28"/>
          <w:szCs w:val="28"/>
        </w:rPr>
        <w:t>)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Раздел</w:t>
      </w:r>
      <w:r w:rsidRPr="00C17E00">
        <w:rPr>
          <w:color w:val="000000"/>
          <w:sz w:val="28"/>
          <w:szCs w:val="28"/>
          <w:lang w:val="en-US"/>
        </w:rPr>
        <w:t> </w:t>
      </w:r>
      <w:r w:rsidRPr="00C17E00">
        <w:rPr>
          <w:color w:val="000000"/>
          <w:sz w:val="28"/>
          <w:szCs w:val="28"/>
        </w:rPr>
        <w:t>6.Путешествие по России( About Russia)</w:t>
      </w:r>
    </w:p>
    <w:p w:rsidR="008A3256" w:rsidRPr="00C17E00" w:rsidRDefault="008A3256" w:rsidP="00C239BB">
      <w:pPr>
        <w:ind w:left="426"/>
        <w:rPr>
          <w:b/>
          <w:color w:val="000000"/>
          <w:sz w:val="28"/>
          <w:szCs w:val="28"/>
        </w:rPr>
      </w:pPr>
    </w:p>
    <w:p w:rsidR="008A3256" w:rsidRPr="00C17E00" w:rsidRDefault="008A3256" w:rsidP="00C239BB">
      <w:pPr>
        <w:ind w:left="426"/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Формы организации учебных занятий</w:t>
      </w:r>
    </w:p>
    <w:p w:rsidR="008A3256" w:rsidRPr="00C17E00" w:rsidRDefault="008A3256" w:rsidP="00C239BB">
      <w:pPr>
        <w:ind w:left="426"/>
        <w:jc w:val="center"/>
        <w:rPr>
          <w:b/>
          <w:color w:val="000000"/>
          <w:sz w:val="28"/>
          <w:szCs w:val="28"/>
        </w:rPr>
      </w:pPr>
    </w:p>
    <w:p w:rsidR="008A3256" w:rsidRPr="00C17E00" w:rsidRDefault="008A3256" w:rsidP="00C239BB">
      <w:pPr>
        <w:shd w:val="clear" w:color="auto" w:fill="FFFFFF"/>
        <w:spacing w:before="30" w:after="30"/>
        <w:ind w:left="426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1.Урок изучения нового материала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0A0"/>
      </w:tblPr>
      <w:tblGrid>
        <w:gridCol w:w="20"/>
      </w:tblGrid>
      <w:tr w:rsidR="008A3256" w:rsidRPr="00C17E00" w:rsidTr="00C54529">
        <w:trPr>
          <w:tblCellSpacing w:w="0" w:type="dxa"/>
        </w:trPr>
        <w:tc>
          <w:tcPr>
            <w:tcW w:w="0" w:type="auto"/>
          </w:tcPr>
          <w:p w:rsidR="008A3256" w:rsidRPr="00C17E00" w:rsidRDefault="008A3256" w:rsidP="00C54529">
            <w:pPr>
              <w:ind w:left="426"/>
              <w:rPr>
                <w:color w:val="000000"/>
                <w:sz w:val="28"/>
                <w:szCs w:val="28"/>
              </w:rPr>
            </w:pPr>
          </w:p>
        </w:tc>
      </w:tr>
    </w:tbl>
    <w:p w:rsidR="008A3256" w:rsidRPr="00C17E00" w:rsidRDefault="008A3256" w:rsidP="00C239BB">
      <w:pPr>
        <w:numPr>
          <w:ilvl w:val="0"/>
          <w:numId w:val="1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- лекция</w:t>
      </w:r>
    </w:p>
    <w:p w:rsidR="008A3256" w:rsidRPr="00C17E00" w:rsidRDefault="008A3256" w:rsidP="00C239BB">
      <w:pPr>
        <w:numPr>
          <w:ilvl w:val="0"/>
          <w:numId w:val="1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- беседа</w:t>
      </w:r>
    </w:p>
    <w:p w:rsidR="008A3256" w:rsidRPr="00C17E00" w:rsidRDefault="008A3256" w:rsidP="00C239BB">
      <w:pPr>
        <w:numPr>
          <w:ilvl w:val="0"/>
          <w:numId w:val="1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с использованием учебного кинофильма</w:t>
      </w:r>
    </w:p>
    <w:p w:rsidR="008A3256" w:rsidRPr="00C17E00" w:rsidRDefault="008A3256" w:rsidP="00C239BB">
      <w:pPr>
        <w:numPr>
          <w:ilvl w:val="0"/>
          <w:numId w:val="1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теоретических или практических самостоятельных работ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(исследовательского типа)</w:t>
      </w:r>
    </w:p>
    <w:p w:rsidR="008A3256" w:rsidRPr="00C17E00" w:rsidRDefault="008A3256" w:rsidP="00C239BB">
      <w:pPr>
        <w:numPr>
          <w:ilvl w:val="0"/>
          <w:numId w:val="1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смешанный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(сочетание различных видов урока на одном уроке)</w:t>
      </w:r>
    </w:p>
    <w:p w:rsidR="008A3256" w:rsidRPr="00C17E00" w:rsidRDefault="008A3256" w:rsidP="00C239BB">
      <w:pPr>
        <w:shd w:val="clear" w:color="auto" w:fill="FFFFFF"/>
        <w:spacing w:before="30" w:after="30"/>
        <w:ind w:left="426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2. Уроки совершенствования знаний, умений и навыков</w:t>
      </w:r>
    </w:p>
    <w:p w:rsidR="008A3256" w:rsidRPr="00C17E00" w:rsidRDefault="008A3256" w:rsidP="00C239BB">
      <w:pPr>
        <w:numPr>
          <w:ilvl w:val="0"/>
          <w:numId w:val="2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самостоятельных работ</w:t>
      </w:r>
    </w:p>
    <w:p w:rsidR="008A3256" w:rsidRPr="00C17E00" w:rsidRDefault="008A3256" w:rsidP="00C239BB">
      <w:pPr>
        <w:numPr>
          <w:ilvl w:val="0"/>
          <w:numId w:val="2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практических работ</w:t>
      </w:r>
    </w:p>
    <w:p w:rsidR="008A3256" w:rsidRDefault="008A3256" w:rsidP="00C239BB">
      <w:pPr>
        <w:numPr>
          <w:ilvl w:val="0"/>
          <w:numId w:val="2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Урок </w:t>
      </w:r>
      <w:r>
        <w:rPr>
          <w:color w:val="000000"/>
          <w:sz w:val="28"/>
          <w:szCs w:val="28"/>
        </w:rPr>
        <w:t>–</w:t>
      </w:r>
      <w:r w:rsidRPr="00C17E00">
        <w:rPr>
          <w:color w:val="000000"/>
          <w:sz w:val="28"/>
          <w:szCs w:val="28"/>
        </w:rPr>
        <w:t xml:space="preserve"> экскурсия</w:t>
      </w:r>
    </w:p>
    <w:p w:rsidR="008A3256" w:rsidRPr="00C17E00" w:rsidRDefault="008A3256" w:rsidP="00C239BB">
      <w:pPr>
        <w:numPr>
          <w:ilvl w:val="0"/>
          <w:numId w:val="2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Практикум</w:t>
      </w:r>
    </w:p>
    <w:p w:rsidR="008A3256" w:rsidRPr="00C17E00" w:rsidRDefault="008A3256" w:rsidP="00C239BB">
      <w:pPr>
        <w:numPr>
          <w:ilvl w:val="0"/>
          <w:numId w:val="2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Семинар</w:t>
      </w:r>
    </w:p>
    <w:p w:rsidR="008A3256" w:rsidRPr="00C17E00" w:rsidRDefault="008A3256" w:rsidP="00C239BB">
      <w:pPr>
        <w:shd w:val="clear" w:color="auto" w:fill="FFFFFF"/>
        <w:spacing w:before="30" w:after="30"/>
        <w:ind w:left="426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3.Урок обобщения и систематизации:</w:t>
      </w:r>
      <w:r w:rsidRPr="00C17E00">
        <w:rPr>
          <w:color w:val="000000"/>
          <w:sz w:val="28"/>
          <w:szCs w:val="28"/>
        </w:rPr>
        <w:t> </w:t>
      </w:r>
    </w:p>
    <w:p w:rsidR="008A3256" w:rsidRPr="00C17E00" w:rsidRDefault="008A3256" w:rsidP="00C239BB">
      <w:pPr>
        <w:shd w:val="clear" w:color="auto" w:fill="FFFFFF"/>
        <w:spacing w:before="30" w:after="30"/>
        <w:ind w:left="426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4.Уроки контрольн</w:t>
      </w:r>
      <w:r>
        <w:rPr>
          <w:rStyle w:val="Strong"/>
          <w:color w:val="000000"/>
          <w:sz w:val="28"/>
          <w:szCs w:val="28"/>
        </w:rPr>
        <w:t>ого</w:t>
      </w:r>
      <w:r w:rsidRPr="00C17E0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17E00">
        <w:rPr>
          <w:rStyle w:val="Strong"/>
          <w:color w:val="000000"/>
          <w:sz w:val="28"/>
          <w:szCs w:val="28"/>
        </w:rPr>
        <w:t>учета и оценки знаний , умений и навыков:</w:t>
      </w:r>
    </w:p>
    <w:p w:rsidR="008A3256" w:rsidRPr="00C17E00" w:rsidRDefault="008A3256" w:rsidP="00C239BB">
      <w:pPr>
        <w:numPr>
          <w:ilvl w:val="0"/>
          <w:numId w:val="3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Устная форма проверки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(фронтальный, индивидуальный и групповой опрос)</w:t>
      </w:r>
    </w:p>
    <w:p w:rsidR="008A3256" w:rsidRPr="00C17E00" w:rsidRDefault="008A3256" w:rsidP="00C239BB">
      <w:pPr>
        <w:numPr>
          <w:ilvl w:val="0"/>
          <w:numId w:val="3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письменная проверка</w:t>
      </w:r>
    </w:p>
    <w:p w:rsidR="008A3256" w:rsidRPr="00C17E00" w:rsidRDefault="008A3256" w:rsidP="00C239BB">
      <w:pPr>
        <w:numPr>
          <w:ilvl w:val="0"/>
          <w:numId w:val="3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зачет</w:t>
      </w:r>
    </w:p>
    <w:p w:rsidR="008A3256" w:rsidRPr="00C17E00" w:rsidRDefault="008A3256" w:rsidP="00C239BB">
      <w:pPr>
        <w:numPr>
          <w:ilvl w:val="0"/>
          <w:numId w:val="3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зачетные практические и лабораторные работы</w:t>
      </w:r>
    </w:p>
    <w:p w:rsidR="008A3256" w:rsidRPr="00C17E00" w:rsidRDefault="008A3256" w:rsidP="00C239BB">
      <w:pPr>
        <w:numPr>
          <w:ilvl w:val="0"/>
          <w:numId w:val="3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контрольная ( самостоятельная) работа</w:t>
      </w:r>
    </w:p>
    <w:p w:rsidR="008A3256" w:rsidRPr="00C17E00" w:rsidRDefault="008A3256" w:rsidP="00C239BB">
      <w:pPr>
        <w:numPr>
          <w:ilvl w:val="0"/>
          <w:numId w:val="3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смешанный урок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( сочетание трех первых видов)</w:t>
      </w:r>
    </w:p>
    <w:p w:rsidR="008A3256" w:rsidRPr="00C17E00" w:rsidRDefault="008A3256" w:rsidP="00C239BB">
      <w:pPr>
        <w:shd w:val="clear" w:color="auto" w:fill="FFFFFF"/>
        <w:spacing w:before="30" w:after="30"/>
        <w:ind w:left="426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5.Комбинированные уроки:</w:t>
      </w:r>
    </w:p>
    <w:p w:rsidR="008A3256" w:rsidRPr="00C17E00" w:rsidRDefault="008A3256" w:rsidP="00C239BB">
      <w:pPr>
        <w:shd w:val="clear" w:color="auto" w:fill="FFFFFF"/>
        <w:spacing w:before="30" w:after="30"/>
        <w:ind w:left="426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На них решаются несколько дидактических задач</w:t>
      </w:r>
    </w:p>
    <w:p w:rsidR="008A3256" w:rsidRPr="00635DB3" w:rsidRDefault="008A3256" w:rsidP="00C239BB">
      <w:pPr>
        <w:shd w:val="clear" w:color="auto" w:fill="FFFFFF"/>
        <w:spacing w:before="30" w:after="30"/>
        <w:ind w:left="426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 </w:t>
      </w:r>
    </w:p>
    <w:p w:rsidR="008A3256" w:rsidRPr="00C17E00" w:rsidRDefault="008A3256" w:rsidP="00C239BB">
      <w:pPr>
        <w:ind w:left="426"/>
        <w:jc w:val="center"/>
        <w:rPr>
          <w:b/>
          <w:color w:val="000000"/>
          <w:sz w:val="28"/>
          <w:szCs w:val="28"/>
        </w:rPr>
      </w:pPr>
    </w:p>
    <w:p w:rsidR="008A3256" w:rsidRPr="00C17E00" w:rsidRDefault="008A3256" w:rsidP="00C239BB">
      <w:pPr>
        <w:ind w:left="426"/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Основные виды учебной деятельности</w:t>
      </w:r>
    </w:p>
    <w:p w:rsidR="008A3256" w:rsidRPr="00C17E00" w:rsidRDefault="008A3256" w:rsidP="00C239BB">
      <w:pPr>
        <w:ind w:left="426"/>
        <w:jc w:val="both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•в  говорении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—начинать, вести/поддерживать и заканчивать беседу в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 xml:space="preserve">стандартных ситуациях </w:t>
      </w:r>
      <w:r>
        <w:rPr>
          <w:color w:val="000000"/>
          <w:sz w:val="28"/>
          <w:szCs w:val="28"/>
        </w:rPr>
        <w:t>общения, соблюдать нормы речево</w:t>
      </w:r>
      <w:r w:rsidRPr="00C17E00">
        <w:rPr>
          <w:color w:val="000000"/>
          <w:sz w:val="28"/>
          <w:szCs w:val="28"/>
        </w:rPr>
        <w:t>го этикета, при необходимости переспрашивая, уточняя;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—расспрашивать собеседника и отвечать на его вопросы,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высказывая свое мнение, просьбу, отвечать на предложения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собеседника согласием, отказом, опираясь на изученную тематику и усвоенный лексико-грамматический материал;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—рассказывать о себе, своей семье, друзьях, своих интересах и планах на будущее, </w:t>
      </w:r>
      <w:r>
        <w:rPr>
          <w:color w:val="000000"/>
          <w:sz w:val="28"/>
          <w:szCs w:val="28"/>
        </w:rPr>
        <w:t>сообщать краткие сведения о сво</w:t>
      </w:r>
      <w:r w:rsidRPr="00C17E00">
        <w:rPr>
          <w:color w:val="000000"/>
          <w:sz w:val="28"/>
          <w:szCs w:val="28"/>
        </w:rPr>
        <w:t>ем городе/селе, своей стране и стране/странах изучаемого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языка;</w:t>
      </w:r>
    </w:p>
    <w:p w:rsidR="008A3256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—делать краткие сооб</w:t>
      </w:r>
      <w:r>
        <w:rPr>
          <w:color w:val="000000"/>
          <w:sz w:val="28"/>
          <w:szCs w:val="28"/>
        </w:rPr>
        <w:t>щения, описывать события, явле</w:t>
      </w:r>
      <w:r w:rsidRPr="00C17E00">
        <w:rPr>
          <w:color w:val="000000"/>
          <w:sz w:val="28"/>
          <w:szCs w:val="28"/>
        </w:rPr>
        <w:t>ния (в рамках изученных т</w:t>
      </w:r>
      <w:r>
        <w:rPr>
          <w:color w:val="000000"/>
          <w:sz w:val="28"/>
          <w:szCs w:val="28"/>
        </w:rPr>
        <w:t>ем), передавать основное содер</w:t>
      </w:r>
      <w:r w:rsidRPr="00C17E00">
        <w:rPr>
          <w:color w:val="000000"/>
          <w:sz w:val="28"/>
          <w:szCs w:val="28"/>
        </w:rPr>
        <w:t>жание, основную мысл</w:t>
      </w:r>
      <w:r>
        <w:rPr>
          <w:color w:val="000000"/>
          <w:sz w:val="28"/>
          <w:szCs w:val="28"/>
        </w:rPr>
        <w:t xml:space="preserve">ь прочитанного или услышанного, </w:t>
      </w:r>
      <w:r w:rsidRPr="00C17E00">
        <w:rPr>
          <w:color w:val="000000"/>
          <w:sz w:val="28"/>
          <w:szCs w:val="28"/>
        </w:rPr>
        <w:t>выражать свое отноше</w:t>
      </w:r>
      <w:r>
        <w:rPr>
          <w:color w:val="000000"/>
          <w:sz w:val="28"/>
          <w:szCs w:val="28"/>
        </w:rPr>
        <w:t xml:space="preserve">ние к прочитанному/услышанному, </w:t>
      </w:r>
      <w:r w:rsidRPr="00C17E00">
        <w:rPr>
          <w:color w:val="000000"/>
          <w:sz w:val="28"/>
          <w:szCs w:val="28"/>
        </w:rPr>
        <w:t>давать краткую характеристику персонажей;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</w:p>
    <w:p w:rsidR="008A3256" w:rsidRPr="00C17E00" w:rsidRDefault="008A3256" w:rsidP="00C239BB">
      <w:pPr>
        <w:ind w:left="426"/>
        <w:jc w:val="both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 xml:space="preserve">• </w:t>
      </w:r>
      <w:r>
        <w:rPr>
          <w:b/>
          <w:color w:val="000000"/>
          <w:sz w:val="28"/>
          <w:szCs w:val="28"/>
        </w:rPr>
        <w:t xml:space="preserve">в </w:t>
      </w:r>
      <w:r w:rsidRPr="00C17E00">
        <w:rPr>
          <w:b/>
          <w:color w:val="000000"/>
          <w:sz w:val="28"/>
          <w:szCs w:val="28"/>
        </w:rPr>
        <w:t>аудировании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—воспринимать на слух и полностью понимать речь учителя, одноклассников;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—воспринимать на слух</w:t>
      </w:r>
      <w:r>
        <w:rPr>
          <w:color w:val="000000"/>
          <w:sz w:val="28"/>
          <w:szCs w:val="28"/>
        </w:rPr>
        <w:t xml:space="preserve"> и понимать основное содержание несложных </w:t>
      </w:r>
      <w:r w:rsidRPr="00C17E00">
        <w:rPr>
          <w:color w:val="000000"/>
          <w:sz w:val="28"/>
          <w:szCs w:val="28"/>
        </w:rPr>
        <w:t>аутентичных аудио- и видеотекстов, относящихся к разным коммуникати</w:t>
      </w:r>
      <w:r>
        <w:rPr>
          <w:color w:val="000000"/>
          <w:sz w:val="28"/>
          <w:szCs w:val="28"/>
        </w:rPr>
        <w:t>вным типам речи (сообщение/рас</w:t>
      </w:r>
      <w:r w:rsidRPr="00C17E00">
        <w:rPr>
          <w:color w:val="000000"/>
          <w:sz w:val="28"/>
          <w:szCs w:val="28"/>
        </w:rPr>
        <w:t>сказ/интервью);</w:t>
      </w:r>
    </w:p>
    <w:p w:rsidR="008A3256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—воспринимать на слух и выборочно понимать с опорой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на языковую догадку, кон</w:t>
      </w:r>
      <w:r>
        <w:rPr>
          <w:color w:val="000000"/>
          <w:sz w:val="28"/>
          <w:szCs w:val="28"/>
        </w:rPr>
        <w:t>текст, краткие несложные аутен</w:t>
      </w:r>
      <w:r w:rsidRPr="00C17E00">
        <w:rPr>
          <w:color w:val="000000"/>
          <w:sz w:val="28"/>
          <w:szCs w:val="28"/>
        </w:rPr>
        <w:t>тичные прагматические ауд</w:t>
      </w:r>
      <w:r>
        <w:rPr>
          <w:color w:val="000000"/>
          <w:sz w:val="28"/>
          <w:szCs w:val="28"/>
        </w:rPr>
        <w:t>ио- и видеотексты, выделяя зна</w:t>
      </w:r>
      <w:r w:rsidRPr="00C17E00">
        <w:rPr>
          <w:color w:val="000000"/>
          <w:sz w:val="28"/>
          <w:szCs w:val="28"/>
        </w:rPr>
        <w:t>чимую/нужную/необходимую информацию;</w:t>
      </w:r>
    </w:p>
    <w:p w:rsidR="008A3256" w:rsidRDefault="008A3256" w:rsidP="00C239BB">
      <w:pPr>
        <w:ind w:left="426"/>
        <w:jc w:val="both"/>
        <w:rPr>
          <w:color w:val="000000"/>
          <w:sz w:val="28"/>
          <w:szCs w:val="28"/>
        </w:rPr>
      </w:pPr>
    </w:p>
    <w:p w:rsidR="008A3256" w:rsidRPr="00C17E00" w:rsidRDefault="008A3256" w:rsidP="00C239BB">
      <w:pPr>
        <w:ind w:left="426"/>
        <w:jc w:val="both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• в чтении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—ориентироваться в иноязычном тек</w:t>
      </w:r>
      <w:r>
        <w:rPr>
          <w:color w:val="000000"/>
          <w:sz w:val="28"/>
          <w:szCs w:val="28"/>
        </w:rPr>
        <w:t xml:space="preserve">сте; прогнозировать </w:t>
      </w:r>
      <w:r w:rsidRPr="00C17E00">
        <w:rPr>
          <w:color w:val="000000"/>
          <w:sz w:val="28"/>
          <w:szCs w:val="28"/>
        </w:rPr>
        <w:t>его содержание по заголовку;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—читать аутентичные</w:t>
      </w:r>
      <w:r>
        <w:rPr>
          <w:color w:val="000000"/>
          <w:sz w:val="28"/>
          <w:szCs w:val="28"/>
        </w:rPr>
        <w:t xml:space="preserve"> тексты разных жанров с понима</w:t>
      </w:r>
      <w:r w:rsidRPr="00C17E00">
        <w:rPr>
          <w:color w:val="000000"/>
          <w:sz w:val="28"/>
          <w:szCs w:val="28"/>
        </w:rPr>
        <w:t>нием основного содерж</w:t>
      </w:r>
      <w:r>
        <w:rPr>
          <w:color w:val="000000"/>
          <w:sz w:val="28"/>
          <w:szCs w:val="28"/>
        </w:rPr>
        <w:t xml:space="preserve">ания (определять тему, основную </w:t>
      </w:r>
      <w:r w:rsidRPr="00C17E00">
        <w:rPr>
          <w:color w:val="000000"/>
          <w:sz w:val="28"/>
          <w:szCs w:val="28"/>
        </w:rPr>
        <w:t>мысль; выделять главные</w:t>
      </w:r>
      <w:r>
        <w:rPr>
          <w:color w:val="000000"/>
          <w:sz w:val="28"/>
          <w:szCs w:val="28"/>
        </w:rPr>
        <w:t xml:space="preserve"> факты, опуская второстепенные, </w:t>
      </w:r>
      <w:r w:rsidRPr="00C17E00">
        <w:rPr>
          <w:color w:val="000000"/>
          <w:sz w:val="28"/>
          <w:szCs w:val="28"/>
        </w:rPr>
        <w:t>устанавливать логическую последовательность осно</w:t>
      </w:r>
      <w:r>
        <w:rPr>
          <w:color w:val="000000"/>
          <w:sz w:val="28"/>
          <w:szCs w:val="28"/>
        </w:rPr>
        <w:t xml:space="preserve">вных </w:t>
      </w:r>
      <w:r w:rsidRPr="00C17E00">
        <w:rPr>
          <w:color w:val="000000"/>
          <w:sz w:val="28"/>
          <w:szCs w:val="28"/>
        </w:rPr>
        <w:t>фактов текста);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—читать несложные а</w:t>
      </w:r>
      <w:r>
        <w:rPr>
          <w:color w:val="000000"/>
          <w:sz w:val="28"/>
          <w:szCs w:val="28"/>
        </w:rPr>
        <w:t xml:space="preserve">утентичные тексты разных стилей </w:t>
      </w:r>
      <w:r w:rsidRPr="00C17E00">
        <w:rPr>
          <w:color w:val="000000"/>
          <w:sz w:val="28"/>
          <w:szCs w:val="28"/>
        </w:rPr>
        <w:t xml:space="preserve">с полным и точным </w:t>
      </w:r>
      <w:r>
        <w:rPr>
          <w:color w:val="000000"/>
          <w:sz w:val="28"/>
          <w:szCs w:val="28"/>
        </w:rPr>
        <w:t xml:space="preserve">пониманием, используя различные </w:t>
      </w:r>
      <w:r w:rsidRPr="00C17E00">
        <w:rPr>
          <w:color w:val="000000"/>
          <w:sz w:val="28"/>
          <w:szCs w:val="28"/>
        </w:rPr>
        <w:t>приемы смысловой перера</w:t>
      </w:r>
      <w:r>
        <w:rPr>
          <w:color w:val="000000"/>
          <w:sz w:val="28"/>
          <w:szCs w:val="28"/>
        </w:rPr>
        <w:t xml:space="preserve">ботки текста (языковую догадку, </w:t>
      </w:r>
      <w:r w:rsidRPr="00C17E00">
        <w:rPr>
          <w:color w:val="000000"/>
          <w:sz w:val="28"/>
          <w:szCs w:val="28"/>
        </w:rPr>
        <w:t>анализ, выборочный перев</w:t>
      </w:r>
      <w:r>
        <w:rPr>
          <w:color w:val="000000"/>
          <w:sz w:val="28"/>
          <w:szCs w:val="28"/>
        </w:rPr>
        <w:t>од), а также справочные матери</w:t>
      </w:r>
      <w:r w:rsidRPr="00C17E00">
        <w:rPr>
          <w:color w:val="000000"/>
          <w:sz w:val="28"/>
          <w:szCs w:val="28"/>
        </w:rPr>
        <w:t>алы; оценивать полученн</w:t>
      </w:r>
      <w:r>
        <w:rPr>
          <w:color w:val="000000"/>
          <w:sz w:val="28"/>
          <w:szCs w:val="28"/>
        </w:rPr>
        <w:t xml:space="preserve">ую информацию, выражать свое </w:t>
      </w:r>
      <w:r w:rsidRPr="00C17E00">
        <w:rPr>
          <w:color w:val="000000"/>
          <w:sz w:val="28"/>
          <w:szCs w:val="28"/>
        </w:rPr>
        <w:t>мнение;</w:t>
      </w:r>
    </w:p>
    <w:p w:rsidR="008A3256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—читать текст с выборочным пониманием значимой/нужной/интересующей информации;</w:t>
      </w:r>
    </w:p>
    <w:p w:rsidR="008A3256" w:rsidRDefault="008A3256" w:rsidP="00C239BB">
      <w:pPr>
        <w:ind w:left="426"/>
        <w:jc w:val="both"/>
        <w:rPr>
          <w:color w:val="000000"/>
          <w:sz w:val="28"/>
          <w:szCs w:val="28"/>
        </w:rPr>
      </w:pPr>
    </w:p>
    <w:p w:rsidR="008A3256" w:rsidRPr="00C17E00" w:rsidRDefault="008A3256" w:rsidP="00C239BB">
      <w:pPr>
        <w:ind w:left="426"/>
        <w:jc w:val="both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•в письме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—заполнять анкеты и формуляры;</w:t>
      </w:r>
    </w:p>
    <w:p w:rsidR="008A3256" w:rsidRPr="00C17E00" w:rsidRDefault="008A3256" w:rsidP="00C239BB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—писать поздравления, </w:t>
      </w:r>
      <w:r>
        <w:rPr>
          <w:color w:val="000000"/>
          <w:sz w:val="28"/>
          <w:szCs w:val="28"/>
        </w:rPr>
        <w:t>личные письма с опорой на обра</w:t>
      </w:r>
      <w:r w:rsidRPr="00C17E00">
        <w:rPr>
          <w:color w:val="000000"/>
          <w:sz w:val="28"/>
          <w:szCs w:val="28"/>
        </w:rPr>
        <w:t>зец с употреблением форм</w:t>
      </w:r>
      <w:r>
        <w:rPr>
          <w:color w:val="000000"/>
          <w:sz w:val="28"/>
          <w:szCs w:val="28"/>
        </w:rPr>
        <w:t xml:space="preserve">ул речевого этикета, принятых в </w:t>
      </w:r>
      <w:r w:rsidRPr="00C17E00">
        <w:rPr>
          <w:color w:val="000000"/>
          <w:sz w:val="28"/>
          <w:szCs w:val="28"/>
        </w:rPr>
        <w:t>стране/странах изучаемого языка.</w:t>
      </w:r>
    </w:p>
    <w:p w:rsidR="008A3256" w:rsidRDefault="008A3256" w:rsidP="00C239BB">
      <w:pPr>
        <w:jc w:val="both"/>
        <w:rPr>
          <w:color w:val="000000"/>
          <w:sz w:val="28"/>
          <w:szCs w:val="28"/>
        </w:rPr>
      </w:pPr>
    </w:p>
    <w:p w:rsidR="008A3256" w:rsidRDefault="008A3256" w:rsidP="00C239BB">
      <w:pPr>
        <w:jc w:val="both"/>
        <w:rPr>
          <w:color w:val="000000"/>
          <w:sz w:val="28"/>
          <w:szCs w:val="28"/>
        </w:rPr>
      </w:pPr>
    </w:p>
    <w:p w:rsidR="008A3256" w:rsidRDefault="008A3256" w:rsidP="00C239BB">
      <w:pPr>
        <w:jc w:val="both"/>
        <w:rPr>
          <w:color w:val="000000"/>
          <w:sz w:val="28"/>
          <w:szCs w:val="28"/>
        </w:rPr>
      </w:pPr>
    </w:p>
    <w:p w:rsidR="008A3256" w:rsidRDefault="008A3256" w:rsidP="00C239BB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</w:t>
      </w:r>
      <w:r w:rsidRPr="00635DB3">
        <w:rPr>
          <w:b/>
          <w:color w:val="000000"/>
          <w:sz w:val="28"/>
          <w:szCs w:val="28"/>
        </w:rPr>
        <w:t>ематическое планирование</w:t>
      </w:r>
      <w:r>
        <w:rPr>
          <w:b/>
          <w:color w:val="000000"/>
          <w:sz w:val="28"/>
          <w:szCs w:val="28"/>
        </w:rPr>
        <w:t>:</w:t>
      </w:r>
    </w:p>
    <w:p w:rsidR="008A3256" w:rsidRDefault="008A3256" w:rsidP="00C239BB">
      <w:pPr>
        <w:jc w:val="center"/>
        <w:rPr>
          <w:b/>
          <w:color w:val="000000"/>
          <w:sz w:val="28"/>
          <w:szCs w:val="28"/>
        </w:rPr>
      </w:pPr>
    </w:p>
    <w:p w:rsidR="008A3256" w:rsidRDefault="008A3256" w:rsidP="00C239BB">
      <w:pPr>
        <w:jc w:val="center"/>
        <w:rPr>
          <w:b/>
          <w:color w:val="000000"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4678"/>
        <w:gridCol w:w="3651"/>
      </w:tblGrid>
      <w:tr w:rsidR="008A3256" w:rsidTr="00C54529">
        <w:tc>
          <w:tcPr>
            <w:tcW w:w="1242" w:type="dxa"/>
          </w:tcPr>
          <w:p w:rsidR="008A3256" w:rsidRPr="00A87C85" w:rsidRDefault="008A3256" w:rsidP="00C54529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A87C85">
              <w:rPr>
                <w:bCs/>
                <w:color w:val="000000"/>
                <w:sz w:val="28"/>
                <w:szCs w:val="28"/>
              </w:rPr>
              <w:t>№</w:t>
            </w:r>
          </w:p>
          <w:p w:rsidR="008A3256" w:rsidRPr="00A87C85" w:rsidRDefault="008A3256" w:rsidP="00C5452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87C85">
              <w:rPr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678" w:type="dxa"/>
          </w:tcPr>
          <w:p w:rsidR="008A3256" w:rsidRPr="00A87C85" w:rsidRDefault="008A3256" w:rsidP="00C5452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87C85">
              <w:rPr>
                <w:b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3651" w:type="dxa"/>
          </w:tcPr>
          <w:p w:rsidR="008A3256" w:rsidRPr="00A87C85" w:rsidRDefault="008A3256" w:rsidP="00C5452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87C85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8A3256" w:rsidTr="00C54529">
        <w:tc>
          <w:tcPr>
            <w:tcW w:w="1242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Каникулы закончились</w:t>
            </w:r>
          </w:p>
        </w:tc>
        <w:tc>
          <w:tcPr>
            <w:tcW w:w="3651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17</w:t>
            </w:r>
          </w:p>
        </w:tc>
      </w:tr>
      <w:tr w:rsidR="008A3256" w:rsidTr="00C54529">
        <w:tc>
          <w:tcPr>
            <w:tcW w:w="1242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История семьи</w:t>
            </w:r>
          </w:p>
        </w:tc>
        <w:tc>
          <w:tcPr>
            <w:tcW w:w="3651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17</w:t>
            </w:r>
          </w:p>
        </w:tc>
      </w:tr>
      <w:tr w:rsidR="008A3256" w:rsidTr="00C54529">
        <w:tc>
          <w:tcPr>
            <w:tcW w:w="1242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Здоровый образ жизни</w:t>
            </w:r>
          </w:p>
        </w:tc>
        <w:tc>
          <w:tcPr>
            <w:tcW w:w="3651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17</w:t>
            </w:r>
          </w:p>
        </w:tc>
      </w:tr>
      <w:tr w:rsidR="008A3256" w:rsidTr="00C54529">
        <w:tc>
          <w:tcPr>
            <w:tcW w:w="1242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После школы</w:t>
            </w:r>
          </w:p>
        </w:tc>
        <w:tc>
          <w:tcPr>
            <w:tcW w:w="3651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17</w:t>
            </w:r>
          </w:p>
        </w:tc>
      </w:tr>
      <w:tr w:rsidR="008A3256" w:rsidTr="00C54529">
        <w:tc>
          <w:tcPr>
            <w:tcW w:w="1242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С места на место</w:t>
            </w:r>
          </w:p>
        </w:tc>
        <w:tc>
          <w:tcPr>
            <w:tcW w:w="3651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17</w:t>
            </w:r>
          </w:p>
        </w:tc>
      </w:tr>
      <w:tr w:rsidR="008A3256" w:rsidTr="00C54529">
        <w:tc>
          <w:tcPr>
            <w:tcW w:w="1242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Путешествие по России</w:t>
            </w:r>
          </w:p>
        </w:tc>
        <w:tc>
          <w:tcPr>
            <w:tcW w:w="3651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17</w:t>
            </w:r>
          </w:p>
        </w:tc>
      </w:tr>
      <w:tr w:rsidR="008A3256" w:rsidTr="00C54529">
        <w:trPr>
          <w:trHeight w:val="184"/>
        </w:trPr>
        <w:tc>
          <w:tcPr>
            <w:tcW w:w="1242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678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Повторение</w:t>
            </w:r>
          </w:p>
        </w:tc>
        <w:tc>
          <w:tcPr>
            <w:tcW w:w="3651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3</w:t>
            </w:r>
          </w:p>
        </w:tc>
      </w:tr>
      <w:tr w:rsidR="008A3256" w:rsidTr="00C54529">
        <w:trPr>
          <w:trHeight w:val="184"/>
        </w:trPr>
        <w:tc>
          <w:tcPr>
            <w:tcW w:w="1242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4678" w:type="dxa"/>
          </w:tcPr>
          <w:p w:rsidR="008A3256" w:rsidRPr="00A87C85" w:rsidRDefault="008A3256" w:rsidP="00C5452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51" w:type="dxa"/>
          </w:tcPr>
          <w:p w:rsidR="008A3256" w:rsidRPr="00A87C85" w:rsidRDefault="008A3256" w:rsidP="00C5452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87C85">
              <w:rPr>
                <w:b/>
                <w:color w:val="000000"/>
                <w:sz w:val="28"/>
                <w:szCs w:val="28"/>
              </w:rPr>
              <w:t>105</w:t>
            </w:r>
          </w:p>
        </w:tc>
      </w:tr>
    </w:tbl>
    <w:p w:rsidR="008A3256" w:rsidRDefault="008A3256" w:rsidP="00C239BB">
      <w:pPr>
        <w:jc w:val="center"/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 w:rsidP="00C239BB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Календарно-тематическое планирование</w:t>
      </w:r>
    </w:p>
    <w:p w:rsidR="008A3256" w:rsidRDefault="008A3256" w:rsidP="00C239BB">
      <w:pPr>
        <w:jc w:val="center"/>
        <w:rPr>
          <w:b/>
          <w:color w:val="000000"/>
          <w:sz w:val="28"/>
          <w:szCs w:val="28"/>
        </w:rPr>
      </w:pPr>
    </w:p>
    <w:tbl>
      <w:tblPr>
        <w:tblW w:w="14591" w:type="dxa"/>
        <w:tblInd w:w="118" w:type="dxa"/>
        <w:tblLayout w:type="fixed"/>
        <w:tblLook w:val="00A0"/>
      </w:tblPr>
      <w:tblGrid>
        <w:gridCol w:w="533"/>
        <w:gridCol w:w="20"/>
        <w:gridCol w:w="1420"/>
        <w:gridCol w:w="1946"/>
        <w:gridCol w:w="18"/>
        <w:gridCol w:w="2675"/>
        <w:gridCol w:w="18"/>
        <w:gridCol w:w="2243"/>
        <w:gridCol w:w="7"/>
        <w:gridCol w:w="1883"/>
        <w:gridCol w:w="2127"/>
        <w:gridCol w:w="1701"/>
      </w:tblGrid>
      <w:tr w:rsidR="008A3256" w:rsidRPr="007F3872" w:rsidTr="00C54529">
        <w:trPr>
          <w:trHeight w:val="435"/>
        </w:trPr>
        <w:tc>
          <w:tcPr>
            <w:tcW w:w="5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96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 xml:space="preserve">Тема урока 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Характеристика основных видов деятельности ученика</w:t>
            </w:r>
          </w:p>
        </w:tc>
        <w:tc>
          <w:tcPr>
            <w:tcW w:w="22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Основные понятия темы</w:t>
            </w:r>
          </w:p>
        </w:tc>
        <w:tc>
          <w:tcPr>
            <w:tcW w:w="5718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 xml:space="preserve">Планируемые результаты </w:t>
            </w:r>
          </w:p>
        </w:tc>
      </w:tr>
      <w:tr w:rsidR="008A3256" w:rsidRPr="007F3872" w:rsidTr="00C54529">
        <w:trPr>
          <w:trHeight w:val="315"/>
        </w:trPr>
        <w:tc>
          <w:tcPr>
            <w:tcW w:w="5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1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(в соответствии с ФГОС)</w:t>
            </w:r>
          </w:p>
        </w:tc>
      </w:tr>
      <w:tr w:rsidR="008A3256" w:rsidRPr="007F3872" w:rsidTr="00C54529">
        <w:trPr>
          <w:trHeight w:val="300"/>
        </w:trPr>
        <w:tc>
          <w:tcPr>
            <w:tcW w:w="5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Предметные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Метапредметные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Личностные результаты</w:t>
            </w:r>
          </w:p>
        </w:tc>
      </w:tr>
      <w:tr w:rsidR="008A3256" w:rsidRPr="007F3872" w:rsidTr="00C54529">
        <w:trPr>
          <w:trHeight w:val="315"/>
        </w:trPr>
        <w:tc>
          <w:tcPr>
            <w:tcW w:w="5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результаты</w:t>
            </w: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A3256" w:rsidRPr="007F3872" w:rsidTr="00C54529">
        <w:trPr>
          <w:trHeight w:val="31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8.</w:t>
            </w:r>
          </w:p>
        </w:tc>
      </w:tr>
      <w:tr w:rsidR="008A3256" w:rsidRPr="007F3872" w:rsidTr="00C54529">
        <w:trPr>
          <w:trHeight w:val="630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F3872">
              <w:rPr>
                <w:b/>
                <w:bCs/>
                <w:color w:val="FF0000"/>
                <w:sz w:val="28"/>
                <w:szCs w:val="28"/>
              </w:rPr>
              <w:t xml:space="preserve">I четверть(27 часов). </w:t>
            </w:r>
            <w:r w:rsidRPr="007F3872">
              <w:rPr>
                <w:b/>
                <w:bCs/>
                <w:color w:val="000000"/>
                <w:sz w:val="28"/>
                <w:szCs w:val="28"/>
              </w:rPr>
              <w:t>Раздел 1.Каникулы закончились(17 часов)</w:t>
            </w:r>
          </w:p>
        </w:tc>
      </w:tr>
      <w:tr w:rsidR="008A3256" w:rsidRPr="007F3872" w:rsidTr="00C54529">
        <w:trPr>
          <w:trHeight w:val="285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1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Школьные каникулы. Отдых летом.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1.Постановка общих и специальных вопросов.</w:t>
            </w:r>
            <w:r w:rsidRPr="007F3872">
              <w:rPr>
                <w:color w:val="000000"/>
              </w:rPr>
              <w:br/>
              <w:t>2.Выражение своих мыслей в соответствии с задачами и условиями коммуникации.</w:t>
            </w:r>
            <w:r w:rsidRPr="007F3872">
              <w:rPr>
                <w:color w:val="000000"/>
              </w:rPr>
              <w:br/>
              <w:t>3.Составление монологического высказывания на тему</w:t>
            </w:r>
            <w:r w:rsidRPr="007F3872">
              <w:rPr>
                <w:color w:val="000000"/>
              </w:rPr>
              <w:br/>
              <w:t>“Мои каникулы” на основе перечня вопросов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to be over, to stay, over</w:t>
            </w:r>
          </w:p>
        </w:tc>
        <w:tc>
          <w:tcPr>
            <w:tcW w:w="189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1.рассказывать о событиях, произошедших в настоящем и прошлом, используя Present Simple и Past Simple;</w:t>
            </w:r>
            <w:r w:rsidRPr="007F3872">
              <w:rPr>
                <w:color w:val="000000"/>
              </w:rPr>
              <w:br/>
              <w:t>2.описывать времена года</w:t>
            </w:r>
            <w:r w:rsidRPr="007F3872">
              <w:rPr>
                <w:color w:val="000000"/>
              </w:rPr>
              <w:br/>
              <w:t xml:space="preserve">3. описывать места для проведения каникул </w:t>
            </w:r>
            <w:r w:rsidRPr="007F3872">
              <w:rPr>
                <w:color w:val="000000"/>
              </w:rPr>
              <w:br/>
              <w:t>4.тренировать прошедшие формы глагола</w:t>
            </w:r>
            <w:r w:rsidRPr="007F3872">
              <w:rPr>
                <w:color w:val="000000"/>
              </w:rPr>
              <w:br/>
              <w:t>5.читать и понимать основное содержание несложных аутентичных текстов</w:t>
            </w:r>
            <w:r w:rsidRPr="007F3872">
              <w:rPr>
                <w:color w:val="000000"/>
              </w:rPr>
              <w:br/>
              <w:t>6.писать небольшое письменное высказывание (составлять монолог) с опорой на вопросы</w:t>
            </w:r>
            <w:r w:rsidRPr="007F3872">
              <w:rPr>
                <w:color w:val="000000"/>
              </w:rPr>
              <w:br/>
              <w:t>7.употреблять в устной и письменной речи в их основном значении изученные лексические единицы (слова, словосочетания, реплики-клише речевого этикета)</w:t>
            </w:r>
            <w:r w:rsidRPr="007F3872">
              <w:rPr>
                <w:color w:val="000000"/>
              </w:rPr>
              <w:br/>
              <w:t>8.использовать языковую догадку в процессе чтения и аудирования (догадываться о значении незнакомых слов</w:t>
            </w:r>
            <w:r w:rsidRPr="007F3872">
              <w:rPr>
                <w:color w:val="000000"/>
              </w:rPr>
              <w:br/>
              <w:t>по контексту, по сходству с русским/ родным языком, по словообразовательным элементам.)</w:t>
            </w:r>
            <w:r w:rsidRPr="007F3872">
              <w:rPr>
                <w:color w:val="000000"/>
              </w:rPr>
              <w:br/>
              <w:t>9.распознавать и употреблять в речи структуру to be going to для выражения будущего времени</w:t>
            </w:r>
            <w:r w:rsidRPr="007F3872">
              <w:rPr>
                <w:color w:val="000000"/>
              </w:rPr>
              <w:br/>
              <w:t>10.выделять основную мысль текста</w:t>
            </w:r>
            <w:r w:rsidRPr="007F3872">
              <w:rPr>
                <w:color w:val="000000"/>
              </w:rPr>
              <w:br/>
              <w:t>11.выбирать нужную, интересующую учащихся информацию</w:t>
            </w:r>
            <w:r w:rsidRPr="007F3872">
              <w:rPr>
                <w:color w:val="000000"/>
              </w:rPr>
              <w:br/>
              <w:t>12.делать выписки из текста и составлять план текста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Личностные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1.ориентироваться в социальных ролях</w:t>
            </w:r>
            <w:r w:rsidRPr="007F3872">
              <w:rPr>
                <w:color w:val="000000"/>
              </w:rPr>
              <w:br/>
              <w:t>2.получить опыт межличностных отношений</w:t>
            </w:r>
            <w:r w:rsidRPr="007F3872">
              <w:rPr>
                <w:b/>
                <w:bCs/>
                <w:color w:val="000000"/>
              </w:rPr>
              <w:br/>
              <w:t>Регулятивные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</w:t>
            </w:r>
            <w:r w:rsidRPr="007F3872">
              <w:rPr>
                <w:color w:val="000000"/>
              </w:rPr>
              <w:br/>
              <w:t>2.идентифицировать собственные проблемы и определять главную проблему</w:t>
            </w:r>
            <w:r w:rsidRPr="007F3872">
              <w:rPr>
                <w:color w:val="000000"/>
              </w:rPr>
              <w:br/>
              <w:t>3.выстраивать жизненные планы на краткосрочное будущее</w:t>
            </w:r>
            <w:r w:rsidRPr="007F3872">
              <w:rPr>
                <w:color w:val="000000"/>
              </w:rPr>
              <w:br/>
              <w:t>4.осуществлять рефлексию при сравнении планируемого и полученного результатов.</w:t>
            </w:r>
            <w:r w:rsidRPr="007F3872">
              <w:rPr>
                <w:color w:val="000000"/>
              </w:rPr>
              <w:br/>
              <w:t>5.развивать умение учиться</w:t>
            </w:r>
            <w:r w:rsidRPr="007F3872">
              <w:rPr>
                <w:color w:val="000000"/>
              </w:rPr>
              <w:br/>
              <w:t>6.наблюдать и анализировать собственную учебную и познавательную деятельность и деятельность других обучающихся в процессе взаимопроверки</w:t>
            </w:r>
            <w:r w:rsidRPr="007F3872">
              <w:rPr>
                <w:color w:val="000000"/>
              </w:rPr>
              <w:br/>
            </w:r>
            <w:r w:rsidRPr="007F3872">
              <w:rPr>
                <w:b/>
                <w:bCs/>
                <w:color w:val="000000"/>
              </w:rPr>
              <w:t>Познавательные УУД:</w:t>
            </w:r>
            <w:r w:rsidRPr="007F3872">
              <w:rPr>
                <w:color w:val="000000"/>
              </w:rPr>
              <w:br/>
              <w:t>1.строить логическое рассуждение</w:t>
            </w:r>
            <w:r w:rsidRPr="007F3872">
              <w:rPr>
                <w:color w:val="000000"/>
              </w:rPr>
              <w:br/>
              <w:t>2.находить в тексте требуемую информацию</w:t>
            </w:r>
            <w:r w:rsidRPr="007F3872">
              <w:rPr>
                <w:color w:val="000000"/>
              </w:rPr>
              <w:br/>
              <w:t>3.ориентироваться в содержании текста, понимать целостный смысл текста, структурировать текст</w:t>
            </w:r>
            <w:r w:rsidRPr="007F3872">
              <w:rPr>
                <w:color w:val="000000"/>
              </w:rPr>
              <w:br/>
              <w:t>4.резюмировать главную идею текста</w:t>
            </w:r>
            <w:r w:rsidRPr="007F3872">
              <w:rPr>
                <w:color w:val="000000"/>
              </w:rPr>
              <w:br/>
              <w:t>5.логически мыслить</w:t>
            </w:r>
            <w:r w:rsidRPr="007F3872">
              <w:rPr>
                <w:color w:val="000000"/>
              </w:rPr>
              <w:br/>
              <w:t>6.пользоваться образцами и формулами для построения собственного речевого высказывания</w:t>
            </w:r>
            <w:r w:rsidRPr="007F3872">
              <w:rPr>
                <w:color w:val="000000"/>
              </w:rPr>
              <w:br/>
              <w:t>7.мыслить и излагать свои мысли адекватно.</w:t>
            </w:r>
            <w:r w:rsidRPr="007F3872">
              <w:rPr>
                <w:color w:val="000000"/>
              </w:rPr>
              <w:br/>
            </w:r>
            <w:r w:rsidRPr="007F3872">
              <w:rPr>
                <w:b/>
                <w:bCs/>
                <w:color w:val="000000"/>
              </w:rPr>
              <w:t>Коммуникативные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1.сформировать умения с достаточной полнотой и точностью выражать свои мысли в соответствии с задачами и условиями коммуникации.</w:t>
            </w:r>
            <w:r w:rsidRPr="007F3872">
              <w:rPr>
                <w:color w:val="000000"/>
              </w:rPr>
              <w:br/>
              <w:t>2.сформировать умение организовывать учебное сотрудничество и совместную деятельность с учителем и сверстниками</w:t>
            </w:r>
            <w:r w:rsidRPr="007F3872">
              <w:rPr>
                <w:color w:val="000000"/>
              </w:rPr>
              <w:br/>
              <w:t>3.принимать решение в ходе диалога и согласовывать его с собеседником</w:t>
            </w:r>
            <w:r w:rsidRPr="007F3872">
              <w:rPr>
                <w:color w:val="000000"/>
              </w:rPr>
              <w:br/>
              <w:t>4.сформировать и развить компетентность в области использования информационно-коммуникационных технологий</w:t>
            </w:r>
            <w:r w:rsidRPr="007F3872">
              <w:rPr>
                <w:color w:val="000000"/>
              </w:rPr>
              <w:br/>
              <w:t>5.сформировать умение овладению  монологической и диалогической формами речи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1.сформировать мотивацию к овладению английским языком как средством общения</w:t>
            </w:r>
            <w:r w:rsidRPr="007F3872">
              <w:rPr>
                <w:color w:val="000000"/>
              </w:rPr>
              <w:br/>
              <w:t>2.использовать язык для реализации своих коммуникативных намерений</w:t>
            </w:r>
            <w:r w:rsidRPr="007F3872">
              <w:rPr>
                <w:color w:val="000000"/>
              </w:rPr>
              <w:br/>
              <w:t>3.быть инициативными, дисциплинированными и трудолюбивыми</w:t>
            </w:r>
            <w:r w:rsidRPr="007F3872">
              <w:rPr>
                <w:color w:val="000000"/>
              </w:rPr>
              <w:br/>
              <w:t>4.развить мотивацию достижения -стремление к успеху в коммуникативной и учебной деятельности (самостоятельная работа,проектная деятельность)</w:t>
            </w:r>
            <w:r w:rsidRPr="007F3872">
              <w:rPr>
                <w:color w:val="000000"/>
              </w:rPr>
              <w:br/>
              <w:t>5.развить самоанализ, самооценку, адекватное представление о своих учебных достижениях</w:t>
            </w:r>
            <w:r w:rsidRPr="007F3872">
              <w:rPr>
                <w:color w:val="000000"/>
              </w:rPr>
              <w:br/>
              <w:t>6.сформировать интерес к изучению английского языка</w:t>
            </w:r>
          </w:p>
        </w:tc>
      </w:tr>
      <w:tr w:rsidR="008A3256" w:rsidRPr="00741691" w:rsidTr="00C54529">
        <w:trPr>
          <w:trHeight w:val="411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1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Мои прошлые выходные.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1.Употребление прошедшего простого времени и знакомство с новыми неправильными глаголами. 2.Извлечение запрашиваемой информации из текста для</w:t>
            </w:r>
            <w:r w:rsidRPr="007F3872">
              <w:rPr>
                <w:color w:val="000000"/>
              </w:rPr>
              <w:br/>
              <w:t>чтения и аудирования; устанавление логико-смысловых</w:t>
            </w:r>
            <w:r w:rsidRPr="007F3872">
              <w:rPr>
                <w:color w:val="000000"/>
              </w:rPr>
              <w:br/>
              <w:t>связей в тексте для чтения.3.Составление монологического высказывания на тему</w:t>
            </w:r>
            <w:r w:rsidRPr="007F3872">
              <w:rPr>
                <w:color w:val="000000"/>
              </w:rPr>
              <w:br/>
              <w:t>“Мои выходные” на основе перечня вопросов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hard,club, to put up</w:t>
            </w:r>
            <w:r w:rsidRPr="007F3872">
              <w:rPr>
                <w:color w:val="000000"/>
                <w:lang w:val="en-US"/>
              </w:rPr>
              <w:br/>
              <w:t>(the tent)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41691" w:rsidTr="00C54529">
        <w:trPr>
          <w:trHeight w:val="316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1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Где ты предпочитаешь проводить каниулы?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1.Дифференциация  на слух звуков/слов/словосочетаний</w:t>
            </w:r>
            <w:r w:rsidRPr="007F3872">
              <w:rPr>
                <w:color w:val="000000"/>
              </w:rPr>
              <w:br/>
              <w:t>английского языка; 2. Соотнесение верных и ложных утверждений с содержанием</w:t>
            </w:r>
            <w:r w:rsidRPr="007F3872">
              <w:rPr>
                <w:color w:val="000000"/>
              </w:rPr>
              <w:br/>
              <w:t>текста для чтения и аудирования;3.Употребление конструкции</w:t>
            </w:r>
            <w:r w:rsidRPr="007F3872">
              <w:rPr>
                <w:color w:val="000000"/>
              </w:rPr>
              <w:br/>
              <w:t xml:space="preserve">"to be going to",говоря о планах на будущее; 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false,idea, regular verbs, irregular verbs,to be going to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F3872" w:rsidTr="00C54529">
        <w:trPr>
          <w:trHeight w:val="222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2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Отдых дома или за</w:t>
            </w:r>
            <w:r>
              <w:rPr>
                <w:color w:val="000000"/>
              </w:rPr>
              <w:t xml:space="preserve"> </w:t>
            </w:r>
            <w:r w:rsidRPr="007F3872">
              <w:rPr>
                <w:color w:val="000000"/>
              </w:rPr>
              <w:t>рубежом.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1.Соотнесение содержание текста для аудирования с картинками;2.Соблюдение норм произношения английского языка</w:t>
            </w:r>
            <w:r w:rsidRPr="007F3872">
              <w:rPr>
                <w:color w:val="000000"/>
              </w:rPr>
              <w:br/>
              <w:t>при чтении вслух; 3.Знакомство с новыми неправильными глаголами и употребление их в речи.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dialogue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19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2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Погода. Страны и города</w:t>
            </w:r>
            <w:r w:rsidRPr="007F3872">
              <w:rPr>
                <w:color w:val="000000"/>
              </w:rPr>
              <w:br/>
              <w:t>Европы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1.Знакомство с новыми лексическими единицами по теме</w:t>
            </w:r>
            <w:r w:rsidRPr="007F3872">
              <w:rPr>
                <w:color w:val="000000"/>
              </w:rPr>
              <w:br/>
              <w:t>и употребление их в речи; 2.Систематизация знаний о городах Европы и их столицах;3.Описание тематических картинок "погода"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free, museum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348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2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Выходные и будни.Погода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 Соотнесение верных и ложных утверждений с содержанием</w:t>
            </w:r>
            <w:r w:rsidRPr="007F3872">
              <w:rPr>
                <w:color w:val="000000"/>
              </w:rPr>
              <w:br/>
              <w:t>текста для аудирования; 2.Дополнение текста верными глагольными формами;3.Повторение правил образования степеней сравнения</w:t>
            </w:r>
            <w:r w:rsidRPr="007F3872">
              <w:rPr>
                <w:color w:val="000000"/>
              </w:rPr>
              <w:br/>
              <w:t>прилагательных; 4. Знакомство с конструкциями "</w:t>
            </w:r>
            <w:r w:rsidRPr="007F3872">
              <w:rPr>
                <w:i/>
                <w:iCs/>
                <w:color w:val="000000"/>
              </w:rPr>
              <w:t>as ... as/not as ... as</w:t>
            </w:r>
            <w:r w:rsidRPr="007F3872">
              <w:rPr>
                <w:color w:val="000000"/>
              </w:rPr>
              <w:t>" или "</w:t>
            </w:r>
            <w:r w:rsidRPr="007F3872">
              <w:rPr>
                <w:i/>
                <w:iCs/>
                <w:color w:val="000000"/>
              </w:rPr>
              <w:t>not</w:t>
            </w:r>
            <w:r w:rsidRPr="007F3872">
              <w:rPr>
                <w:i/>
                <w:iCs/>
                <w:color w:val="000000"/>
              </w:rPr>
              <w:br/>
              <w:t>so ... as"</w:t>
            </w:r>
            <w:r w:rsidRPr="007F3872">
              <w:rPr>
                <w:color w:val="000000"/>
              </w:rPr>
              <w:t xml:space="preserve"> и  употребление их в речи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159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3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Каникулы в российских школах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1.Сравнение предметов и явлений;2.Знакомство с особенностями значения и употребления лексической единицы "country", использование ее в речи;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nearly, century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41691" w:rsidTr="00C54529">
        <w:trPr>
          <w:trHeight w:val="253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3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Столица Англии.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1.Дополнение текста правильными формами прилагательных;2. Повторение простого прошедшего времени;3.Составление общих вопросов на основе ответов; 4.Сопоставление неизвестных ранее слов с картинками по аналогии.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round-up, friendly, different, the same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F3872" w:rsidTr="00C54529">
        <w:trPr>
          <w:trHeight w:val="222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3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b/>
                <w:bCs/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 xml:space="preserve">Контроль аудирования. </w:t>
            </w:r>
            <w:r w:rsidRPr="007F3872">
              <w:rPr>
                <w:color w:val="000000"/>
              </w:rPr>
              <w:t>Мои каникулы заграницей.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1)восприятие на слух информации по теме </w:t>
            </w:r>
            <w:r w:rsidRPr="007F3872">
              <w:rPr>
                <w:color w:val="000000"/>
              </w:rPr>
              <w:br/>
              <w:t>2)выполнение заданий по проверке адекватного восприятия информации</w:t>
            </w:r>
            <w:r w:rsidRPr="007F3872">
              <w:rPr>
                <w:color w:val="000000"/>
              </w:rPr>
              <w:br/>
              <w:t>3)фиксация  недостающей информации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297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4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Прошедшие и будущие каникулы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1)восприятие текста на слух и вычленение необходимых предложений</w:t>
            </w:r>
            <w:r w:rsidRPr="007F3872">
              <w:rPr>
                <w:color w:val="000000"/>
              </w:rPr>
              <w:br/>
              <w:t>2)смысловое чтение</w:t>
            </w:r>
            <w:r w:rsidRPr="007F3872">
              <w:rPr>
                <w:color w:val="000000"/>
              </w:rPr>
              <w:br/>
              <w:t>3)постановка глаголов в нужную временную форму</w:t>
            </w:r>
            <w:r w:rsidRPr="007F3872">
              <w:rPr>
                <w:color w:val="000000"/>
              </w:rPr>
              <w:br/>
              <w:t>4)перефразирование предложений с использованием необходимой структуры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 test yourself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41691" w:rsidTr="00C54529">
        <w:trPr>
          <w:trHeight w:val="537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4 неделя сентября</w:t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Практикум чтения.Знакомство с английской литературой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1.Восприятие на слух и выразительное прочтение стихотворения;2.Восприятие на слух, разучивание и пение песни;</w:t>
            </w:r>
            <w:r w:rsidRPr="007F3872">
              <w:rPr>
                <w:color w:val="000000"/>
              </w:rPr>
              <w:br/>
              <w:t>3.Восстановление последовательноси событий в басне и выразительное прочтение ее;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hard (adj), fable, ancient, story, tell, like (prep), end (v, n), grass, hop (v),maintain,sack,back,collect, if, candlelight, grown-up, grasshopper, feet,  past, seem, climb,crumb, enjoy yourself, for a rainy</w:t>
            </w:r>
            <w:r w:rsidRPr="007F3872">
              <w:rPr>
                <w:color w:val="000000"/>
                <w:lang w:val="en-US"/>
              </w:rPr>
              <w:br/>
              <w:t>day, in what way are they</w:t>
            </w:r>
            <w:r w:rsidRPr="007F3872">
              <w:rPr>
                <w:color w:val="000000"/>
                <w:lang w:val="en-US"/>
              </w:rPr>
              <w:br/>
              <w:t>different, quite the other way, have to do sth, should like, to go marching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F3872" w:rsidTr="00C54529">
        <w:trPr>
          <w:trHeight w:val="96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4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Практикум устной речи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составление развернутого монологического высказывания</w:t>
            </w:r>
            <w:r w:rsidRPr="007F3872">
              <w:rPr>
                <w:color w:val="000000"/>
              </w:rPr>
              <w:br/>
              <w:t>о своих каникулах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64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13.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1 неделя октября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Практикум письменной речи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составление письменного высказывания о прошлых выходных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127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14.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1 неделя октября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Практикум чтения.Каникулы в Сочи.Подготовка к контрольной работе.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1)смысловое чтение</w:t>
            </w:r>
            <w:r w:rsidRPr="007F3872">
              <w:rPr>
                <w:color w:val="000000"/>
              </w:rPr>
              <w:br/>
              <w:t>2)сопоставление рассказов с их названиями</w:t>
            </w:r>
            <w:r w:rsidRPr="007F3872">
              <w:rPr>
                <w:color w:val="000000"/>
              </w:rPr>
              <w:br/>
              <w:t>3)структурирование текста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33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15.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1 неделя октября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b/>
                <w:bCs/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Контрольная работа №1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159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16.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</w:rPr>
              <w:t xml:space="preserve"> неделя октября</w:t>
            </w:r>
            <w:r w:rsidRPr="007F387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Работа над ошибками. Подготовка в проекту.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1.Самостоятельное оценивание своих учебных достижений; 2.Подготовка к написанию иллюстрированного письма другу с рассказом о своих каникулах.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color w:val="000000"/>
                <w:sz w:val="20"/>
                <w:szCs w:val="20"/>
              </w:rPr>
            </w:pPr>
            <w:r w:rsidRPr="007F387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33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17.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2 неделя октября</w:t>
            </w:r>
            <w:r w:rsidRPr="007F387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Урок-проект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Защита проекта.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color w:val="000000"/>
                <w:sz w:val="20"/>
                <w:szCs w:val="20"/>
              </w:rPr>
            </w:pPr>
            <w:r w:rsidRPr="007F387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510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F3872">
              <w:rPr>
                <w:b/>
                <w:bCs/>
                <w:color w:val="000000"/>
                <w:sz w:val="28"/>
                <w:szCs w:val="28"/>
              </w:rPr>
              <w:t>Раздел 2. История семьи(10 часов)</w:t>
            </w:r>
          </w:p>
        </w:tc>
      </w:tr>
      <w:tr w:rsidR="008A3256" w:rsidRPr="007F3872" w:rsidTr="00C54529">
        <w:trPr>
          <w:trHeight w:val="285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2 неделя октября</w:t>
            </w:r>
            <w:r w:rsidRPr="007F387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Описание событий в прошлом.Вопросы к подлежащему. Формирование грамматических навыков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1.Извлечение запрашиваемой информации из текстов для</w:t>
            </w:r>
            <w:r w:rsidRPr="007F3872">
              <w:rPr>
                <w:color w:val="000000"/>
              </w:rPr>
              <w:br/>
              <w:t xml:space="preserve">чтения и аудирования;2.Знакомство с орфографическими особенностями написания форм  правильных глаголов Прошедшего простого времени.; 3.Знакомство с правилами построения вопросов к подлежащему и ответов на них. 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history</w:t>
            </w:r>
            <w:r w:rsidRPr="007F3872">
              <w:rPr>
                <w:color w:val="000000"/>
                <w:lang w:val="en-US"/>
              </w:rPr>
              <w:br/>
              <w:t>to make an order</w:t>
            </w:r>
          </w:p>
        </w:tc>
        <w:tc>
          <w:tcPr>
            <w:tcW w:w="189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1.развить иноязычные коммуникативные компетенции в говорении, чтении, письме и аудировании</w:t>
            </w:r>
            <w:r w:rsidRPr="007F3872">
              <w:rPr>
                <w:color w:val="000000"/>
              </w:rPr>
              <w:br/>
              <w:t>2.приобщить учащихся к знаниям о фонетической, лексической и орфорафической сторонах речи</w:t>
            </w:r>
            <w:r w:rsidRPr="007F3872">
              <w:rPr>
                <w:color w:val="000000"/>
              </w:rPr>
              <w:br/>
              <w:t>3.передать сведения о символике м культурном наследии России и Великобритании</w:t>
            </w:r>
            <w:r w:rsidRPr="007F3872">
              <w:rPr>
                <w:color w:val="000000"/>
              </w:rPr>
              <w:br/>
              <w:t>4.познакомить с образцами русской поэзии и фольклора</w:t>
            </w:r>
            <w:r w:rsidRPr="007F3872">
              <w:rPr>
                <w:color w:val="000000"/>
              </w:rPr>
              <w:br/>
              <w:t>5.сформировать навык образования форм глаголов прошедшего простого времени(Past Simple)</w:t>
            </w:r>
            <w:r w:rsidRPr="007F3872">
              <w:rPr>
                <w:color w:val="000000"/>
              </w:rPr>
              <w:br/>
              <w:t>6.тренировать формы неправильных глаголов</w:t>
            </w:r>
            <w:r w:rsidRPr="007F3872">
              <w:rPr>
                <w:color w:val="000000"/>
              </w:rPr>
              <w:br/>
              <w:t>7.тренировать способность выбора грамматической конструкции</w:t>
            </w:r>
            <w:r w:rsidRPr="007F3872">
              <w:rPr>
                <w:color w:val="000000"/>
              </w:rPr>
              <w:br/>
              <w:t>8.тренировать структуру образования основных типов вопроса</w:t>
            </w:r>
            <w:r w:rsidRPr="007F3872">
              <w:rPr>
                <w:color w:val="000000"/>
              </w:rPr>
              <w:br/>
              <w:t>9.научить излагать содержание прочитанного и просдушанного текста</w:t>
            </w:r>
            <w:r w:rsidRPr="007F3872">
              <w:rPr>
                <w:color w:val="000000"/>
              </w:rPr>
              <w:br/>
              <w:t>10.составлять различные типы монологов(повествования, описание,сообщение)</w:t>
            </w:r>
            <w:r w:rsidRPr="007F3872">
              <w:rPr>
                <w:color w:val="000000"/>
              </w:rPr>
              <w:br/>
              <w:t>11.самостоятельно составлять проектную работу</w:t>
            </w:r>
            <w:r w:rsidRPr="007F3872">
              <w:rPr>
                <w:color w:val="000000"/>
              </w:rPr>
              <w:br/>
              <w:t xml:space="preserve">12.правильно писать дату, свой возраст, имя, фамилию,гражданство, адрес </w:t>
            </w:r>
            <w:r w:rsidRPr="007F3872">
              <w:rPr>
                <w:color w:val="000000"/>
              </w:rPr>
              <w:br/>
              <w:t>13.совершенствовать произносительные навыки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Познавательные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1.Научить мыслить и излагать свои мысли адекватно</w:t>
            </w:r>
            <w:r w:rsidRPr="007F3872">
              <w:rPr>
                <w:color w:val="000000"/>
              </w:rPr>
              <w:br/>
              <w:t>2.строить логическое рассуждение</w:t>
            </w:r>
            <w:r w:rsidRPr="007F3872">
              <w:rPr>
                <w:color w:val="000000"/>
              </w:rPr>
              <w:br/>
              <w:t>3.находить в тексте требуемую информацию</w:t>
            </w:r>
            <w:r w:rsidRPr="007F3872">
              <w:rPr>
                <w:color w:val="000000"/>
              </w:rPr>
              <w:br/>
              <w:t>4.резюмировать главную идею текста</w:t>
            </w:r>
            <w:r w:rsidRPr="007F3872">
              <w:rPr>
                <w:b/>
                <w:bCs/>
                <w:color w:val="000000"/>
              </w:rPr>
              <w:br/>
              <w:t>Коммуникативные УУД:</w:t>
            </w:r>
            <w:r w:rsidRPr="007F3872">
              <w:rPr>
                <w:b/>
                <w:bCs/>
                <w:color w:val="000000"/>
              </w:rPr>
              <w:br/>
              <w:t>1.</w:t>
            </w:r>
            <w:r w:rsidRPr="007F3872">
              <w:rPr>
                <w:color w:val="000000"/>
              </w:rPr>
              <w:t>сформировать и усовершенствовать иноязычную  коммуникативную  компетенцию; расширить и систематизировать знания о языке, расширить лингвистического кругозора и лексический запаса</w:t>
            </w:r>
            <w:r w:rsidRPr="007F3872">
              <w:rPr>
                <w:color w:val="000000"/>
              </w:rPr>
              <w:br/>
              <w:t>2.дать возможность получить опыт межличностных отношений</w:t>
            </w:r>
            <w:r w:rsidRPr="007F3872">
              <w:rPr>
                <w:color w:val="000000"/>
              </w:rPr>
              <w:br/>
              <w:t>3.овладеть монологическими и диалогическими формами речи</w:t>
            </w:r>
            <w:r w:rsidRPr="007F3872">
              <w:rPr>
                <w:b/>
                <w:bCs/>
                <w:color w:val="000000"/>
              </w:rPr>
              <w:br/>
              <w:t>Регулятивные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1.развить умение учиться</w:t>
            </w:r>
            <w:r w:rsidRPr="007F3872">
              <w:rPr>
                <w:color w:val="000000"/>
              </w:rPr>
              <w:br/>
              <w:t>2.планировать свою деятельность</w:t>
            </w:r>
            <w:r w:rsidRPr="007F3872">
              <w:rPr>
                <w:color w:val="000000"/>
              </w:rPr>
              <w:br/>
              <w:t>3.осуществлять рефлексию при сравнении планируемого и полученного результатов</w:t>
            </w:r>
            <w:r w:rsidRPr="007F3872">
              <w:rPr>
                <w:color w:val="000000"/>
              </w:rPr>
              <w:br/>
              <w:t>4.анализировать объекты изучения с целью выделения существенных признаков</w:t>
            </w:r>
            <w:r w:rsidRPr="007F3872">
              <w:rPr>
                <w:b/>
                <w:bCs/>
                <w:color w:val="000000"/>
              </w:rPr>
              <w:br/>
              <w:t>Личностные УУД:</w:t>
            </w:r>
            <w:r w:rsidRPr="007F3872">
              <w:rPr>
                <w:color w:val="000000"/>
              </w:rPr>
              <w:br/>
              <w:t>1. сформировать дружелюбное и толерантное отношение к ценностям иных  культур</w:t>
            </w:r>
            <w:r w:rsidRPr="007F3872">
              <w:rPr>
                <w:color w:val="000000"/>
              </w:rPr>
              <w:br/>
              <w:t>2. создать основы для формирования интереса к совершенствованию достигнутого уровня владения изучаемым иностранным языком,  в том числе на основе самонаблюдения и самооценки, к использованию иностранного языка как средства получения информации, позволяющей  расширять свои знания в других предметных областях.</w:t>
            </w:r>
            <w:r w:rsidRPr="007F3872">
              <w:rPr>
                <w:color w:val="000000"/>
              </w:rPr>
              <w:br/>
              <w:t>3.сформировать УУД, связанных со смыслообразованием и нравственно-этическим оцениванием различных явлений действительности (ценность семьи и дружбы)</w:t>
            </w:r>
            <w:r w:rsidRPr="007F3872">
              <w:rPr>
                <w:color w:val="000000"/>
              </w:rPr>
              <w:br/>
              <w:t>4.самостоятельно ставить учебные задачи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spacing w:after="240"/>
              <w:rPr>
                <w:color w:val="000000"/>
              </w:rPr>
            </w:pPr>
            <w:r w:rsidRPr="007F3872">
              <w:rPr>
                <w:color w:val="000000"/>
              </w:rPr>
              <w:t>1.сформировать мотивацию к овладению английским языком как средством общения</w:t>
            </w:r>
            <w:r w:rsidRPr="007F3872">
              <w:rPr>
                <w:color w:val="000000"/>
              </w:rPr>
              <w:br/>
              <w:t>2.использовать язык для реализации своих коммуникативных намерений</w:t>
            </w:r>
            <w:r w:rsidRPr="007F3872">
              <w:rPr>
                <w:color w:val="000000"/>
              </w:rPr>
              <w:br/>
              <w:t>3.быть инициативными, дисциплинированными и трудолюбивыми</w:t>
            </w:r>
            <w:r w:rsidRPr="007F3872">
              <w:rPr>
                <w:color w:val="000000"/>
              </w:rPr>
              <w:br/>
              <w:t>4.развить мотивацию достижения -стремление к успеху в коммуникативной и учебной деятельности</w:t>
            </w:r>
            <w:r w:rsidRPr="007F3872">
              <w:rPr>
                <w:color w:val="000000"/>
              </w:rPr>
              <w:br/>
              <w:t>5.сформировать нравственные чувства и модель нравственного поведения</w:t>
            </w:r>
            <w:r w:rsidRPr="007F3872">
              <w:rPr>
                <w:color w:val="000000"/>
              </w:rPr>
              <w:br/>
              <w:t>6.сформировать осознания важности семейных отношения  и ответственности за собственные поступки</w:t>
            </w:r>
            <w:r w:rsidRPr="007F3872">
              <w:rPr>
                <w:color w:val="000000"/>
              </w:rPr>
              <w:br/>
              <w:t>7.сформировать осознание значимости семьи в жизни человека и общества</w:t>
            </w:r>
            <w:r w:rsidRPr="007F3872">
              <w:rPr>
                <w:color w:val="000000"/>
              </w:rPr>
              <w:br/>
              <w:t>8.принять ценности семейной жизни, уважительного отношения ко всем членам семьи</w:t>
            </w:r>
            <w:r w:rsidRPr="007F3872">
              <w:rPr>
                <w:color w:val="000000"/>
              </w:rPr>
              <w:br/>
              <w:t>9.подготовить к ведения диалога с другими людьми в различных ситуациях</w:t>
            </w:r>
          </w:p>
        </w:tc>
      </w:tr>
      <w:tr w:rsidR="008A3256" w:rsidRPr="00741691" w:rsidTr="00C54529">
        <w:trPr>
          <w:trHeight w:val="442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B97ECC" w:rsidRDefault="008A3256" w:rsidP="00C5452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97ECC">
              <w:rPr>
                <w:bCs/>
                <w:color w:val="000000"/>
                <w:sz w:val="20"/>
                <w:szCs w:val="20"/>
              </w:rPr>
              <w:t xml:space="preserve"> 3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Работа и карьера.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1.Знакомство с конструкцией to be born и  использование ее в речи; 2. Введение новых лексических единиц в свой словарный запас;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to be born</w:t>
            </w:r>
            <w:r w:rsidRPr="007F3872">
              <w:rPr>
                <w:color w:val="000000"/>
                <w:lang w:val="en-US"/>
              </w:rPr>
              <w:br/>
              <w:t>journalist</w:t>
            </w:r>
            <w:r w:rsidRPr="007F3872">
              <w:rPr>
                <w:color w:val="000000"/>
                <w:lang w:val="en-US"/>
              </w:rPr>
              <w:br/>
              <w:t>photography</w:t>
            </w:r>
            <w:r w:rsidRPr="007F3872">
              <w:rPr>
                <w:color w:val="000000"/>
                <w:lang w:val="en-US"/>
              </w:rPr>
              <w:br/>
              <w:t>aunt</w:t>
            </w:r>
            <w:r w:rsidRPr="007F3872">
              <w:rPr>
                <w:color w:val="000000"/>
                <w:lang w:val="en-US"/>
              </w:rPr>
              <w:br/>
              <w:t>learn(learned/learnt)</w:t>
            </w:r>
            <w:r w:rsidRPr="007F3872">
              <w:rPr>
                <w:color w:val="000000"/>
                <w:lang w:val="en-US"/>
              </w:rPr>
              <w:br/>
              <w:t>magazine</w:t>
            </w:r>
            <w:r w:rsidRPr="007F3872">
              <w:rPr>
                <w:color w:val="000000"/>
                <w:lang w:val="en-US"/>
              </w:rPr>
              <w:br/>
              <w:t>newspaper</w:t>
            </w:r>
            <w:r w:rsidRPr="007F3872">
              <w:rPr>
                <w:color w:val="000000"/>
                <w:lang w:val="en-US"/>
              </w:rPr>
              <w:br/>
              <w:t>uncle</w:t>
            </w:r>
            <w:r w:rsidRPr="007F3872">
              <w:rPr>
                <w:color w:val="000000"/>
                <w:lang w:val="en-US"/>
              </w:rPr>
              <w:br/>
              <w:t>university</w:t>
            </w:r>
            <w:r w:rsidRPr="007F3872">
              <w:rPr>
                <w:color w:val="000000"/>
                <w:lang w:val="en-US"/>
              </w:rPr>
              <w:br/>
              <w:t>to take pictures</w:t>
            </w:r>
            <w:r w:rsidRPr="007F3872">
              <w:rPr>
                <w:color w:val="000000"/>
                <w:lang w:val="en-US"/>
              </w:rPr>
              <w:br/>
              <w:t>to go to university</w:t>
            </w:r>
            <w:r w:rsidRPr="007F3872">
              <w:rPr>
                <w:color w:val="000000"/>
                <w:lang w:val="en-US"/>
              </w:rPr>
              <w:br/>
              <w:t>to be at university</w:t>
            </w:r>
            <w:r w:rsidRPr="007F3872">
              <w:rPr>
                <w:color w:val="000000"/>
                <w:lang w:val="en-US"/>
              </w:rPr>
              <w:br/>
              <w:t>to be a university student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41691" w:rsidTr="00C54529">
        <w:trPr>
          <w:trHeight w:val="316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 xml:space="preserve">3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Название адреса.Обозначение дат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1.Извлечение запрашиваемой информации из текста для аудирования;2.Знакомство со структурой постановления вопроса о местожителсьтве 3.Участие в диалогах-расспросах по теме; 4.Повторение числительных; 5.Знакомство с правилами обозначения дат третьего тысячелетия. 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to live at ...Street</w:t>
            </w:r>
            <w:r w:rsidRPr="007F3872">
              <w:rPr>
                <w:color w:val="000000"/>
                <w:lang w:val="en-US"/>
              </w:rPr>
              <w:br/>
              <w:t>similar</w:t>
            </w:r>
            <w:r w:rsidRPr="007F3872">
              <w:rPr>
                <w:color w:val="000000"/>
                <w:lang w:val="en-US"/>
              </w:rPr>
              <w:br/>
              <w:t>numeral</w:t>
            </w:r>
            <w:r w:rsidRPr="007F3872">
              <w:rPr>
                <w:color w:val="000000"/>
                <w:lang w:val="en-US"/>
              </w:rPr>
              <w:br/>
              <w:t>to do sums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41691" w:rsidTr="00C54529">
        <w:trPr>
          <w:trHeight w:val="205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97ECC">
              <w:rPr>
                <w:bCs/>
                <w:color w:val="000000"/>
                <w:sz w:val="20"/>
                <w:szCs w:val="20"/>
              </w:rPr>
              <w:t xml:space="preserve">3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Собеседование с работодателем. Семейное древо. </w:t>
            </w:r>
            <w:r w:rsidRPr="007F3872">
              <w:rPr>
                <w:b/>
                <w:bCs/>
                <w:color w:val="000000"/>
              </w:rPr>
              <w:t>Контроль диалогической речи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1.Знакомство со структурой официального диалога; 2.Участие в диалогах-расспросах в рамках изучаемой</w:t>
            </w:r>
            <w:r w:rsidRPr="007F3872">
              <w:rPr>
                <w:color w:val="000000"/>
              </w:rPr>
              <w:br/>
              <w:t>темы; 3. Сопоставление членов семьи с английской версией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to grow up</w:t>
            </w:r>
            <w:r w:rsidRPr="007F3872">
              <w:rPr>
                <w:color w:val="000000"/>
                <w:lang w:val="en-US"/>
              </w:rPr>
              <w:br/>
              <w:t>to be married</w:t>
            </w:r>
            <w:r w:rsidRPr="007F3872">
              <w:rPr>
                <w:color w:val="000000"/>
                <w:lang w:val="en-US"/>
              </w:rPr>
              <w:br/>
              <w:t>to become friends</w:t>
            </w:r>
            <w:r w:rsidRPr="007F3872">
              <w:rPr>
                <w:color w:val="000000"/>
                <w:lang w:val="en-US"/>
              </w:rPr>
              <w:br/>
              <w:t>occupation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41691" w:rsidTr="00C54529">
        <w:trPr>
          <w:trHeight w:val="379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97ECC">
              <w:rPr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</w:rPr>
              <w:t xml:space="preserve">4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Названия профессий.Формирование грамматических навыков(модальный глагол could).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1.Знакомство с новыми лексическими единицами по теме</w:t>
            </w:r>
            <w:r w:rsidRPr="007F3872">
              <w:rPr>
                <w:color w:val="000000"/>
              </w:rPr>
              <w:br/>
              <w:t>и употребление их в речи; 2.Систематизация знаний о сфере труда; 3.Дополнение текста  верными глагольными формами. 4. Знакомство с особенностями построения отрицательных</w:t>
            </w:r>
            <w:r w:rsidRPr="007F3872">
              <w:rPr>
                <w:color w:val="000000"/>
              </w:rPr>
              <w:br/>
              <w:t>конструкций и общих вопросов с модальным глаголом</w:t>
            </w:r>
            <w:r w:rsidRPr="007F3872">
              <w:rPr>
                <w:color w:val="000000"/>
              </w:rPr>
              <w:br/>
              <w:t>could,  употребление could в речи;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baker</w:t>
            </w:r>
            <w:r w:rsidRPr="007F3872">
              <w:rPr>
                <w:color w:val="000000"/>
                <w:lang w:val="en-US"/>
              </w:rPr>
              <w:br/>
              <w:t>banker</w:t>
            </w:r>
            <w:r w:rsidRPr="007F3872">
              <w:rPr>
                <w:color w:val="000000"/>
                <w:lang w:val="en-US"/>
              </w:rPr>
              <w:br/>
              <w:t>dressmaker</w:t>
            </w:r>
            <w:r w:rsidRPr="007F3872">
              <w:rPr>
                <w:color w:val="000000"/>
                <w:lang w:val="en-US"/>
              </w:rPr>
              <w:br/>
              <w:t>fisherman</w:t>
            </w:r>
            <w:r w:rsidRPr="007F3872">
              <w:rPr>
                <w:color w:val="000000"/>
                <w:lang w:val="en-US"/>
              </w:rPr>
              <w:br/>
              <w:t>sportsman</w:t>
            </w:r>
            <w:r w:rsidRPr="007F3872">
              <w:rPr>
                <w:color w:val="000000"/>
                <w:lang w:val="en-US"/>
              </w:rPr>
              <w:br/>
              <w:t>businessman</w:t>
            </w:r>
            <w:r w:rsidRPr="007F3872">
              <w:rPr>
                <w:color w:val="000000"/>
                <w:lang w:val="en-US"/>
              </w:rPr>
              <w:br/>
              <w:t>captain</w:t>
            </w:r>
            <w:r w:rsidRPr="007F3872">
              <w:rPr>
                <w:color w:val="000000"/>
                <w:lang w:val="en-US"/>
              </w:rPr>
              <w:br/>
              <w:t>dentist</w:t>
            </w:r>
            <w:r w:rsidRPr="007F3872">
              <w:rPr>
                <w:color w:val="000000"/>
                <w:lang w:val="en-US"/>
              </w:rPr>
              <w:br/>
              <w:t>actor</w:t>
            </w:r>
            <w:r w:rsidRPr="007F3872">
              <w:rPr>
                <w:color w:val="000000"/>
                <w:lang w:val="en-US"/>
              </w:rPr>
              <w:br/>
              <w:t>shop assistant</w:t>
            </w:r>
            <w:r w:rsidRPr="007F3872">
              <w:rPr>
                <w:color w:val="000000"/>
                <w:lang w:val="en-US"/>
              </w:rPr>
              <w:br/>
              <w:t>engineer</w:t>
            </w:r>
            <w:r w:rsidRPr="007F3872">
              <w:rPr>
                <w:color w:val="000000"/>
                <w:lang w:val="en-US"/>
              </w:rPr>
              <w:br/>
              <w:t>the Middle Ages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41691" w:rsidTr="00C54529">
        <w:trPr>
          <w:trHeight w:val="757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4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Профессии.Мои планы.</w:t>
            </w:r>
            <w:r w:rsidRPr="007F3872">
              <w:rPr>
                <w:b/>
                <w:bCs/>
                <w:color w:val="000000"/>
              </w:rPr>
              <w:t xml:space="preserve"> Контроль грамматических навыков.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1.Знакомство с новыми лексическими единицами;2.Извлечение запрашиваемой информации из текстов для</w:t>
            </w:r>
            <w:r w:rsidRPr="007F3872">
              <w:rPr>
                <w:color w:val="000000"/>
              </w:rPr>
              <w:br/>
              <w:t>чтения и аудирования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career</w:t>
            </w:r>
            <w:r w:rsidRPr="007F3872">
              <w:rPr>
                <w:color w:val="000000"/>
                <w:lang w:val="en-US"/>
              </w:rPr>
              <w:br/>
              <w:t>dream (v, n) (dreamed/dreamt)</w:t>
            </w:r>
            <w:r w:rsidRPr="007F3872">
              <w:rPr>
                <w:color w:val="000000"/>
                <w:lang w:val="en-US"/>
              </w:rPr>
              <w:br/>
              <w:t>get (got)</w:t>
            </w:r>
            <w:r w:rsidRPr="007F3872">
              <w:rPr>
                <w:color w:val="000000"/>
                <w:lang w:val="en-US"/>
              </w:rPr>
              <w:br/>
              <w:t>interest</w:t>
            </w:r>
            <w:r w:rsidRPr="007F3872">
              <w:rPr>
                <w:color w:val="000000"/>
                <w:lang w:val="en-US"/>
              </w:rPr>
              <w:br/>
              <w:t>interested</w:t>
            </w:r>
            <w:r w:rsidRPr="007F3872">
              <w:rPr>
                <w:color w:val="000000"/>
                <w:lang w:val="en-US"/>
              </w:rPr>
              <w:br/>
              <w:t>life (lives)</w:t>
            </w:r>
            <w:r w:rsidRPr="007F3872">
              <w:rPr>
                <w:color w:val="000000"/>
                <w:lang w:val="en-US"/>
              </w:rPr>
              <w:br/>
              <w:t>leave (left)</w:t>
            </w:r>
            <w:r w:rsidRPr="007F3872">
              <w:rPr>
                <w:color w:val="000000"/>
                <w:lang w:val="en-US"/>
              </w:rPr>
              <w:br/>
              <w:t>spend(spent)</w:t>
            </w:r>
            <w:r w:rsidRPr="007F3872">
              <w:rPr>
                <w:color w:val="000000"/>
                <w:lang w:val="en-US"/>
              </w:rPr>
              <w:br/>
              <w:t>stay</w:t>
            </w:r>
            <w:r w:rsidRPr="007F3872">
              <w:rPr>
                <w:color w:val="000000"/>
                <w:lang w:val="en-US"/>
              </w:rPr>
              <w:br/>
              <w:t>to be interested in ..</w:t>
            </w:r>
            <w:r w:rsidRPr="007F3872">
              <w:rPr>
                <w:color w:val="000000"/>
                <w:lang w:val="en-US"/>
              </w:rPr>
              <w:br/>
              <w:t>to make a career</w:t>
            </w:r>
            <w:r w:rsidRPr="007F3872">
              <w:rPr>
                <w:color w:val="000000"/>
                <w:lang w:val="en-US"/>
              </w:rPr>
              <w:br/>
              <w:t>a career in sth (medicine/ photography)</w:t>
            </w:r>
            <w:r w:rsidRPr="007F3872">
              <w:rPr>
                <w:color w:val="000000"/>
                <w:lang w:val="en-US"/>
              </w:rPr>
              <w:br/>
              <w:t xml:space="preserve">one’s biggest dream </w:t>
            </w:r>
            <w:r w:rsidRPr="007F3872">
              <w:rPr>
                <w:color w:val="000000"/>
                <w:lang w:val="en-US"/>
              </w:rPr>
              <w:br/>
              <w:t>to dream about sth</w:t>
            </w:r>
            <w:r w:rsidRPr="007F3872">
              <w:rPr>
                <w:color w:val="000000"/>
                <w:lang w:val="en-US"/>
              </w:rPr>
              <w:br/>
              <w:t>a place of interest</w:t>
            </w:r>
            <w:r w:rsidRPr="007F3872">
              <w:rPr>
                <w:color w:val="000000"/>
                <w:lang w:val="en-US"/>
              </w:rPr>
              <w:br/>
              <w:t>to leave for some place</w:t>
            </w:r>
            <w:r w:rsidRPr="007F3872">
              <w:rPr>
                <w:color w:val="000000"/>
                <w:lang w:val="en-US"/>
              </w:rPr>
              <w:br/>
              <w:t>to leave some place</w:t>
            </w:r>
            <w:r w:rsidRPr="007F3872">
              <w:rPr>
                <w:color w:val="000000"/>
                <w:lang w:val="en-US"/>
              </w:rPr>
              <w:br/>
              <w:t>to spend time on sth</w:t>
            </w:r>
            <w:r w:rsidRPr="007F3872">
              <w:rPr>
                <w:color w:val="000000"/>
                <w:lang w:val="en-US"/>
              </w:rPr>
              <w:br/>
              <w:t>to stay in/at a hotel</w:t>
            </w:r>
            <w:r w:rsidRPr="007F3872">
              <w:rPr>
                <w:color w:val="000000"/>
                <w:lang w:val="en-US"/>
              </w:rPr>
              <w:br/>
              <w:t>to stay with sb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41691" w:rsidTr="00C54529">
        <w:trPr>
          <w:trHeight w:val="127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  <w:sz w:val="20"/>
                <w:szCs w:val="20"/>
              </w:rPr>
              <w:t xml:space="preserve">4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Количественные и порядковые числительные.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Повтор количественных числительных и более подробное знакомство с порядковыми.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(the) first</w:t>
            </w:r>
            <w:r w:rsidRPr="007F3872">
              <w:rPr>
                <w:color w:val="000000"/>
                <w:lang w:val="en-US"/>
              </w:rPr>
              <w:br/>
              <w:t>(the) second</w:t>
            </w:r>
            <w:r w:rsidRPr="007F3872">
              <w:rPr>
                <w:color w:val="000000"/>
                <w:lang w:val="en-US"/>
              </w:rPr>
              <w:br/>
              <w:t>(the) third</w:t>
            </w:r>
            <w:r w:rsidRPr="007F3872">
              <w:rPr>
                <w:color w:val="000000"/>
                <w:lang w:val="en-US"/>
              </w:rPr>
              <w:br/>
              <w:t>date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F3872" w:rsidTr="00C54529">
        <w:trPr>
          <w:trHeight w:val="19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  <w:sz w:val="20"/>
                <w:szCs w:val="20"/>
              </w:rPr>
              <w:t xml:space="preserve">5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Сушествительное «семья». Обучение составлению монологического высказывания.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1.Знакомство с грамматическими особенностями слова</w:t>
            </w:r>
            <w:r w:rsidRPr="007F3872">
              <w:rPr>
                <w:color w:val="000000"/>
              </w:rPr>
              <w:br/>
              <w:t>family; 2.Составление монологического высказывания о себе на</w:t>
            </w:r>
            <w:r w:rsidRPr="007F3872">
              <w:rPr>
                <w:color w:val="000000"/>
              </w:rPr>
              <w:br/>
              <w:t>основе текста-образца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a vet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96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  <w:sz w:val="20"/>
                <w:szCs w:val="20"/>
              </w:rPr>
              <w:t xml:space="preserve">5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Рассказ о себе. </w:t>
            </w:r>
            <w:r w:rsidRPr="007F3872">
              <w:rPr>
                <w:b/>
                <w:bCs/>
                <w:color w:val="000000"/>
              </w:rPr>
              <w:t>Контроль монологической речи.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Изложение монологического высказывания о своих</w:t>
            </w:r>
            <w:r w:rsidRPr="007F3872">
              <w:rPr>
                <w:color w:val="000000"/>
              </w:rPr>
              <w:br/>
              <w:t>родственниках на основе плана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19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Практикум чтения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1.Извлечение запрашиваемой информации из текстов для</w:t>
            </w:r>
            <w:r w:rsidRPr="007F3872">
              <w:rPr>
                <w:color w:val="000000"/>
              </w:rPr>
              <w:br/>
              <w:t>чтения и аудирования.; 2.Соблюдение норм произношения английского языка</w:t>
            </w:r>
            <w:r w:rsidRPr="007F3872">
              <w:rPr>
                <w:color w:val="000000"/>
              </w:rPr>
              <w:br/>
              <w:t xml:space="preserve">при чтении вслух текстов 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570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F3872">
              <w:rPr>
                <w:b/>
                <w:bCs/>
                <w:color w:val="FF0000"/>
                <w:sz w:val="28"/>
                <w:szCs w:val="28"/>
              </w:rPr>
              <w:t xml:space="preserve">II четверть(21 час). </w:t>
            </w:r>
            <w:r w:rsidRPr="007F3872">
              <w:rPr>
                <w:b/>
                <w:bCs/>
                <w:color w:val="000000"/>
                <w:sz w:val="28"/>
                <w:szCs w:val="28"/>
              </w:rPr>
              <w:t>Раздел 2. Продолжение.История семьи (7 часов)</w:t>
            </w:r>
          </w:p>
        </w:tc>
      </w:tr>
      <w:tr w:rsidR="008A3256" w:rsidRPr="007F3872" w:rsidTr="00C54529">
        <w:trPr>
          <w:trHeight w:val="127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B97ECC" w:rsidRDefault="008A3256" w:rsidP="00C54529">
            <w:pPr>
              <w:jc w:val="center"/>
              <w:rPr>
                <w:bCs/>
                <w:color w:val="000000"/>
              </w:rPr>
            </w:pPr>
            <w:r w:rsidRPr="00B97ECC">
              <w:rPr>
                <w:bCs/>
                <w:color w:val="000000"/>
                <w:sz w:val="28"/>
                <w:szCs w:val="28"/>
              </w:rPr>
              <w:t> </w:t>
            </w:r>
            <w:r w:rsidRPr="00B97ECC">
              <w:rPr>
                <w:bCs/>
                <w:color w:val="000000"/>
              </w:rPr>
              <w:t>2 неделя  ноября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"История моей семьи".Актуализация навыков чтения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1.Извлечение запрашиваемой информации из текстов для</w:t>
            </w:r>
            <w:r w:rsidRPr="007F3872">
              <w:rPr>
                <w:color w:val="000000"/>
              </w:rPr>
              <w:br/>
              <w:t>чтения и аудирования; 2. Подбор заголовка к тексту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</w:tr>
      <w:tr w:rsidR="008A3256" w:rsidRPr="007F3872" w:rsidTr="00C54529">
        <w:trPr>
          <w:trHeight w:val="96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97ECC">
              <w:rPr>
                <w:bCs/>
                <w:color w:val="000000"/>
              </w:rPr>
              <w:t>2 неделя  ноября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Джон Леннон. Актуализация навыков говорения.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Построение устной речи и воспроизведение ее с опорой на текст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19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</w:rPr>
              <w:t>2 неделя  ноября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Развитие навыков аудирования.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1.Дифференциация на слух звуков/слов/словосочетаний</w:t>
            </w:r>
            <w:r w:rsidRPr="007F3872">
              <w:rPr>
                <w:color w:val="000000"/>
              </w:rPr>
              <w:br/>
              <w:t>английского языка; 2.Восстановление правильную последовательности событий текста для аудирования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19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 ноября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Актуализация грамматического материала ( словообразование). Подготовка к контрольной работе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 1.Повторение структуры вопросов к подлежащему; 2. Повторение формообразования правильных и неправильных глаголов; 3.Повторение модального глагола </w:t>
            </w:r>
            <w:r w:rsidRPr="007F3872">
              <w:rPr>
                <w:i/>
                <w:iCs/>
                <w:color w:val="000000"/>
              </w:rPr>
              <w:t>could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64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 ноября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b/>
                <w:bCs/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Контрольная работа №2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Написание проверочной работы блока №2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41691" w:rsidTr="00C54529">
        <w:trPr>
          <w:trHeight w:val="537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 ноября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Практикум.Басня Эзопа "Городская и деревенская мышь".Подготовка к проектной работе №2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1.Прочтение басни и постановка ее в рамках урока; 2.Знакомство с проектной работой № 2,выбор темы.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 xml:space="preserve">mountain </w:t>
            </w:r>
            <w:r w:rsidRPr="007F3872">
              <w:rPr>
                <w:color w:val="000000"/>
                <w:lang w:val="en-US"/>
              </w:rPr>
              <w:br/>
              <w:t>poor</w:t>
            </w:r>
            <w:r w:rsidRPr="007F3872">
              <w:rPr>
                <w:color w:val="000000"/>
                <w:lang w:val="en-US"/>
              </w:rPr>
              <w:br/>
              <w:t>over the</w:t>
            </w:r>
            <w:r w:rsidRPr="007F3872">
              <w:rPr>
                <w:color w:val="000000"/>
                <w:lang w:val="en-US"/>
              </w:rPr>
              <w:br/>
              <w:t>mountain</w:t>
            </w:r>
            <w:r w:rsidRPr="007F3872">
              <w:rPr>
                <w:color w:val="000000"/>
                <w:lang w:val="en-US"/>
              </w:rPr>
              <w:br/>
              <w:t>country (adj)</w:t>
            </w:r>
            <w:r w:rsidRPr="007F3872">
              <w:rPr>
                <w:color w:val="000000"/>
                <w:lang w:val="en-US"/>
              </w:rPr>
              <w:br/>
              <w:t>seed</w:t>
            </w:r>
            <w:r w:rsidRPr="007F3872">
              <w:rPr>
                <w:color w:val="000000"/>
                <w:lang w:val="en-US"/>
              </w:rPr>
              <w:br/>
              <w:t>root</w:t>
            </w:r>
            <w:r w:rsidRPr="007F3872">
              <w:rPr>
                <w:color w:val="000000"/>
                <w:lang w:val="en-US"/>
              </w:rPr>
              <w:br/>
              <w:t>larder</w:t>
            </w:r>
            <w:r w:rsidRPr="007F3872">
              <w:rPr>
                <w:color w:val="000000"/>
                <w:lang w:val="en-US"/>
              </w:rPr>
              <w:br/>
              <w:t>voice</w:t>
            </w:r>
            <w:r w:rsidRPr="007F3872">
              <w:rPr>
                <w:color w:val="000000"/>
                <w:lang w:val="en-US"/>
              </w:rPr>
              <w:br/>
              <w:t>hole</w:t>
            </w:r>
            <w:r w:rsidRPr="007F3872">
              <w:rPr>
                <w:color w:val="000000"/>
                <w:lang w:val="en-US"/>
              </w:rPr>
              <w:br/>
              <w:t>dangerous</w:t>
            </w:r>
            <w:r w:rsidRPr="007F3872">
              <w:rPr>
                <w:color w:val="000000"/>
                <w:lang w:val="en-US"/>
              </w:rPr>
              <w:br/>
              <w:t>to swing</w:t>
            </w:r>
            <w:r w:rsidRPr="007F3872">
              <w:rPr>
                <w:color w:val="000000"/>
                <w:lang w:val="en-US"/>
              </w:rPr>
              <w:br/>
              <w:t>farewell</w:t>
            </w:r>
            <w:r w:rsidRPr="007F3872">
              <w:rPr>
                <w:color w:val="000000"/>
                <w:lang w:val="en-US"/>
              </w:rPr>
              <w:br/>
              <w:t>earth</w:t>
            </w:r>
            <w:r w:rsidRPr="007F3872">
              <w:rPr>
                <w:color w:val="000000"/>
                <w:lang w:val="en-US"/>
              </w:rPr>
              <w:br/>
              <w:t>through</w:t>
            </w:r>
            <w:r w:rsidRPr="007F3872">
              <w:rPr>
                <w:color w:val="000000"/>
                <w:lang w:val="en-US"/>
              </w:rPr>
              <w:br/>
              <w:t>other side</w:t>
            </w:r>
            <w:r w:rsidRPr="007F3872">
              <w:rPr>
                <w:color w:val="000000"/>
                <w:lang w:val="en-US"/>
              </w:rPr>
              <w:br/>
              <w:t>imagine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F3872" w:rsidTr="00C54529">
        <w:trPr>
          <w:trHeight w:val="64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 ноября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Защита проектных работ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Самостоятельное оценивание своих учебных достижений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690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F3872">
              <w:rPr>
                <w:b/>
                <w:bCs/>
                <w:color w:val="000000"/>
                <w:sz w:val="28"/>
                <w:szCs w:val="28"/>
              </w:rPr>
              <w:t>Раздел 3. Здоровый образ жизни (14 часов)</w:t>
            </w:r>
          </w:p>
        </w:tc>
      </w:tr>
      <w:tr w:rsidR="008A3256" w:rsidRPr="007F3872" w:rsidTr="00C54529">
        <w:trPr>
          <w:trHeight w:val="817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 ноября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Что мы любим и не любим.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1.извлечение запрашиваемой  информации из текстов для чтения и аудирования</w:t>
            </w:r>
            <w:r w:rsidRPr="007F3872">
              <w:rPr>
                <w:color w:val="000000"/>
              </w:rPr>
              <w:br/>
              <w:t>2.описание событий произошедших в прошлом</w:t>
            </w:r>
            <w:r w:rsidRPr="007F3872">
              <w:rPr>
                <w:color w:val="000000"/>
              </w:rPr>
              <w:br/>
              <w:t>3.дополнение текста верными глагольными формами</w:t>
            </w:r>
            <w:r w:rsidRPr="007F3872">
              <w:rPr>
                <w:color w:val="000000"/>
              </w:rPr>
              <w:br/>
              <w:t>4.знакомство с новыми глагольными формами прошедшего времени</w:t>
            </w:r>
            <w:r w:rsidRPr="007F3872">
              <w:rPr>
                <w:color w:val="000000"/>
              </w:rPr>
              <w:br/>
              <w:t>5.знакомство с глаголами, после которых в английском</w:t>
            </w:r>
            <w:r w:rsidRPr="007F3872">
              <w:rPr>
                <w:color w:val="000000"/>
              </w:rPr>
              <w:br/>
              <w:t>языке используется глагольная форма с окончанием -ing;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fun</w:t>
            </w:r>
            <w:r w:rsidRPr="007F3872">
              <w:rPr>
                <w:color w:val="000000"/>
                <w:lang w:val="en-US"/>
              </w:rPr>
              <w:br/>
              <w:t>to dive</w:t>
            </w:r>
            <w:r w:rsidRPr="007F3872">
              <w:rPr>
                <w:color w:val="000000"/>
                <w:lang w:val="en-US"/>
              </w:rPr>
              <w:br/>
              <w:t xml:space="preserve"> trick</w:t>
            </w:r>
            <w:r w:rsidRPr="007F3872">
              <w:rPr>
                <w:color w:val="000000"/>
                <w:lang w:val="en-US"/>
              </w:rPr>
              <w:br/>
              <w:t>heaven</w:t>
            </w:r>
            <w:r w:rsidRPr="007F3872">
              <w:rPr>
                <w:color w:val="000000"/>
                <w:lang w:val="en-US"/>
              </w:rPr>
              <w:br/>
              <w:t>great</w:t>
            </w:r>
            <w:r w:rsidRPr="007F3872">
              <w:rPr>
                <w:color w:val="000000"/>
                <w:lang w:val="en-US"/>
              </w:rPr>
              <w:br/>
              <w:t>fitness club</w:t>
            </w:r>
            <w:r w:rsidRPr="007F3872">
              <w:rPr>
                <w:color w:val="000000"/>
                <w:lang w:val="en-US"/>
              </w:rPr>
              <w:br/>
              <w:t>sorry</w:t>
            </w:r>
            <w:r w:rsidRPr="007F3872">
              <w:rPr>
                <w:color w:val="000000"/>
                <w:lang w:val="en-US"/>
              </w:rPr>
              <w:br/>
              <w:t>healthy ways</w:t>
            </w:r>
          </w:p>
        </w:tc>
        <w:tc>
          <w:tcPr>
            <w:tcW w:w="189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1.расспрашивать собеседника и отвечать на его вопросы по теме</w:t>
            </w:r>
            <w:r w:rsidRPr="007F3872">
              <w:rPr>
                <w:color w:val="000000"/>
              </w:rPr>
              <w:br/>
              <w:t>2.рассказывать о себе, своей семье, друзьях</w:t>
            </w:r>
            <w:r w:rsidRPr="007F3872">
              <w:rPr>
                <w:color w:val="000000"/>
              </w:rPr>
              <w:br/>
              <w:t>3.передавать основное содержание, основную мысль прочитанного или услышанного</w:t>
            </w:r>
            <w:r w:rsidRPr="007F3872">
              <w:rPr>
                <w:color w:val="000000"/>
              </w:rPr>
              <w:br/>
              <w:t>4.воспринимать на слух и понимать речь учителя, одноклассников</w:t>
            </w:r>
            <w:r w:rsidRPr="007F3872">
              <w:rPr>
                <w:color w:val="000000"/>
              </w:rPr>
              <w:br/>
              <w:t>5.воспринимать на слух и выборочно понимать с опорой</w:t>
            </w:r>
            <w:r w:rsidRPr="007F3872">
              <w:rPr>
                <w:color w:val="000000"/>
              </w:rPr>
              <w:br/>
              <w:t>на языковую догадку, краткие несложные   аудио- и видеотексты, выделяя необходимую информацию</w:t>
            </w:r>
            <w:r w:rsidRPr="007F3872">
              <w:rPr>
                <w:color w:val="000000"/>
              </w:rPr>
              <w:br/>
              <w:t>6.ориентироваться в иноязычном тексте; прогнозировать</w:t>
            </w:r>
            <w:r w:rsidRPr="007F3872">
              <w:rPr>
                <w:color w:val="000000"/>
              </w:rPr>
              <w:br/>
              <w:t>его содержание по заголовку</w:t>
            </w:r>
            <w:r w:rsidRPr="007F3872">
              <w:rPr>
                <w:color w:val="000000"/>
              </w:rPr>
              <w:br/>
              <w:t>7.знать основные значения изученных лексических единиц</w:t>
            </w:r>
            <w:r w:rsidRPr="007F3872">
              <w:rPr>
                <w:color w:val="000000"/>
              </w:rPr>
              <w:br/>
              <w:t>8.уметь применять правила написания слов, изученных в разделе</w:t>
            </w:r>
            <w:r w:rsidRPr="007F3872">
              <w:rPr>
                <w:color w:val="000000"/>
              </w:rPr>
              <w:br/>
              <w:t>9.познакомиться  с образцами художественной, публицистической и научно-популярной литературы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Коммуникативные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 выражать свои мысли</w:t>
            </w:r>
            <w:r w:rsidRPr="007F3872">
              <w:rPr>
                <w:color w:val="000000"/>
              </w:rPr>
              <w:br/>
              <w:t>2.организовывать учебное взаимодействие в группе (распределять роли, договариваться друг с другом);</w:t>
            </w:r>
            <w:r w:rsidRPr="007F3872">
              <w:rPr>
                <w:color w:val="000000"/>
              </w:rPr>
              <w:br/>
              <w:t>3.сравнивать явления русского и английского языков на</w:t>
            </w:r>
            <w:r w:rsidRPr="007F3872">
              <w:rPr>
                <w:color w:val="000000"/>
              </w:rPr>
              <w:br/>
              <w:t>уровне отдельных грамматических явлений, слов, словосочетаний и предложений</w:t>
            </w:r>
            <w:r w:rsidRPr="007F3872">
              <w:rPr>
                <w:color w:val="000000"/>
              </w:rPr>
              <w:br/>
              <w:t>4.догадываться о значении слов на основе языковой и контекстуальной догадки, словообразовательных моделей</w:t>
            </w:r>
            <w:r w:rsidRPr="007F3872">
              <w:rPr>
                <w:color w:val="000000"/>
              </w:rPr>
              <w:br/>
              <w:t>5.действовать по образцу или аналогии при выполнении</w:t>
            </w:r>
            <w:r w:rsidRPr="007F3872">
              <w:rPr>
                <w:color w:val="000000"/>
              </w:rPr>
              <w:br/>
              <w:t>отдельных заданий и порождении речевого высказывания на</w:t>
            </w:r>
            <w:r w:rsidRPr="007F3872">
              <w:rPr>
                <w:color w:val="000000"/>
              </w:rPr>
              <w:br/>
              <w:t>изучаемом языке</w:t>
            </w:r>
            <w:r w:rsidRPr="007F3872">
              <w:rPr>
                <w:b/>
                <w:bCs/>
                <w:color w:val="000000"/>
              </w:rPr>
              <w:br/>
              <w:t>Познавательные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1.устанавливать аналогии, классифицировать,</w:t>
            </w:r>
            <w:r w:rsidRPr="007F3872">
              <w:rPr>
                <w:color w:val="000000"/>
              </w:rPr>
              <w:br/>
              <w:t>самостоятельно выбирать основания и критерии для классификации</w:t>
            </w:r>
            <w:r w:rsidRPr="007F3872">
              <w:rPr>
                <w:color w:val="000000"/>
              </w:rPr>
              <w:br/>
              <w:t>2.выделять явление из общего ряда других явлений</w:t>
            </w:r>
            <w:r w:rsidRPr="007F3872">
              <w:rPr>
                <w:color w:val="000000"/>
              </w:rPr>
              <w:br/>
              <w:t>3.логически мыслить</w:t>
            </w:r>
            <w:r w:rsidRPr="007F3872">
              <w:rPr>
                <w:color w:val="000000"/>
              </w:rPr>
              <w:br/>
              <w:t>4.самостоятельно находить и отбирать для решения учеб-</w:t>
            </w:r>
            <w:r w:rsidRPr="007F3872">
              <w:rPr>
                <w:color w:val="000000"/>
              </w:rPr>
              <w:br/>
              <w:t>ной задачи необходимые словари, энциклопедии, справочники, информацию из Интернета</w:t>
            </w:r>
            <w:r w:rsidRPr="007F3872">
              <w:rPr>
                <w:color w:val="000000"/>
              </w:rPr>
              <w:br/>
              <w:t>5.обобщать информацию в виде таблиц, схем, опорного</w:t>
            </w:r>
            <w:r w:rsidRPr="007F3872">
              <w:rPr>
                <w:color w:val="000000"/>
              </w:rPr>
              <w:br/>
              <w:t>конспекта</w:t>
            </w:r>
            <w:r w:rsidRPr="007F3872">
              <w:rPr>
                <w:color w:val="000000"/>
              </w:rPr>
              <w:br/>
              <w:t>6.составлять простой план текста (в виде ключевых слов,вопросов);</w:t>
            </w:r>
            <w:r w:rsidRPr="007F3872">
              <w:rPr>
                <w:b/>
                <w:bCs/>
                <w:color w:val="000000"/>
              </w:rPr>
              <w:br/>
              <w:t>Личностные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1.сформировать универсальные учебные действия,связанные с личностным самоопределением</w:t>
            </w:r>
            <w:r w:rsidRPr="007F3872">
              <w:rPr>
                <w:color w:val="000000"/>
              </w:rPr>
              <w:br/>
              <w:t>(правильность своего образа жизни и образа жизни членов семьи)</w:t>
            </w:r>
            <w:r w:rsidRPr="007F3872">
              <w:rPr>
                <w:color w:val="000000"/>
              </w:rPr>
              <w:br/>
              <w:t>2.уметь нравственно-этически оценивать различные явления действительности</w:t>
            </w:r>
            <w:r w:rsidRPr="007F3872">
              <w:rPr>
                <w:color w:val="000000"/>
              </w:rPr>
              <w:br/>
            </w:r>
            <w:r w:rsidRPr="007F3872">
              <w:rPr>
                <w:color w:val="000000"/>
              </w:rPr>
              <w:br/>
              <w:t>3.ориентироваться в социальных ролях</w:t>
            </w:r>
            <w:r w:rsidRPr="007F3872">
              <w:rPr>
                <w:color w:val="000000"/>
              </w:rPr>
              <w:br/>
              <w:t>4.получить опыть межличностных отношений</w:t>
            </w:r>
            <w:r w:rsidRPr="007F3872">
              <w:rPr>
                <w:b/>
                <w:bCs/>
                <w:color w:val="000000"/>
              </w:rPr>
              <w:br/>
              <w:t>Регулятивные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1.определять цель учебной деятельности  с помощью учителя и самостоятельно искать средства ее осуществления;</w:t>
            </w:r>
            <w:r w:rsidRPr="007F3872">
              <w:rPr>
                <w:color w:val="000000"/>
              </w:rPr>
              <w:br/>
              <w:t>2.выбирать тему проекта под руководством учителя;</w:t>
            </w:r>
            <w:r w:rsidRPr="007F3872">
              <w:rPr>
                <w:color w:val="000000"/>
              </w:rPr>
              <w:br/>
              <w:t>3.составлять план выполнения задачи, проекта в группе под руководством учителя;</w:t>
            </w:r>
            <w:r w:rsidRPr="007F3872">
              <w:rPr>
                <w:color w:val="000000"/>
              </w:rPr>
              <w:br/>
              <w:t>4.оценивать ход и результаты выполнения задачи, проекта;</w:t>
            </w:r>
            <w:r w:rsidRPr="007F3872">
              <w:rPr>
                <w:color w:val="000000"/>
              </w:rPr>
              <w:br/>
              <w:t>5.определять/находить, в том числе из предложенных вариантов, условия для выполнения учебной и</w:t>
            </w:r>
            <w:r w:rsidRPr="007F3872">
              <w:rPr>
                <w:color w:val="000000"/>
              </w:rPr>
              <w:br/>
              <w:t>познавательной задачи</w:t>
            </w:r>
            <w:r w:rsidRPr="007F3872">
              <w:rPr>
                <w:color w:val="000000"/>
              </w:rPr>
              <w:br/>
              <w:t>6.осуществлять контроль своей деятельности</w:t>
            </w:r>
            <w:r w:rsidRPr="007F3872">
              <w:rPr>
                <w:color w:val="000000"/>
              </w:rPr>
              <w:br/>
              <w:t>в процессе достижения результата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1.быть готовыми к обучению и саморазвитию, к воспритию новой информации</w:t>
            </w:r>
            <w:r w:rsidRPr="007F3872">
              <w:rPr>
                <w:color w:val="000000"/>
              </w:rPr>
              <w:br/>
              <w:t>2.сформировать мотивацию к обучению</w:t>
            </w:r>
            <w:r w:rsidRPr="007F3872">
              <w:rPr>
                <w:color w:val="000000"/>
              </w:rPr>
              <w:br/>
              <w:t>3.сформировать систему</w:t>
            </w:r>
            <w:r w:rsidRPr="007F3872">
              <w:rPr>
                <w:color w:val="000000"/>
              </w:rPr>
              <w:br/>
              <w:t>значимых социальных и межличностных отношений, ценностно-смысловых установок, отражающих личностные и</w:t>
            </w:r>
            <w:r w:rsidRPr="007F3872">
              <w:rPr>
                <w:color w:val="000000"/>
              </w:rPr>
              <w:br/>
              <w:t>гражданские позиции в деятельности</w:t>
            </w:r>
            <w:r w:rsidRPr="007F3872">
              <w:rPr>
                <w:color w:val="000000"/>
              </w:rPr>
              <w:br/>
              <w:t>4.привить стремление к дополнительному самостоятельному изучению английского языка</w:t>
            </w:r>
            <w:r w:rsidRPr="007F3872">
              <w:rPr>
                <w:color w:val="000000"/>
              </w:rPr>
              <w:br/>
              <w:t>5.научить использовать иностранный язык для реализации своих коммуникативных намерений</w:t>
            </w:r>
            <w:r w:rsidRPr="007F3872">
              <w:rPr>
                <w:color w:val="000000"/>
              </w:rPr>
              <w:br/>
              <w:t>6.участвовать в обсуждении значимых и просто интересных для современных школьников проблем.</w:t>
            </w:r>
          </w:p>
        </w:tc>
      </w:tr>
      <w:tr w:rsidR="008A3256" w:rsidRPr="00741691" w:rsidTr="00C54529">
        <w:trPr>
          <w:trHeight w:val="411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 ноября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Обозначение времени .Обучение составлению диалогических высказываний.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1.дифференциация на слух звуков/слов/словосочетаний</w:t>
            </w:r>
            <w:r w:rsidRPr="007F3872">
              <w:rPr>
                <w:color w:val="000000"/>
              </w:rPr>
              <w:br/>
              <w:t>английского языка</w:t>
            </w:r>
            <w:r w:rsidRPr="007F3872">
              <w:rPr>
                <w:color w:val="000000"/>
              </w:rPr>
              <w:br/>
              <w:t>2.знакомство с новыми лексическими единицами по теме</w:t>
            </w:r>
            <w:r w:rsidRPr="007F3872">
              <w:rPr>
                <w:color w:val="000000"/>
              </w:rPr>
              <w:br/>
              <w:t>и употребление их в речи</w:t>
            </w:r>
            <w:r w:rsidRPr="007F3872">
              <w:rPr>
                <w:color w:val="000000"/>
              </w:rPr>
              <w:br/>
              <w:t>3.соблюдение нормы произношения при чтении новых</w:t>
            </w:r>
            <w:r w:rsidRPr="007F3872">
              <w:rPr>
                <w:color w:val="000000"/>
              </w:rPr>
              <w:br/>
              <w:t>слов и словосочетаний</w:t>
            </w:r>
            <w:r w:rsidRPr="007F3872">
              <w:rPr>
                <w:color w:val="000000"/>
              </w:rPr>
              <w:br/>
              <w:t>4.знакомство с правильным обозначением времен</w:t>
            </w:r>
            <w:r w:rsidRPr="007F3872">
              <w:rPr>
                <w:color w:val="000000"/>
              </w:rPr>
              <w:br/>
              <w:t xml:space="preserve">5.восприятие на слух обозначения времени и письменная его фиксация 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saucer</w:t>
            </w:r>
            <w:r w:rsidRPr="007E3DE1">
              <w:rPr>
                <w:color w:val="000000"/>
                <w:lang w:val="en-US"/>
              </w:rPr>
              <w:br/>
              <w:t>sailing</w:t>
            </w:r>
            <w:r w:rsidRPr="007E3DE1">
              <w:rPr>
                <w:color w:val="000000"/>
                <w:lang w:val="en-US"/>
              </w:rPr>
              <w:br/>
              <w:t>face</w:t>
            </w:r>
            <w:r w:rsidRPr="007E3DE1">
              <w:rPr>
                <w:color w:val="000000"/>
                <w:lang w:val="en-US"/>
              </w:rPr>
              <w:br/>
              <w:t>half</w:t>
            </w:r>
            <w:r w:rsidRPr="007E3DE1">
              <w:rPr>
                <w:color w:val="000000"/>
                <w:lang w:val="en-US"/>
              </w:rPr>
              <w:br/>
              <w:t>hand</w:t>
            </w:r>
            <w:r w:rsidRPr="007E3DE1">
              <w:rPr>
                <w:color w:val="000000"/>
                <w:lang w:val="en-US"/>
              </w:rPr>
              <w:br/>
              <w:t>hour</w:t>
            </w:r>
            <w:r w:rsidRPr="007E3DE1">
              <w:rPr>
                <w:color w:val="000000"/>
                <w:lang w:val="en-US"/>
              </w:rPr>
              <w:br/>
              <w:t>minute</w:t>
            </w:r>
            <w:r w:rsidRPr="007E3DE1">
              <w:rPr>
                <w:color w:val="000000"/>
                <w:lang w:val="en-US"/>
              </w:rPr>
              <w:br/>
              <w:t>past</w:t>
            </w:r>
            <w:r w:rsidRPr="007E3DE1">
              <w:rPr>
                <w:color w:val="000000"/>
                <w:lang w:val="en-US"/>
              </w:rPr>
              <w:br/>
              <w:t>quarter</w:t>
            </w:r>
            <w:r w:rsidRPr="007E3DE1">
              <w:rPr>
                <w:color w:val="000000"/>
                <w:lang w:val="en-US"/>
              </w:rPr>
              <w:br/>
              <w:t>second</w:t>
            </w:r>
            <w:r w:rsidRPr="007E3DE1">
              <w:rPr>
                <w:color w:val="000000"/>
                <w:lang w:val="en-US"/>
              </w:rPr>
              <w:br/>
              <w:t>watch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41691" w:rsidTr="00C54529">
        <w:trPr>
          <w:trHeight w:val="600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B97ECC" w:rsidRDefault="008A3256" w:rsidP="00C54529">
            <w:pPr>
              <w:jc w:val="center"/>
              <w:rPr>
                <w:bCs/>
                <w:color w:val="000000"/>
              </w:rPr>
            </w:pPr>
            <w:r w:rsidRPr="00B97ECC">
              <w:rPr>
                <w:bCs/>
                <w:color w:val="000000"/>
              </w:rPr>
              <w:t>1 неделя декабря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Распорядок дня. Формирование грамматических навыков.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1.восприятие на слух обозначения времени и письменная его фиксация</w:t>
            </w:r>
            <w:r w:rsidRPr="007F3872">
              <w:rPr>
                <w:color w:val="000000"/>
              </w:rPr>
              <w:br/>
              <w:t>2.знакомство с особенностями употребления слова "часы" в английском зыке</w:t>
            </w:r>
            <w:r w:rsidRPr="007F3872">
              <w:rPr>
                <w:color w:val="000000"/>
              </w:rPr>
              <w:br/>
              <w:t>3.знакомство с новыми лексическими единицами по теме</w:t>
            </w:r>
            <w:r w:rsidRPr="007F3872">
              <w:rPr>
                <w:color w:val="000000"/>
              </w:rPr>
              <w:br/>
              <w:t>и употребление их в речи</w:t>
            </w:r>
            <w:r w:rsidRPr="007F3872">
              <w:rPr>
                <w:color w:val="000000"/>
              </w:rPr>
              <w:br/>
              <w:t>4.знакомство со способами выражения вежливой просьбы</w:t>
            </w:r>
            <w:r w:rsidRPr="007F3872">
              <w:rPr>
                <w:color w:val="000000"/>
              </w:rPr>
              <w:br/>
              <w:t>в английском языке, соблюдение норм вежливости при</w:t>
            </w:r>
            <w:r w:rsidRPr="007F3872">
              <w:rPr>
                <w:color w:val="000000"/>
              </w:rPr>
              <w:br/>
              <w:t>разыгрывании диалогов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difficult</w:t>
            </w:r>
            <w:r w:rsidRPr="007E3DE1">
              <w:rPr>
                <w:color w:val="000000"/>
                <w:lang w:val="en-US"/>
              </w:rPr>
              <w:br/>
              <w:t>easy</w:t>
            </w:r>
            <w:r w:rsidRPr="007E3DE1">
              <w:rPr>
                <w:color w:val="000000"/>
                <w:lang w:val="en-US"/>
              </w:rPr>
              <w:br/>
              <w:t>health</w:t>
            </w:r>
            <w:r w:rsidRPr="007E3DE1">
              <w:rPr>
                <w:color w:val="000000"/>
                <w:lang w:val="en-US"/>
              </w:rPr>
              <w:br/>
              <w:t>healthy</w:t>
            </w:r>
            <w:r w:rsidRPr="007E3DE1">
              <w:rPr>
                <w:color w:val="000000"/>
                <w:lang w:val="en-US"/>
              </w:rPr>
              <w:br/>
              <w:t>keep (kept)</w:t>
            </w:r>
            <w:r w:rsidRPr="007E3DE1">
              <w:rPr>
                <w:color w:val="000000"/>
                <w:lang w:val="en-US"/>
              </w:rPr>
              <w:br/>
              <w:t>regular</w:t>
            </w:r>
            <w:r w:rsidRPr="007E3DE1">
              <w:rPr>
                <w:color w:val="000000"/>
                <w:lang w:val="en-US"/>
              </w:rPr>
              <w:br/>
              <w:t>useful</w:t>
            </w:r>
            <w:r w:rsidRPr="007E3DE1">
              <w:rPr>
                <w:color w:val="000000"/>
                <w:lang w:val="en-US"/>
              </w:rPr>
              <w:br/>
              <w:t>to be good at sth</w:t>
            </w:r>
            <w:r w:rsidRPr="007E3DE1">
              <w:rPr>
                <w:color w:val="000000"/>
                <w:lang w:val="en-US"/>
              </w:rPr>
              <w:br/>
              <w:t>to do morning</w:t>
            </w:r>
            <w:r w:rsidRPr="007E3DE1">
              <w:rPr>
                <w:color w:val="000000"/>
                <w:lang w:val="en-US"/>
              </w:rPr>
              <w:br/>
              <w:t>exercises</w:t>
            </w:r>
            <w:r w:rsidRPr="007E3DE1">
              <w:rPr>
                <w:color w:val="000000"/>
                <w:lang w:val="en-US"/>
              </w:rPr>
              <w:br/>
              <w:t>in good health</w:t>
            </w:r>
            <w:r w:rsidRPr="007E3DE1">
              <w:rPr>
                <w:color w:val="000000"/>
                <w:lang w:val="en-US"/>
              </w:rPr>
              <w:br/>
              <w:t>in bad health</w:t>
            </w:r>
            <w:r w:rsidRPr="007E3DE1">
              <w:rPr>
                <w:color w:val="000000"/>
                <w:lang w:val="en-US"/>
              </w:rPr>
              <w:br/>
              <w:t>health(y) food</w:t>
            </w:r>
            <w:r w:rsidRPr="007E3DE1">
              <w:rPr>
                <w:color w:val="000000"/>
                <w:lang w:val="en-US"/>
              </w:rPr>
              <w:br/>
              <w:t>health club</w:t>
            </w:r>
            <w:r w:rsidRPr="007E3DE1">
              <w:rPr>
                <w:color w:val="000000"/>
                <w:lang w:val="en-US"/>
              </w:rPr>
              <w:br/>
              <w:t>to keep</w:t>
            </w:r>
            <w:r w:rsidRPr="007E3DE1">
              <w:rPr>
                <w:color w:val="000000"/>
                <w:lang w:val="en-US"/>
              </w:rPr>
              <w:br/>
              <w:t>healthy</w:t>
            </w:r>
            <w:r w:rsidRPr="007E3DE1">
              <w:rPr>
                <w:color w:val="000000"/>
                <w:lang w:val="en-US"/>
              </w:rPr>
              <w:br/>
              <w:t>to keep fit</w:t>
            </w:r>
            <w:r w:rsidRPr="007E3DE1">
              <w:rPr>
                <w:color w:val="000000"/>
                <w:lang w:val="en-US"/>
              </w:rPr>
              <w:br/>
              <w:t>to keep regular hours</w:t>
            </w:r>
            <w:r w:rsidRPr="007E3DE1">
              <w:rPr>
                <w:color w:val="000000"/>
                <w:lang w:val="en-US"/>
              </w:rPr>
              <w:br/>
              <w:t>to keep (to) a diet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41691" w:rsidTr="00C54529">
        <w:trPr>
          <w:trHeight w:val="568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</w:rPr>
              <w:t>1 неделя декабря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Что нужно делать,чтобы быть здоровыми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1.угадывание значения производных слов с помощью словообразовательных элементов</w:t>
            </w:r>
            <w:r w:rsidRPr="007F3872">
              <w:rPr>
                <w:color w:val="000000"/>
              </w:rPr>
              <w:br/>
              <w:t>2.соотнесение утверждения типа «верно/неверно/в тексте</w:t>
            </w:r>
            <w:r w:rsidRPr="007F3872">
              <w:rPr>
                <w:color w:val="000000"/>
              </w:rPr>
              <w:br/>
              <w:t>не сказано» с содержанием текста для аудирования</w:t>
            </w:r>
            <w:r w:rsidRPr="007F3872">
              <w:rPr>
                <w:color w:val="000000"/>
              </w:rPr>
              <w:br/>
              <w:t>3.ответ на вопросы о своем образе жизни;</w:t>
            </w:r>
            <w:r w:rsidRPr="007F3872">
              <w:rPr>
                <w:color w:val="000000"/>
              </w:rPr>
              <w:br/>
              <w:t>4.составление развернутого монологического высказывания</w:t>
            </w:r>
            <w:r w:rsidRPr="007F3872">
              <w:rPr>
                <w:color w:val="000000"/>
              </w:rPr>
              <w:br/>
              <w:t>об образе жизни различных людей на основе ключевых</w:t>
            </w:r>
            <w:r w:rsidRPr="007F3872">
              <w:rPr>
                <w:color w:val="000000"/>
              </w:rPr>
              <w:br/>
              <w:t>слов</w:t>
            </w:r>
            <w:r w:rsidRPr="007F3872">
              <w:rPr>
                <w:color w:val="000000"/>
              </w:rPr>
              <w:br/>
              <w:t>5.знакомство с конструкцией let’s do ...,  ее использование при построении диалогических высказываний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not stated</w:t>
            </w:r>
            <w:r w:rsidRPr="007E3DE1">
              <w:rPr>
                <w:color w:val="000000"/>
                <w:lang w:val="en-US"/>
              </w:rPr>
              <w:br/>
              <w:t>style of life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41691" w:rsidTr="00C54529">
        <w:trPr>
          <w:trHeight w:val="285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</w:rPr>
              <w:t>1 неделя декабря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Контроль грамматических навыков</w:t>
            </w:r>
            <w:r w:rsidRPr="007F3872">
              <w:rPr>
                <w:color w:val="000000"/>
              </w:rPr>
              <w:t>.Свободное время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1.извлечение запрашиваемой  информации из текстов для аудирования</w:t>
            </w:r>
            <w:r w:rsidRPr="007F3872">
              <w:rPr>
                <w:color w:val="000000"/>
              </w:rPr>
              <w:br/>
              <w:t>2.практикум по проверке изученного грамматического материала</w:t>
            </w:r>
            <w:r w:rsidRPr="007F3872">
              <w:rPr>
                <w:color w:val="000000"/>
              </w:rPr>
              <w:br/>
              <w:t>3.изучение новых лексических единиц и употребление их в речи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busy</w:t>
            </w:r>
            <w:r w:rsidRPr="007E3DE1">
              <w:rPr>
                <w:color w:val="000000"/>
                <w:lang w:val="en-US"/>
              </w:rPr>
              <w:br/>
              <w:t>choose(chose)</w:t>
            </w:r>
            <w:r w:rsidRPr="007E3DE1">
              <w:rPr>
                <w:color w:val="000000"/>
                <w:lang w:val="en-US"/>
              </w:rPr>
              <w:br/>
              <w:t>feel (felt)</w:t>
            </w:r>
            <w:r w:rsidRPr="007E3DE1">
              <w:rPr>
                <w:color w:val="000000"/>
                <w:lang w:val="en-US"/>
              </w:rPr>
              <w:br/>
              <w:t>find (found)</w:t>
            </w:r>
            <w:r w:rsidRPr="007E3DE1">
              <w:rPr>
                <w:color w:val="000000"/>
                <w:lang w:val="en-US"/>
              </w:rPr>
              <w:br/>
              <w:t>free</w:t>
            </w:r>
            <w:r w:rsidRPr="007E3DE1">
              <w:rPr>
                <w:color w:val="000000"/>
                <w:lang w:val="en-US"/>
              </w:rPr>
              <w:br/>
              <w:t>fun</w:t>
            </w:r>
            <w:r w:rsidRPr="007E3DE1">
              <w:rPr>
                <w:color w:val="000000"/>
                <w:lang w:val="en-US"/>
              </w:rPr>
              <w:br/>
              <w:t>ill</w:t>
            </w:r>
            <w:r w:rsidRPr="007E3DE1">
              <w:rPr>
                <w:color w:val="000000"/>
                <w:lang w:val="en-US"/>
              </w:rPr>
              <w:br/>
              <w:t>success</w:t>
            </w:r>
            <w:r w:rsidRPr="007E3DE1">
              <w:rPr>
                <w:color w:val="000000"/>
                <w:lang w:val="en-US"/>
              </w:rPr>
              <w:br/>
              <w:t>successful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41691" w:rsidTr="00C54529">
        <w:trPr>
          <w:trHeight w:val="474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Занятие спортом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1.использование суффиксов -er/-ful для образования производных слов</w:t>
            </w:r>
            <w:r w:rsidRPr="007F3872">
              <w:rPr>
                <w:color w:val="000000"/>
              </w:rPr>
              <w:br/>
              <w:t>2.знакомство с правилами употребления глаголов с видами спорта</w:t>
            </w:r>
            <w:r w:rsidRPr="007F3872">
              <w:rPr>
                <w:color w:val="000000"/>
              </w:rPr>
              <w:br/>
              <w:t>3.знакомство с особенностями американского варианта</w:t>
            </w:r>
            <w:r w:rsidRPr="007F3872">
              <w:rPr>
                <w:color w:val="000000"/>
              </w:rPr>
              <w:br/>
              <w:t>английского языка на примере разницы между глаголом</w:t>
            </w:r>
            <w:r w:rsidRPr="007F3872">
              <w:rPr>
                <w:color w:val="000000"/>
              </w:rPr>
              <w:br/>
              <w:t>to have и структурой have got, использование данных структур в речи для обозначения действий в настоящем и</w:t>
            </w:r>
            <w:r w:rsidRPr="007F3872">
              <w:rPr>
                <w:color w:val="000000"/>
              </w:rPr>
              <w:br/>
              <w:t>прошлом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boxing</w:t>
            </w:r>
            <w:r w:rsidRPr="007E3DE1">
              <w:rPr>
                <w:color w:val="000000"/>
                <w:lang w:val="en-US"/>
              </w:rPr>
              <w:br/>
              <w:t>gymnastics</w:t>
            </w:r>
            <w:r w:rsidRPr="007E3DE1">
              <w:rPr>
                <w:color w:val="000000"/>
                <w:lang w:val="en-US"/>
              </w:rPr>
              <w:br/>
              <w:t>judo</w:t>
            </w:r>
            <w:r w:rsidRPr="007E3DE1">
              <w:rPr>
                <w:color w:val="000000"/>
                <w:lang w:val="en-US"/>
              </w:rPr>
              <w:br/>
              <w:t>karate</w:t>
            </w:r>
            <w:r w:rsidRPr="007E3DE1">
              <w:rPr>
                <w:color w:val="000000"/>
                <w:lang w:val="en-US"/>
              </w:rPr>
              <w:br/>
              <w:t>athletics</w:t>
            </w:r>
            <w:r w:rsidRPr="007E3DE1">
              <w:rPr>
                <w:color w:val="000000"/>
                <w:lang w:val="en-US"/>
              </w:rPr>
              <w:br/>
              <w:t>cycling</w:t>
            </w:r>
            <w:r w:rsidRPr="007E3DE1">
              <w:rPr>
                <w:color w:val="000000"/>
                <w:lang w:val="en-US"/>
              </w:rPr>
              <w:br/>
              <w:t>basketball</w:t>
            </w:r>
            <w:r w:rsidRPr="007E3DE1">
              <w:rPr>
                <w:color w:val="000000"/>
                <w:lang w:val="en-US"/>
              </w:rPr>
              <w:br/>
              <w:t>colourful</w:t>
            </w:r>
            <w:r w:rsidRPr="007E3DE1">
              <w:rPr>
                <w:color w:val="000000"/>
                <w:lang w:val="en-US"/>
              </w:rPr>
              <w:br/>
              <w:t>painful</w:t>
            </w:r>
            <w:r w:rsidRPr="007E3DE1">
              <w:rPr>
                <w:color w:val="000000"/>
                <w:lang w:val="en-US"/>
              </w:rPr>
              <w:br/>
              <w:t>joyful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41691" w:rsidTr="00C54529">
        <w:trPr>
          <w:trHeight w:val="348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Развитие навыков аудирования.Введение новых лексических единиц.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1.развитие языковой догадки, сопоставление значения</w:t>
            </w:r>
            <w:r w:rsidRPr="007F3872">
              <w:rPr>
                <w:color w:val="000000"/>
              </w:rPr>
              <w:br/>
              <w:t>слов, имеющих похожее звучание в русском и английском языках</w:t>
            </w:r>
            <w:r w:rsidRPr="007F3872">
              <w:rPr>
                <w:color w:val="000000"/>
              </w:rPr>
              <w:br/>
              <w:t>2.знакомство с новыми лексическими единицами</w:t>
            </w:r>
            <w:r w:rsidRPr="007F3872">
              <w:rPr>
                <w:color w:val="000000"/>
              </w:rPr>
              <w:br/>
              <w:t>3.формирование вопросов с оборотом have got/has got/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start (v, n)</w:t>
            </w:r>
            <w:r w:rsidRPr="007E3DE1">
              <w:rPr>
                <w:color w:val="000000"/>
                <w:lang w:val="en-US"/>
              </w:rPr>
              <w:br/>
              <w:t>finish (v, n)</w:t>
            </w:r>
            <w:r w:rsidRPr="007E3DE1">
              <w:rPr>
                <w:color w:val="000000"/>
                <w:lang w:val="en-US"/>
              </w:rPr>
              <w:br/>
              <w:t>problem</w:t>
            </w:r>
            <w:r w:rsidRPr="007E3DE1">
              <w:rPr>
                <w:color w:val="000000"/>
                <w:lang w:val="en-US"/>
              </w:rPr>
              <w:br/>
              <w:t>different</w:t>
            </w:r>
            <w:r w:rsidRPr="007E3DE1">
              <w:rPr>
                <w:color w:val="000000"/>
                <w:lang w:val="en-US"/>
              </w:rPr>
              <w:br/>
              <w:t>exercise</w:t>
            </w:r>
            <w:r w:rsidRPr="007E3DE1">
              <w:rPr>
                <w:color w:val="000000"/>
                <w:lang w:val="en-US"/>
              </w:rPr>
              <w:br/>
              <w:t>if</w:t>
            </w:r>
            <w:r w:rsidRPr="007E3DE1">
              <w:rPr>
                <w:color w:val="000000"/>
                <w:lang w:val="en-US"/>
              </w:rPr>
              <w:br/>
              <w:t>just</w:t>
            </w:r>
            <w:r w:rsidRPr="007E3DE1">
              <w:rPr>
                <w:color w:val="000000"/>
                <w:lang w:val="en-US"/>
              </w:rPr>
              <w:br/>
              <w:t>kind (n)</w:t>
            </w:r>
            <w:r w:rsidRPr="007E3DE1">
              <w:rPr>
                <w:color w:val="000000"/>
                <w:lang w:val="en-US"/>
              </w:rPr>
              <w:br/>
              <w:t>once</w:t>
            </w:r>
            <w:r w:rsidRPr="007E3DE1">
              <w:rPr>
                <w:color w:val="000000"/>
                <w:lang w:val="en-US"/>
              </w:rPr>
              <w:br/>
              <w:t>outdoors</w:t>
            </w:r>
            <w:r w:rsidRPr="007E3DE1">
              <w:rPr>
                <w:color w:val="000000"/>
                <w:lang w:val="en-US"/>
              </w:rPr>
              <w:br/>
              <w:t>without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F3872" w:rsidTr="00C54529">
        <w:trPr>
          <w:trHeight w:val="159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b/>
                <w:bCs/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Контроль аудирования.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1.восприятие на слух изученного материала</w:t>
            </w:r>
            <w:r w:rsidRPr="007F3872">
              <w:rPr>
                <w:color w:val="000000"/>
              </w:rPr>
              <w:br/>
              <w:t>2.проверочное извлечение запрашиваемой  информации из текста для аудирования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127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Быть здоровым.Развитие навыков говорения (рабочая тетрадь)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1.использование речевых навыков за пройденный раздел  </w:t>
            </w:r>
            <w:r w:rsidRPr="007F3872">
              <w:rPr>
                <w:color w:val="000000"/>
              </w:rPr>
              <w:br/>
              <w:t>2.оформление устной речи в определенном порядке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64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 </w:t>
            </w: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b/>
                <w:bCs/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Контроль навыков устной речи.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285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Практикум.Бег ради жизни. Подготовка к контрольной работе №3.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1.расширение социокультурных знаний, знакомство</w:t>
            </w:r>
            <w:r w:rsidRPr="007F3872">
              <w:rPr>
                <w:color w:val="000000"/>
              </w:rPr>
              <w:br/>
              <w:t>с достопримечательностью Лондона — Гайд-парком;</w:t>
            </w:r>
            <w:r w:rsidRPr="007F3872">
              <w:rPr>
                <w:color w:val="000000"/>
              </w:rPr>
              <w:br/>
              <w:t>2.составление развернутого монологического высказывания</w:t>
            </w:r>
            <w:r w:rsidRPr="007F3872">
              <w:rPr>
                <w:color w:val="000000"/>
              </w:rPr>
              <w:br/>
              <w:t>о том, как проводят свободное время члены семьи, на</w:t>
            </w:r>
            <w:r w:rsidRPr="007F3872">
              <w:rPr>
                <w:color w:val="000000"/>
              </w:rPr>
              <w:br/>
              <w:t>основе текста-образца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33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b/>
                <w:bCs/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Контрольная работа №3.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64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Актуализация грамматических навыков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F3872" w:rsidTr="00C54529">
        <w:trPr>
          <w:trHeight w:val="127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Составление сказки.Актуализация навыков письма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3256" w:rsidRPr="007F3872" w:rsidRDefault="008A3256" w:rsidP="00C54529">
            <w:pPr>
              <w:rPr>
                <w:rFonts w:ascii="Calibri" w:hAnsi="Calibri" w:cs="Calibri"/>
                <w:color w:val="000000"/>
              </w:rPr>
            </w:pPr>
            <w:r w:rsidRPr="007F3872">
              <w:rPr>
                <w:rFonts w:ascii="Calibri" w:hAnsi="Calibri" w:cs="Calibri"/>
                <w:color w:val="000000"/>
              </w:rPr>
              <w:t>составление развернутого монологического высказывания</w:t>
            </w:r>
            <w:r w:rsidRPr="007F3872">
              <w:rPr>
                <w:rFonts w:ascii="Calibri" w:hAnsi="Calibri" w:cs="Calibri"/>
                <w:color w:val="000000"/>
              </w:rPr>
              <w:br/>
              <w:t>о здоровом образе жизни на основе плана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F3872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F3872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660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E3DE1">
              <w:rPr>
                <w:b/>
                <w:bCs/>
                <w:color w:val="FF0000"/>
                <w:sz w:val="28"/>
                <w:szCs w:val="28"/>
              </w:rPr>
              <w:t>3 четверть(30 часов)</w:t>
            </w:r>
            <w:r w:rsidRPr="007E3DE1">
              <w:rPr>
                <w:b/>
                <w:bCs/>
                <w:color w:val="000000"/>
                <w:sz w:val="28"/>
                <w:szCs w:val="28"/>
              </w:rPr>
              <w:t>.Раздел 3. Здоровый образ жизни.Продолжение (3 часа)</w:t>
            </w:r>
          </w:p>
        </w:tc>
      </w:tr>
      <w:tr w:rsidR="008A3256" w:rsidRPr="00741691" w:rsidTr="00C54529">
        <w:trPr>
          <w:trHeight w:val="505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B97ECC" w:rsidRDefault="008A3256" w:rsidP="00C54529">
            <w:pPr>
              <w:jc w:val="center"/>
              <w:rPr>
                <w:bCs/>
                <w:color w:val="000000"/>
              </w:rPr>
            </w:pPr>
            <w:r w:rsidRPr="00B97ECC">
              <w:rPr>
                <w:bCs/>
                <w:color w:val="000000"/>
              </w:rPr>
              <w:t> 3 неделя января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Как я провел каникулы.Практика чтения. Басня "Крестьянин и яблоня"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1.прочтение басни и рассуждаение о ее морали</w:t>
            </w:r>
            <w:r w:rsidRPr="007E3DE1">
              <w:rPr>
                <w:color w:val="000000"/>
              </w:rPr>
              <w:br/>
              <w:t>2.выразительное чтение стихотворения, соотнесения его с литературным переводом;</w:t>
            </w:r>
            <w:r w:rsidRPr="007E3DE1">
              <w:rPr>
                <w:color w:val="000000"/>
              </w:rPr>
              <w:br/>
              <w:t>3.пересказ сказки С. Я. Маршака на английском языке;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peasant</w:t>
            </w:r>
            <w:r w:rsidRPr="007E3DE1">
              <w:rPr>
                <w:color w:val="000000"/>
                <w:lang w:val="en-US"/>
              </w:rPr>
              <w:br/>
              <w:t>cut down</w:t>
            </w:r>
            <w:r w:rsidRPr="007E3DE1">
              <w:rPr>
                <w:color w:val="000000"/>
                <w:lang w:val="en-US"/>
              </w:rPr>
              <w:br/>
              <w:t>honey</w:t>
            </w:r>
            <w:r w:rsidRPr="007E3DE1">
              <w:rPr>
                <w:color w:val="000000"/>
                <w:lang w:val="en-US"/>
              </w:rPr>
              <w:br/>
              <w:t>axe</w:t>
            </w:r>
            <w:r w:rsidRPr="007E3DE1">
              <w:rPr>
                <w:color w:val="000000"/>
                <w:lang w:val="en-US"/>
              </w:rPr>
              <w:br/>
              <w:t>inside</w:t>
            </w:r>
            <w:r w:rsidRPr="007E3DE1">
              <w:rPr>
                <w:color w:val="000000"/>
                <w:lang w:val="en-US"/>
              </w:rPr>
              <w:br/>
              <w:t>put down</w:t>
            </w:r>
            <w:r w:rsidRPr="007E3DE1">
              <w:rPr>
                <w:color w:val="000000"/>
                <w:lang w:val="en-US"/>
              </w:rPr>
              <w:br/>
              <w:t>chat</w:t>
            </w:r>
            <w:r w:rsidRPr="007E3DE1">
              <w:rPr>
                <w:color w:val="000000"/>
                <w:lang w:val="en-US"/>
              </w:rPr>
              <w:br/>
              <w:t>puss</w:t>
            </w:r>
            <w:r w:rsidRPr="007E3DE1">
              <w:rPr>
                <w:color w:val="000000"/>
                <w:lang w:val="en-US"/>
              </w:rPr>
              <w:br/>
              <w:t>side</w:t>
            </w:r>
            <w:r w:rsidRPr="007E3DE1">
              <w:rPr>
                <w:color w:val="000000"/>
                <w:lang w:val="en-US"/>
              </w:rPr>
              <w:br/>
              <w:t>catch</w:t>
            </w:r>
            <w:r w:rsidRPr="007E3DE1">
              <w:rPr>
                <w:color w:val="000000"/>
                <w:lang w:val="en-US"/>
              </w:rPr>
              <w:br/>
              <w:t>rat</w:t>
            </w:r>
            <w:r w:rsidRPr="007E3DE1">
              <w:rPr>
                <w:color w:val="000000"/>
                <w:lang w:val="en-US"/>
              </w:rPr>
              <w:br/>
              <w:t>dark</w:t>
            </w:r>
            <w:r w:rsidRPr="007E3DE1">
              <w:rPr>
                <w:color w:val="000000"/>
                <w:lang w:val="en-US"/>
              </w:rPr>
              <w:br/>
              <w:t>silly</w:t>
            </w:r>
            <w:r w:rsidRPr="007E3DE1">
              <w:rPr>
                <w:color w:val="000000"/>
                <w:lang w:val="en-US"/>
              </w:rPr>
              <w:br/>
              <w:t>lullaby</w:t>
            </w:r>
            <w:r w:rsidRPr="007E3DE1">
              <w:rPr>
                <w:color w:val="000000"/>
                <w:lang w:val="en-US"/>
              </w:rPr>
              <w:br/>
              <w:t>loud</w:t>
            </w:r>
            <w:r w:rsidRPr="007E3DE1">
              <w:rPr>
                <w:color w:val="000000"/>
                <w:lang w:val="en-US"/>
              </w:rPr>
              <w:br/>
              <w:t>scary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8A3256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97ECC">
              <w:rPr>
                <w:bCs/>
                <w:color w:val="000000"/>
              </w:rPr>
              <w:t> 3 неделя января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Подготовка к проектной работе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A3256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97ECC">
              <w:rPr>
                <w:bCs/>
                <w:color w:val="000000"/>
              </w:rPr>
              <w:t> 3 неделя января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Защита проектных работ.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Самостоятельное оценивание своих учебных достижений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A3256" w:rsidRPr="007E3DE1" w:rsidTr="00C54529">
        <w:trPr>
          <w:trHeight w:val="930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3DE1">
              <w:rPr>
                <w:b/>
                <w:bCs/>
                <w:color w:val="000000"/>
                <w:sz w:val="28"/>
                <w:szCs w:val="28"/>
              </w:rPr>
              <w:t>Раздел 4. После школы.( 17 часов)</w:t>
            </w:r>
          </w:p>
        </w:tc>
      </w:tr>
      <w:tr w:rsidR="008A3256" w:rsidRPr="007E3DE1" w:rsidTr="00C54529">
        <w:trPr>
          <w:trHeight w:val="316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97ECC">
              <w:rPr>
                <w:bCs/>
                <w:color w:val="00000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января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Как мы проводим время.Актуализация навыков говорения.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1.извлечение информации из текста для аудирования</w:t>
            </w:r>
            <w:r w:rsidRPr="007E3DE1">
              <w:rPr>
                <w:color w:val="000000"/>
              </w:rPr>
              <w:br/>
              <w:t>2.ответ на вопросы о своем свободном времени</w:t>
            </w:r>
            <w:r w:rsidRPr="007E3DE1">
              <w:rPr>
                <w:color w:val="000000"/>
              </w:rPr>
              <w:br/>
              <w:t>3.совершенствование навыков построения общих и специальных вопросов в различных временных формах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kitten</w:t>
            </w:r>
            <w:r w:rsidRPr="007E3DE1">
              <w:rPr>
                <w:color w:val="000000"/>
                <w:lang w:val="en-US"/>
              </w:rPr>
              <w:br/>
              <w:t>puppy</w:t>
            </w:r>
            <w:r w:rsidRPr="007E3DE1">
              <w:rPr>
                <w:color w:val="000000"/>
                <w:lang w:val="en-US"/>
              </w:rPr>
              <w:br/>
              <w:t>budgie</w:t>
            </w:r>
            <w:r w:rsidRPr="007E3DE1">
              <w:rPr>
                <w:color w:val="000000"/>
                <w:lang w:val="en-US"/>
              </w:rPr>
              <w:br/>
              <w:t>rabbit</w:t>
            </w:r>
            <w:r w:rsidRPr="007E3DE1">
              <w:rPr>
                <w:color w:val="000000"/>
                <w:lang w:val="en-US"/>
              </w:rPr>
              <w:br/>
              <w:t>goldfish</w:t>
            </w:r>
            <w:r w:rsidRPr="007E3DE1">
              <w:rPr>
                <w:color w:val="000000"/>
                <w:lang w:val="en-US"/>
              </w:rPr>
              <w:br/>
              <w:t>hamster</w:t>
            </w:r>
            <w:r w:rsidRPr="007E3DE1">
              <w:rPr>
                <w:color w:val="000000"/>
                <w:lang w:val="en-US"/>
              </w:rPr>
              <w:br/>
              <w:t>rat</w:t>
            </w:r>
            <w:r w:rsidRPr="007E3DE1">
              <w:rPr>
                <w:color w:val="000000"/>
                <w:lang w:val="en-US"/>
              </w:rPr>
              <w:br/>
              <w:t>guinea pig</w:t>
            </w:r>
            <w:r w:rsidRPr="007E3DE1">
              <w:rPr>
                <w:color w:val="000000"/>
                <w:lang w:val="en-US"/>
              </w:rPr>
              <w:br/>
              <w:t>parrot</w:t>
            </w:r>
            <w:r w:rsidRPr="007E3DE1">
              <w:rPr>
                <w:color w:val="000000"/>
                <w:lang w:val="en-US"/>
              </w:rPr>
              <w:br/>
              <w:t>canary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spacing w:after="240"/>
              <w:rPr>
                <w:color w:val="000000"/>
              </w:rPr>
            </w:pPr>
            <w:r w:rsidRPr="007E3DE1">
              <w:rPr>
                <w:color w:val="000000"/>
              </w:rPr>
              <w:t>1)дифференцировать на слух слова английского языка</w:t>
            </w:r>
            <w:r w:rsidRPr="007E3DE1">
              <w:rPr>
                <w:color w:val="000000"/>
              </w:rPr>
              <w:br/>
              <w:t>2)соблюдать нормы произношения АЯ при чтении вслух;</w:t>
            </w:r>
            <w:r w:rsidRPr="007E3DE1">
              <w:rPr>
                <w:color w:val="000000"/>
              </w:rPr>
              <w:br/>
              <w:t>3)дополнять тексты верными предлогами;</w:t>
            </w:r>
            <w:r w:rsidRPr="007E3DE1">
              <w:rPr>
                <w:color w:val="000000"/>
              </w:rPr>
              <w:br/>
              <w:t>4)совершенствовать навыки построения разделительных вопросов на основе комплекса разнообразных упражнений</w:t>
            </w:r>
            <w:r w:rsidRPr="007E3DE1">
              <w:rPr>
                <w:color w:val="000000"/>
              </w:rPr>
              <w:br/>
              <w:t>5)дополнять текст верными лексическими единицами</w:t>
            </w:r>
            <w:r w:rsidRPr="007E3DE1">
              <w:rPr>
                <w:color w:val="000000"/>
              </w:rPr>
              <w:br/>
              <w:t>6)высказываться по прочитанному тексту</w:t>
            </w:r>
            <w:r w:rsidRPr="007E3DE1">
              <w:rPr>
                <w:color w:val="000000"/>
              </w:rPr>
              <w:br/>
              <w:t>7)задавать специальные вопросы</w:t>
            </w:r>
            <w:r w:rsidRPr="007E3DE1">
              <w:rPr>
                <w:color w:val="000000"/>
              </w:rPr>
              <w:br/>
              <w:t>8)употреблять новые ЛЕ в речи</w:t>
            </w:r>
            <w:r w:rsidRPr="007E3DE1">
              <w:rPr>
                <w:color w:val="000000"/>
              </w:rPr>
              <w:br/>
              <w:t>9)правильно употреблять предлоги</w:t>
            </w:r>
            <w:r w:rsidRPr="007E3DE1">
              <w:rPr>
                <w:color w:val="000000"/>
              </w:rPr>
              <w:br/>
              <w:t>10)образовывать слова при помощи приставок или суффиксов</w:t>
            </w:r>
            <w:r w:rsidRPr="007E3DE1">
              <w:rPr>
                <w:color w:val="000000"/>
              </w:rPr>
              <w:br/>
              <w:t>11)писать новые ЛЕ и неправильные глаголы</w:t>
            </w:r>
            <w:r w:rsidRPr="007E3DE1">
              <w:rPr>
                <w:color w:val="000000"/>
              </w:rPr>
              <w:br/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Коммуникативные:</w:t>
            </w:r>
            <w:r w:rsidRPr="007E3DE1">
              <w:rPr>
                <w:b/>
                <w:bCs/>
                <w:color w:val="000000"/>
              </w:rPr>
              <w:br/>
            </w:r>
            <w:r w:rsidRPr="007E3DE1">
              <w:rPr>
                <w:color w:val="000000"/>
              </w:rPr>
              <w:t>- отвечать на вопросы о своем свободном времени;</w:t>
            </w:r>
            <w:r w:rsidRPr="007E3DE1">
              <w:rPr>
                <w:color w:val="000000"/>
              </w:rPr>
              <w:br/>
              <w:t>- соблюдать нормы произношения АЯ при чтении вслух</w:t>
            </w:r>
            <w:r w:rsidRPr="007E3DE1">
              <w:rPr>
                <w:color w:val="000000"/>
              </w:rPr>
              <w:br/>
              <w:t>-разыгрывать диалог на основе диалога-образца</w:t>
            </w:r>
            <w:r w:rsidRPr="007E3DE1">
              <w:rPr>
                <w:color w:val="000000"/>
              </w:rPr>
              <w:br/>
              <w:t>-воспринимать  текст с учетом поставленной учебной задачи,</w:t>
            </w:r>
            <w:r w:rsidRPr="007E3DE1">
              <w:rPr>
                <w:color w:val="000000"/>
              </w:rPr>
              <w:br/>
              <w:t>– анализировать и исправлять деформированный текст: находить ошибки, дополнять, изменять, восстанавливать логику изложения</w:t>
            </w:r>
            <w:r w:rsidRPr="007E3DE1">
              <w:rPr>
                <w:color w:val="000000"/>
              </w:rPr>
              <w:br/>
              <w:t>-работать в парах</w:t>
            </w:r>
            <w:r w:rsidRPr="007E3DE1">
              <w:rPr>
                <w:b/>
                <w:bCs/>
                <w:color w:val="000000"/>
              </w:rPr>
              <w:br/>
              <w:t>Регулятивные:</w:t>
            </w:r>
            <w:r w:rsidRPr="007E3DE1">
              <w:rPr>
                <w:color w:val="000000"/>
              </w:rPr>
              <w:br/>
              <w:t>– планировать решение учебной задачи: выстраивать последовательность необходимых операций</w:t>
            </w:r>
            <w:r w:rsidRPr="007E3DE1">
              <w:rPr>
                <w:color w:val="000000"/>
              </w:rPr>
              <w:br/>
              <w:t xml:space="preserve">-оценивать (сравнивать с эталоном) результаты деятельности </w:t>
            </w:r>
            <w:r w:rsidRPr="007E3DE1">
              <w:rPr>
                <w:color w:val="000000"/>
              </w:rPr>
              <w:br/>
              <w:t>-анализировать собственную работу: -соотносить план и совершенные операции</w:t>
            </w:r>
            <w:r w:rsidRPr="007E3DE1">
              <w:rPr>
                <w:color w:val="000000"/>
              </w:rPr>
              <w:br/>
              <w:t xml:space="preserve">-выделять этапы и оценивать </w:t>
            </w:r>
            <w:r w:rsidRPr="007E3DE1">
              <w:rPr>
                <w:color w:val="000000"/>
              </w:rPr>
              <w:br/>
              <w:t>меру освоения каждого</w:t>
            </w:r>
            <w:r w:rsidRPr="007E3DE1">
              <w:rPr>
                <w:color w:val="000000"/>
              </w:rPr>
              <w:br/>
              <w:t>-находить ошибки, устанавливать их причины;</w:t>
            </w:r>
            <w:r w:rsidRPr="007E3DE1">
              <w:rPr>
                <w:color w:val="000000"/>
              </w:rPr>
              <w:br/>
            </w:r>
            <w:r w:rsidRPr="007E3DE1">
              <w:rPr>
                <w:b/>
                <w:bCs/>
                <w:color w:val="000000"/>
              </w:rPr>
              <w:t>Познавательные:</w:t>
            </w:r>
            <w:r w:rsidRPr="007E3DE1">
              <w:rPr>
                <w:b/>
                <w:bCs/>
                <w:color w:val="000000"/>
              </w:rPr>
              <w:br/>
            </w:r>
            <w:r w:rsidRPr="007E3DE1">
              <w:rPr>
                <w:color w:val="000000"/>
              </w:rPr>
              <w:t>- соотносить части предложений;</w:t>
            </w:r>
            <w:r w:rsidRPr="007E3DE1">
              <w:rPr>
                <w:color w:val="000000"/>
              </w:rPr>
              <w:br/>
              <w:t>- читать текст и подбирать заголовки к каждому из его параграфов</w:t>
            </w:r>
            <w:r w:rsidRPr="007E3DE1">
              <w:rPr>
                <w:b/>
                <w:bCs/>
                <w:color w:val="000000"/>
              </w:rPr>
              <w:br/>
              <w:t>-</w:t>
            </w:r>
            <w:r w:rsidRPr="007E3DE1">
              <w:rPr>
                <w:color w:val="000000"/>
              </w:rPr>
              <w:t>совершенствовать навыки построения общих вопросов в различных временных формах;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spacing w:after="240"/>
              <w:rPr>
                <w:color w:val="000000"/>
              </w:rPr>
            </w:pPr>
            <w:r w:rsidRPr="007E3DE1">
              <w:rPr>
                <w:color w:val="000000"/>
              </w:rPr>
              <w:t>1.формировать умение вести диалог, учитывая позицию собеседника;</w:t>
            </w:r>
            <w:r w:rsidRPr="007E3DE1">
              <w:rPr>
                <w:color w:val="000000"/>
              </w:rPr>
              <w:br/>
              <w:t>2.формировать дисциплинированность;</w:t>
            </w:r>
            <w:r w:rsidRPr="007E3DE1">
              <w:rPr>
                <w:color w:val="000000"/>
              </w:rPr>
              <w:br/>
              <w:t>3.развивать самостоятельность, любознательность</w:t>
            </w:r>
            <w:r w:rsidRPr="007E3DE1">
              <w:rPr>
                <w:color w:val="000000"/>
              </w:rPr>
              <w:br/>
              <w:t>4.сформировать мотивацию изучения Английского Языка;</w:t>
            </w:r>
            <w:r w:rsidRPr="007E3DE1">
              <w:rPr>
                <w:color w:val="000000"/>
              </w:rPr>
              <w:br/>
              <w:t xml:space="preserve">5.сформировать осознанное, уважительное, доброжелательное </w:t>
            </w:r>
            <w:r w:rsidRPr="007E3DE1">
              <w:rPr>
                <w:color w:val="000000"/>
              </w:rPr>
              <w:br/>
              <w:t>отношение к другому человеку, его мнению;</w:t>
            </w:r>
            <w:r w:rsidRPr="007E3DE1">
              <w:rPr>
                <w:color w:val="000000"/>
              </w:rPr>
              <w:br/>
              <w:t>6.сформировать представление о языке как средстве познания окружающего мира;</w:t>
            </w:r>
            <w:r w:rsidRPr="007E3DE1">
              <w:rPr>
                <w:color w:val="000000"/>
              </w:rPr>
              <w:br/>
              <w:t xml:space="preserve">7.развивать трудолюбие, </w:t>
            </w:r>
            <w:r w:rsidRPr="007E3DE1">
              <w:rPr>
                <w:color w:val="000000"/>
              </w:rPr>
              <w:br/>
              <w:t>инициативность, креативность</w:t>
            </w:r>
            <w:r w:rsidRPr="007E3DE1">
              <w:rPr>
                <w:color w:val="000000"/>
              </w:rPr>
              <w:br/>
              <w:t>8.сформировать стремление к самосовершенствованию в области «ИЯ»;</w:t>
            </w:r>
            <w:r w:rsidRPr="007E3DE1">
              <w:rPr>
                <w:color w:val="000000"/>
              </w:rPr>
              <w:br/>
              <w:t>9.сформировать коммуникативную компетенцию;</w:t>
            </w:r>
            <w:r w:rsidRPr="007E3DE1">
              <w:rPr>
                <w:color w:val="000000"/>
              </w:rPr>
              <w:br/>
            </w:r>
          </w:p>
        </w:tc>
      </w:tr>
      <w:tr w:rsidR="008A3256" w:rsidRPr="00741691" w:rsidTr="00C54529">
        <w:trPr>
          <w:trHeight w:val="442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января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Наши питомцы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1.знакомство с новыми лексическими единицами по теме</w:t>
            </w:r>
            <w:r w:rsidRPr="007E3DE1">
              <w:rPr>
                <w:color w:val="000000"/>
              </w:rPr>
              <w:br/>
              <w:t>и употребление их в речи</w:t>
            </w:r>
            <w:r w:rsidRPr="007E3DE1">
              <w:rPr>
                <w:color w:val="000000"/>
              </w:rPr>
              <w:br/>
              <w:t>2.соблюдение норм произношения при чтении новых</w:t>
            </w:r>
            <w:r w:rsidRPr="007E3DE1">
              <w:rPr>
                <w:color w:val="000000"/>
              </w:rPr>
              <w:br/>
              <w:t>слов, словосочетаний</w:t>
            </w:r>
            <w:r w:rsidRPr="007E3DE1">
              <w:rPr>
                <w:color w:val="000000"/>
              </w:rPr>
              <w:br/>
              <w:t>3.восприятие на слух текстов и соотнесение их содержания с изображениями на картинках</w:t>
            </w:r>
            <w:r w:rsidRPr="007E3DE1">
              <w:rPr>
                <w:color w:val="000000"/>
              </w:rPr>
              <w:br/>
              <w:t>4.совершенствование навыков построения альтернативных</w:t>
            </w:r>
            <w:r w:rsidRPr="007E3DE1">
              <w:rPr>
                <w:color w:val="000000"/>
              </w:rPr>
              <w:br/>
              <w:t>вопросов в различных временных формах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sz w:val="22"/>
                <w:szCs w:val="22"/>
                <w:lang w:val="en-US"/>
              </w:rPr>
              <w:t>I hope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>a sunflower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>bowl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>cage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>clever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>companion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>fishbowl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 xml:space="preserve"> friendly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 xml:space="preserve"> grass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 xml:space="preserve"> seed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>birdcage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41691" w:rsidTr="00C54529">
        <w:trPr>
          <w:trHeight w:val="222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января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Выбираем питомца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1.описание картинок на основе перечня вопросов</w:t>
            </w:r>
            <w:r w:rsidRPr="007E3DE1">
              <w:rPr>
                <w:color w:val="000000"/>
              </w:rPr>
              <w:br/>
              <w:t>2.знакомство с новыми лексическими единицами</w:t>
            </w:r>
            <w:r w:rsidRPr="007E3DE1">
              <w:rPr>
                <w:color w:val="000000"/>
              </w:rPr>
              <w:br/>
              <w:t>3.восприятие текста на слух и письменная фиксация</w:t>
            </w:r>
            <w:r w:rsidRPr="007E3DE1">
              <w:rPr>
                <w:color w:val="000000"/>
              </w:rPr>
              <w:br/>
              <w:t>существенной информации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to scratch</w:t>
            </w:r>
            <w:r w:rsidRPr="007E3DE1">
              <w:rPr>
                <w:color w:val="000000"/>
                <w:lang w:val="en-US"/>
              </w:rPr>
              <w:br/>
              <w:t>because</w:t>
            </w:r>
            <w:r w:rsidRPr="007E3DE1">
              <w:rPr>
                <w:color w:val="000000"/>
                <w:lang w:val="en-US"/>
              </w:rPr>
              <w:br/>
              <w:t>certainly</w:t>
            </w:r>
            <w:r w:rsidRPr="007E3DE1">
              <w:rPr>
                <w:color w:val="000000"/>
                <w:lang w:val="en-US"/>
              </w:rPr>
              <w:br/>
              <w:t>collect</w:t>
            </w:r>
            <w:r w:rsidRPr="007E3DE1">
              <w:rPr>
                <w:color w:val="000000"/>
                <w:lang w:val="en-US"/>
              </w:rPr>
              <w:br/>
              <w:t>collection</w:t>
            </w:r>
            <w:r w:rsidRPr="007E3DE1">
              <w:rPr>
                <w:color w:val="000000"/>
                <w:lang w:val="en-US"/>
              </w:rPr>
              <w:br/>
              <w:t xml:space="preserve"> famous</w:t>
            </w:r>
            <w:r w:rsidRPr="007E3DE1">
              <w:rPr>
                <w:color w:val="000000"/>
                <w:lang w:val="en-US"/>
              </w:rPr>
              <w:br/>
              <w:t>proud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E3DE1" w:rsidTr="00C54529">
        <w:trPr>
          <w:trHeight w:val="348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5</w:t>
            </w:r>
            <w:r w:rsidRPr="00B97ECC">
              <w:rPr>
                <w:bCs/>
                <w:color w:val="000000"/>
              </w:rPr>
              <w:t xml:space="preserve"> неделя января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Контроль аудирования.</w:t>
            </w:r>
            <w:r w:rsidRPr="007E3DE1">
              <w:rPr>
                <w:color w:val="000000"/>
              </w:rPr>
              <w:t>Коллекционирование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1.восприятиена слух текста и выполнение задания на</w:t>
            </w:r>
            <w:r w:rsidRPr="007E3DE1">
              <w:rPr>
                <w:color w:val="000000"/>
              </w:rPr>
              <w:br/>
              <w:t>множественный выбор</w:t>
            </w:r>
            <w:r w:rsidRPr="007E3DE1">
              <w:rPr>
                <w:color w:val="000000"/>
              </w:rPr>
              <w:br/>
              <w:t>2.знакомство с этимологией слова "hobby".</w:t>
            </w:r>
            <w:r w:rsidRPr="007E3DE1">
              <w:rPr>
                <w:color w:val="000000"/>
              </w:rPr>
              <w:br/>
              <w:t>3.соотнесение фотографий с именами деятелей культуры</w:t>
            </w:r>
            <w:r w:rsidRPr="007E3DE1">
              <w:rPr>
                <w:color w:val="000000"/>
              </w:rPr>
              <w:br/>
              <w:t>4.разыгрывание диалогов на основе диалога-образца</w:t>
            </w:r>
            <w:r w:rsidRPr="007E3DE1">
              <w:rPr>
                <w:color w:val="000000"/>
              </w:rPr>
              <w:br/>
              <w:t>5.Знакомство с правилами словообразования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opposites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41691" w:rsidTr="00C54529">
        <w:trPr>
          <w:trHeight w:val="411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5</w:t>
            </w:r>
            <w:r w:rsidRPr="00B97ECC">
              <w:rPr>
                <w:bCs/>
                <w:color w:val="000000"/>
              </w:rPr>
              <w:t xml:space="preserve"> неделя января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Культурное времяпрепровождение.Поход в театр,музеи и галереи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1.соотнесения верных и ложных утверждений с содержанием</w:t>
            </w:r>
            <w:r w:rsidRPr="007E3DE1">
              <w:rPr>
                <w:color w:val="000000"/>
              </w:rPr>
              <w:br/>
              <w:t>текста для аудирования</w:t>
            </w:r>
            <w:r w:rsidRPr="007E3DE1">
              <w:rPr>
                <w:color w:val="000000"/>
              </w:rPr>
              <w:br/>
              <w:t>2.знакомство  с правилами построения разделительных</w:t>
            </w:r>
            <w:r w:rsidRPr="007E3DE1">
              <w:rPr>
                <w:color w:val="000000"/>
              </w:rPr>
              <w:br/>
              <w:t>вопросов в различных временных формах, совершенствования навыков построения разделительных вопросов на основе комплекса разнообразных упражнений</w:t>
            </w:r>
            <w:r w:rsidRPr="007E3DE1">
              <w:rPr>
                <w:color w:val="000000"/>
              </w:rPr>
              <w:br/>
              <w:t>3.освоения новых лексических единиц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twin</w:t>
            </w:r>
            <w:r w:rsidRPr="007E3DE1">
              <w:rPr>
                <w:color w:val="000000"/>
                <w:lang w:val="en-US"/>
              </w:rPr>
              <w:br/>
              <w:t>ballet</w:t>
            </w:r>
            <w:r w:rsidRPr="007E3DE1">
              <w:rPr>
                <w:color w:val="000000"/>
                <w:lang w:val="en-US"/>
              </w:rPr>
              <w:br/>
              <w:t>draw</w:t>
            </w:r>
            <w:r w:rsidRPr="007E3DE1">
              <w:rPr>
                <w:color w:val="000000"/>
                <w:lang w:val="en-US"/>
              </w:rPr>
              <w:br/>
              <w:t>drawing</w:t>
            </w:r>
            <w:r w:rsidRPr="007E3DE1">
              <w:rPr>
                <w:color w:val="000000"/>
                <w:lang w:val="en-US"/>
              </w:rPr>
              <w:br/>
              <w:t>gallery</w:t>
            </w:r>
            <w:r w:rsidRPr="007E3DE1">
              <w:rPr>
                <w:color w:val="000000"/>
                <w:lang w:val="en-US"/>
              </w:rPr>
              <w:br/>
              <w:t>important</w:t>
            </w:r>
            <w:r w:rsidRPr="007E3DE1">
              <w:rPr>
                <w:color w:val="000000"/>
                <w:lang w:val="en-US"/>
              </w:rPr>
              <w:br/>
              <w:t xml:space="preserve"> museum</w:t>
            </w:r>
            <w:r w:rsidRPr="007E3DE1">
              <w:rPr>
                <w:color w:val="000000"/>
                <w:lang w:val="en-US"/>
              </w:rPr>
              <w:br/>
              <w:t xml:space="preserve"> paint (v)</w:t>
            </w:r>
            <w:r w:rsidRPr="007E3DE1">
              <w:rPr>
                <w:color w:val="000000"/>
                <w:lang w:val="en-US"/>
              </w:rPr>
              <w:br/>
              <w:t>painting (n)</w:t>
            </w:r>
            <w:r w:rsidRPr="007E3DE1">
              <w:rPr>
                <w:color w:val="000000"/>
                <w:lang w:val="en-US"/>
              </w:rPr>
              <w:br/>
              <w:t>theatre</w:t>
            </w:r>
            <w:r w:rsidRPr="007E3DE1">
              <w:rPr>
                <w:color w:val="000000"/>
                <w:lang w:val="en-US"/>
              </w:rPr>
              <w:br/>
              <w:t xml:space="preserve"> opera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41691" w:rsidTr="00C54529">
        <w:trPr>
          <w:trHeight w:val="285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5</w:t>
            </w:r>
            <w:r w:rsidRPr="00B97ECC">
              <w:rPr>
                <w:bCs/>
                <w:color w:val="000000"/>
              </w:rPr>
              <w:t xml:space="preserve"> неделя января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Наши хобби.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1.восприятие текста на слух и выбор правильных ответов по содержанию текста</w:t>
            </w:r>
            <w:r w:rsidRPr="007E3DE1">
              <w:rPr>
                <w:color w:val="000000"/>
              </w:rPr>
              <w:br/>
              <w:t>2.дополнение предложений верными лексическими единицами</w:t>
            </w:r>
            <w:r w:rsidRPr="007E3DE1">
              <w:rPr>
                <w:color w:val="000000"/>
              </w:rPr>
              <w:br/>
              <w:t>3.знакомство с правилом формирования разделительных вопросов с модальными глаголами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</w:rPr>
              <w:t xml:space="preserve"> </w:t>
            </w:r>
            <w:r w:rsidRPr="007E3DE1">
              <w:rPr>
                <w:color w:val="000000"/>
                <w:lang w:val="en-US"/>
              </w:rPr>
              <w:t>circus</w:t>
            </w:r>
            <w:r w:rsidRPr="007E3DE1">
              <w:rPr>
                <w:color w:val="000000"/>
                <w:lang w:val="en-US"/>
              </w:rPr>
              <w:br/>
              <w:t xml:space="preserve"> ring</w:t>
            </w:r>
            <w:r w:rsidRPr="007E3DE1">
              <w:rPr>
                <w:color w:val="000000"/>
                <w:lang w:val="en-US"/>
              </w:rPr>
              <w:br/>
              <w:t xml:space="preserve"> trainer</w:t>
            </w:r>
            <w:r w:rsidRPr="007E3DE1">
              <w:rPr>
                <w:color w:val="000000"/>
                <w:lang w:val="en-US"/>
              </w:rPr>
              <w:br/>
              <w:t xml:space="preserve"> acrobat</w:t>
            </w:r>
            <w:r w:rsidRPr="007E3DE1">
              <w:rPr>
                <w:color w:val="000000"/>
                <w:lang w:val="en-US"/>
              </w:rPr>
              <w:br/>
              <w:t xml:space="preserve"> juggler</w:t>
            </w:r>
            <w:r w:rsidRPr="007E3DE1">
              <w:rPr>
                <w:color w:val="000000"/>
                <w:lang w:val="en-US"/>
              </w:rPr>
              <w:br/>
              <w:t>musician</w:t>
            </w:r>
            <w:r w:rsidRPr="007E3DE1">
              <w:rPr>
                <w:color w:val="000000"/>
                <w:lang w:val="en-US"/>
              </w:rPr>
              <w:br/>
              <w:t>audience</w:t>
            </w:r>
            <w:r w:rsidRPr="007E3DE1">
              <w:rPr>
                <w:color w:val="000000"/>
                <w:lang w:val="en-US"/>
              </w:rPr>
              <w:br/>
              <w:t>train</w:t>
            </w:r>
            <w:r w:rsidRPr="007E3DE1">
              <w:rPr>
                <w:color w:val="000000"/>
                <w:lang w:val="en-US"/>
              </w:rPr>
              <w:br/>
              <w:t>perform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E3DE1" w:rsidTr="00C54529">
        <w:trPr>
          <w:trHeight w:val="348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В цирке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1.дифференциация  на слух звуков/слов/словосочетаний</w:t>
            </w:r>
            <w:r w:rsidRPr="007E3DE1">
              <w:rPr>
                <w:color w:val="000000"/>
              </w:rPr>
              <w:br/>
              <w:t>английского языка</w:t>
            </w:r>
            <w:r w:rsidRPr="007E3DE1">
              <w:rPr>
                <w:color w:val="000000"/>
              </w:rPr>
              <w:br/>
              <w:t>2.дополнение текста верными лексическим единицами</w:t>
            </w:r>
            <w:r w:rsidRPr="007E3DE1">
              <w:rPr>
                <w:color w:val="000000"/>
              </w:rPr>
              <w:br/>
              <w:t>3.ответ на вопросы о своем отношении к цирку</w:t>
            </w:r>
            <w:r w:rsidRPr="007E3DE1">
              <w:rPr>
                <w:color w:val="000000"/>
              </w:rPr>
              <w:br/>
              <w:t>4.перевод лексических единиц урока с русского языка</w:t>
            </w:r>
            <w:r w:rsidRPr="007E3DE1">
              <w:rPr>
                <w:color w:val="000000"/>
              </w:rPr>
              <w:br/>
              <w:t>на английский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96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В цветочном магазине. Практикум чтения.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1.соотнесение содержания текстов для чтения с картинками</w:t>
            </w:r>
            <w:r w:rsidRPr="007E3DE1">
              <w:rPr>
                <w:color w:val="000000"/>
              </w:rPr>
              <w:br/>
              <w:t>2.отработка навыков чтения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253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Практикум устной речи. Внешкольная жизнь.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1.построение развернутых монологических высказываний</w:t>
            </w:r>
            <w:r w:rsidRPr="007E3DE1">
              <w:rPr>
                <w:color w:val="000000"/>
              </w:rPr>
              <w:br/>
              <w:t>о своих хобби</w:t>
            </w:r>
            <w:r w:rsidRPr="007E3DE1">
              <w:rPr>
                <w:color w:val="000000"/>
              </w:rPr>
              <w:br/>
              <w:t>2.построение развернутых монологических высказываний о</w:t>
            </w:r>
            <w:r w:rsidRPr="007E3DE1">
              <w:rPr>
                <w:color w:val="000000"/>
              </w:rPr>
              <w:br/>
              <w:t>том, какие хобби предпочитают члены их семьи на основе</w:t>
            </w:r>
            <w:r w:rsidRPr="007E3DE1">
              <w:rPr>
                <w:color w:val="000000"/>
              </w:rPr>
              <w:br/>
              <w:t>текста-образца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Практикум.Актуализация грамматических навыков.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Практикум.Развитие навыков письменной речи.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190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 xml:space="preserve">Контроль навыков говорения. </w:t>
            </w:r>
            <w:r w:rsidRPr="007E3DE1">
              <w:rPr>
                <w:color w:val="000000"/>
              </w:rPr>
              <w:t>Интересы моей семьи.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1.построение развернутых монологических высказываний по теме</w:t>
            </w:r>
            <w:r w:rsidRPr="007E3DE1">
              <w:rPr>
                <w:color w:val="000000"/>
              </w:rPr>
              <w:br/>
              <w:t>2.знакомство с известными русскими художниками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190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 xml:space="preserve">Контроль грамматических навыков. </w:t>
            </w:r>
            <w:r w:rsidRPr="007E3DE1">
              <w:rPr>
                <w:color w:val="000000"/>
              </w:rPr>
              <w:t>Хобби разных людей.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1.выполнение упражнений на множественных выбор грамматических форм</w:t>
            </w:r>
            <w:r w:rsidRPr="007E3DE1">
              <w:rPr>
                <w:color w:val="000000"/>
              </w:rPr>
              <w:br/>
              <w:t>2.выполнение упражнений на транформацию глагольных форм в нужное время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127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Подготовка к контрольной работе.Актуализация лексического и грамматического материала.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повторение пройденного материала блока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33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b/>
                <w:bCs/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Контрольная работа №4.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41691" w:rsidTr="00C54529">
        <w:trPr>
          <w:trHeight w:val="777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Практикум чтения."Ребенок и Волк".Подготовка к проектной работе.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1.знакомствос английским писателем и поэтом А. А. Милном и его стихотворением</w:t>
            </w:r>
            <w:r w:rsidRPr="007E3DE1">
              <w:rPr>
                <w:color w:val="000000"/>
              </w:rPr>
              <w:br/>
              <w:t>2.выразительное прочтение  стихотворения</w:t>
            </w:r>
            <w:r w:rsidRPr="007E3DE1">
              <w:rPr>
                <w:color w:val="000000"/>
              </w:rPr>
              <w:br/>
              <w:t>3.разучивание и пение песни о ферме Макдональда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wolf</w:t>
            </w:r>
            <w:r w:rsidRPr="007E3DE1">
              <w:rPr>
                <w:color w:val="000000"/>
                <w:lang w:val="en-US"/>
              </w:rPr>
              <w:br/>
              <w:t xml:space="preserve"> please</w:t>
            </w:r>
            <w:r w:rsidRPr="007E3DE1">
              <w:rPr>
                <w:color w:val="000000"/>
                <w:lang w:val="en-US"/>
              </w:rPr>
              <w:br/>
              <w:t xml:space="preserve"> pipe</w:t>
            </w:r>
            <w:r w:rsidRPr="007E3DE1">
              <w:rPr>
                <w:color w:val="000000"/>
                <w:lang w:val="en-US"/>
              </w:rPr>
              <w:br/>
              <w:t>agree</w:t>
            </w:r>
            <w:r w:rsidRPr="007E3DE1">
              <w:rPr>
                <w:color w:val="000000"/>
                <w:lang w:val="en-US"/>
              </w:rPr>
              <w:br/>
              <w:t>deserve</w:t>
            </w:r>
            <w:r w:rsidRPr="007E3DE1">
              <w:rPr>
                <w:color w:val="000000"/>
                <w:lang w:val="en-US"/>
              </w:rPr>
              <w:br/>
              <w:t>kill</w:t>
            </w:r>
            <w:r w:rsidRPr="007E3DE1">
              <w:rPr>
                <w:color w:val="000000"/>
                <w:lang w:val="en-US"/>
              </w:rPr>
              <w:br/>
              <w:t>to drive</w:t>
            </w:r>
            <w:r w:rsidRPr="007E3DE1">
              <w:rPr>
                <w:color w:val="000000"/>
                <w:lang w:val="en-US"/>
              </w:rPr>
              <w:br/>
              <w:t>away</w:t>
            </w:r>
            <w:r w:rsidRPr="007E3DE1">
              <w:rPr>
                <w:color w:val="000000"/>
                <w:lang w:val="en-US"/>
              </w:rPr>
              <w:br/>
              <w:t>to lose</w:t>
            </w:r>
            <w:r w:rsidRPr="007E3DE1">
              <w:rPr>
                <w:color w:val="000000"/>
                <w:lang w:val="en-US"/>
              </w:rPr>
              <w:br/>
              <w:t>one’s way</w:t>
            </w:r>
            <w:r w:rsidRPr="007E3DE1">
              <w:rPr>
                <w:color w:val="000000"/>
                <w:lang w:val="en-US"/>
              </w:rPr>
              <w:br/>
              <w:t xml:space="preserve"> rich</w:t>
            </w:r>
            <w:r w:rsidRPr="007E3DE1">
              <w:rPr>
                <w:color w:val="000000"/>
                <w:lang w:val="en-US"/>
              </w:rPr>
              <w:br/>
              <w:t>stone</w:t>
            </w:r>
            <w:r w:rsidRPr="007E3DE1">
              <w:rPr>
                <w:color w:val="000000"/>
                <w:lang w:val="en-US"/>
              </w:rPr>
              <w:br/>
              <w:t>cowboy</w:t>
            </w:r>
            <w:r w:rsidRPr="007E3DE1">
              <w:rPr>
                <w:color w:val="000000"/>
                <w:lang w:val="en-US"/>
              </w:rPr>
              <w:br/>
              <w:t>policeman</w:t>
            </w:r>
            <w:r w:rsidRPr="007E3DE1">
              <w:rPr>
                <w:color w:val="000000"/>
                <w:lang w:val="en-US"/>
              </w:rPr>
              <w:br/>
              <w:t>jailor</w:t>
            </w:r>
            <w:r w:rsidRPr="007E3DE1">
              <w:rPr>
                <w:color w:val="000000"/>
                <w:lang w:val="en-US"/>
              </w:rPr>
              <w:br/>
              <w:t>enginedriver</w:t>
            </w:r>
            <w:r w:rsidRPr="007E3DE1">
              <w:rPr>
                <w:color w:val="000000"/>
                <w:lang w:val="en-US"/>
              </w:rPr>
              <w:br/>
              <w:t>pirate</w:t>
            </w:r>
            <w:r w:rsidRPr="007E3DE1">
              <w:rPr>
                <w:color w:val="000000"/>
                <w:lang w:val="en-US"/>
              </w:rPr>
              <w:br/>
              <w:t>ploughboy</w:t>
            </w:r>
            <w:r w:rsidRPr="007E3DE1">
              <w:rPr>
                <w:color w:val="000000"/>
                <w:lang w:val="en-US"/>
              </w:rPr>
              <w:br/>
              <w:t>thief</w:t>
            </w:r>
            <w:r w:rsidRPr="007E3DE1">
              <w:rPr>
                <w:color w:val="000000"/>
                <w:lang w:val="en-US"/>
              </w:rPr>
              <w:br/>
              <w:t xml:space="preserve"> postman</w:t>
            </w:r>
            <w:r w:rsidRPr="007E3DE1">
              <w:rPr>
                <w:color w:val="000000"/>
                <w:lang w:val="en-US"/>
              </w:rPr>
              <w:br/>
              <w:t>roundabout</w:t>
            </w:r>
            <w:r w:rsidRPr="007E3DE1">
              <w:rPr>
                <w:color w:val="000000"/>
                <w:lang w:val="en-US"/>
              </w:rPr>
              <w:br/>
              <w:t>everywhere</w:t>
            </w:r>
            <w:r w:rsidRPr="007E3DE1">
              <w:rPr>
                <w:color w:val="000000"/>
                <w:lang w:val="en-US"/>
              </w:rPr>
              <w:br/>
              <w:t>conjuror</w:t>
            </w:r>
            <w:r w:rsidRPr="007E3DE1">
              <w:rPr>
                <w:color w:val="000000"/>
                <w:lang w:val="en-US"/>
              </w:rPr>
              <w:br/>
              <w:t xml:space="preserve"> pocket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Защита проектной работы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Самостоятельное оценивание своих учебных достижений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585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3DE1">
              <w:rPr>
                <w:b/>
                <w:bCs/>
                <w:color w:val="000000"/>
                <w:sz w:val="28"/>
                <w:szCs w:val="28"/>
              </w:rPr>
              <w:t>Раздел 5. С места на место (10 часов)</w:t>
            </w:r>
          </w:p>
        </w:tc>
      </w:tr>
      <w:tr w:rsidR="008A3256" w:rsidRPr="007E3DE1" w:rsidTr="00C54529">
        <w:trPr>
          <w:trHeight w:val="568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Куда  и почему люди путешествуют.Абсолютная форма притяжательных местоимений.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1.восприятие на слух рифмовку и фиксация  недостающей в ней информации</w:t>
            </w:r>
            <w:r w:rsidRPr="007E3DE1">
              <w:rPr>
                <w:color w:val="000000"/>
              </w:rPr>
              <w:br/>
              <w:t>2. выразительное читение рифмовку</w:t>
            </w:r>
            <w:r w:rsidRPr="007E3DE1">
              <w:rPr>
                <w:color w:val="000000"/>
              </w:rPr>
              <w:br/>
              <w:t>3.составение предложений на основе картинок;</w:t>
            </w:r>
            <w:r w:rsidRPr="007E3DE1">
              <w:rPr>
                <w:color w:val="000000"/>
              </w:rPr>
              <w:br/>
              <w:t>4.совершенствование навыков построения вопросов, начи-</w:t>
            </w:r>
            <w:r w:rsidRPr="007E3DE1">
              <w:rPr>
                <w:color w:val="000000"/>
              </w:rPr>
              <w:br/>
              <w:t>нающихся со слова whose;</w:t>
            </w:r>
            <w:r w:rsidRPr="007E3DE1">
              <w:rPr>
                <w:color w:val="000000"/>
              </w:rPr>
              <w:br/>
              <w:t>5.знакомство с абсолютными формами притяжательных</w:t>
            </w:r>
            <w:r w:rsidRPr="007E3DE1">
              <w:rPr>
                <w:color w:val="000000"/>
              </w:rPr>
              <w:br/>
              <w:t>местоимений и  употребление их в речи;</w:t>
            </w:r>
            <w:r w:rsidRPr="007E3DE1">
              <w:rPr>
                <w:color w:val="000000"/>
              </w:rPr>
              <w:br/>
              <w:t>6.знакомство с новыми лексическими единицами по теме</w:t>
            </w:r>
            <w:r w:rsidRPr="007E3DE1">
              <w:rPr>
                <w:color w:val="000000"/>
              </w:rPr>
              <w:br/>
              <w:t>и употреблениеих в речи;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whose</w:t>
            </w:r>
            <w:r w:rsidRPr="007E3DE1">
              <w:rPr>
                <w:color w:val="000000"/>
                <w:lang w:val="en-US"/>
              </w:rPr>
              <w:br/>
              <w:t>mine</w:t>
            </w:r>
            <w:r w:rsidRPr="007E3DE1">
              <w:rPr>
                <w:color w:val="000000"/>
                <w:lang w:val="en-US"/>
              </w:rPr>
              <w:br/>
              <w:t xml:space="preserve"> yours</w:t>
            </w:r>
            <w:r w:rsidRPr="007E3DE1">
              <w:rPr>
                <w:color w:val="000000"/>
                <w:lang w:val="en-US"/>
              </w:rPr>
              <w:br/>
              <w:t>hers</w:t>
            </w:r>
            <w:r w:rsidRPr="007E3DE1">
              <w:rPr>
                <w:color w:val="000000"/>
                <w:lang w:val="en-US"/>
              </w:rPr>
              <w:br/>
              <w:t>ours</w:t>
            </w:r>
            <w:r w:rsidRPr="007E3DE1">
              <w:rPr>
                <w:color w:val="000000"/>
                <w:lang w:val="en-US"/>
              </w:rPr>
              <w:br/>
              <w:t>theirs</w:t>
            </w:r>
            <w:r w:rsidRPr="007E3DE1">
              <w:rPr>
                <w:color w:val="000000"/>
                <w:lang w:val="en-US"/>
              </w:rPr>
              <w:br/>
              <w:t>east</w:t>
            </w:r>
            <w:r w:rsidRPr="007E3DE1">
              <w:rPr>
                <w:color w:val="000000"/>
                <w:lang w:val="en-US"/>
              </w:rPr>
              <w:br/>
              <w:t xml:space="preserve"> west</w:t>
            </w:r>
            <w:r w:rsidRPr="007E3DE1">
              <w:rPr>
                <w:color w:val="000000"/>
                <w:lang w:val="en-US"/>
              </w:rPr>
              <w:br/>
              <w:t>north</w:t>
            </w:r>
            <w:r w:rsidRPr="007E3DE1">
              <w:rPr>
                <w:color w:val="000000"/>
                <w:lang w:val="en-US"/>
              </w:rPr>
              <w:br/>
              <w:t>south</w:t>
            </w:r>
            <w:r w:rsidRPr="007E3DE1">
              <w:rPr>
                <w:color w:val="000000"/>
                <w:lang w:val="en-US"/>
              </w:rPr>
              <w:br/>
              <w:t>castle</w:t>
            </w:r>
            <w:r w:rsidRPr="007E3DE1">
              <w:rPr>
                <w:color w:val="000000"/>
                <w:lang w:val="en-US"/>
              </w:rPr>
              <w:br/>
              <w:t>forest</w:t>
            </w:r>
            <w:r w:rsidRPr="007E3DE1">
              <w:rPr>
                <w:color w:val="000000"/>
                <w:lang w:val="en-US"/>
              </w:rPr>
              <w:br/>
              <w:t xml:space="preserve"> river</w:t>
            </w:r>
            <w:r w:rsidRPr="007E3DE1">
              <w:rPr>
                <w:color w:val="000000"/>
                <w:lang w:val="en-US"/>
              </w:rPr>
              <w:br/>
              <w:t xml:space="preserve"> trip</w:t>
            </w:r>
            <w:r w:rsidRPr="007E3DE1">
              <w:rPr>
                <w:color w:val="000000"/>
                <w:lang w:val="en-US"/>
              </w:rPr>
              <w:br/>
              <w:t xml:space="preserve"> (the) Thames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spacing w:after="240"/>
              <w:rPr>
                <w:color w:val="000000"/>
              </w:rPr>
            </w:pPr>
            <w:r w:rsidRPr="007E3DE1">
              <w:rPr>
                <w:color w:val="000000"/>
              </w:rPr>
              <w:t>1)учиться отвечать на разделительные вопросы, совершенствовать этот грамматический навык на основе различных упражнений</w:t>
            </w:r>
            <w:r w:rsidRPr="007E3DE1">
              <w:rPr>
                <w:color w:val="000000"/>
              </w:rPr>
              <w:br/>
              <w:t>2)соблюдать нормы произношения АЯ при чтении вслух;</w:t>
            </w:r>
            <w:r w:rsidRPr="007E3DE1">
              <w:rPr>
                <w:color w:val="000000"/>
              </w:rPr>
              <w:br/>
              <w:t>3)знакомиться с новыми ЛЕ по теме и  употреблять их в речи;</w:t>
            </w:r>
            <w:r w:rsidRPr="007E3DE1">
              <w:rPr>
                <w:color w:val="000000"/>
              </w:rPr>
              <w:br/>
              <w:t>4)знакомиться с особенностями значений глаголов движения</w:t>
            </w:r>
            <w:r w:rsidRPr="007E3DE1">
              <w:rPr>
                <w:i/>
                <w:iCs/>
                <w:color w:val="000000"/>
              </w:rPr>
              <w:t xml:space="preserve"> to come, to go </w:t>
            </w:r>
            <w:r w:rsidRPr="007E3DE1">
              <w:rPr>
                <w:color w:val="000000"/>
              </w:rPr>
              <w:t>и учиться употреблять их в речи</w:t>
            </w:r>
            <w:r w:rsidRPr="007E3DE1">
              <w:rPr>
                <w:color w:val="000000"/>
              </w:rPr>
              <w:br/>
              <w:t>5)учиться вежливо извиняться по-английски и привлекать внимание собеседника при ведении диалога;</w:t>
            </w:r>
            <w:r w:rsidRPr="007E3DE1">
              <w:rPr>
                <w:color w:val="000000"/>
              </w:rPr>
              <w:br/>
              <w:t xml:space="preserve">6)знакомиться с особенностями значений глаголов </w:t>
            </w:r>
            <w:r w:rsidRPr="007E3DE1">
              <w:rPr>
                <w:i/>
                <w:iCs/>
                <w:color w:val="000000"/>
              </w:rPr>
              <w:t>to say, to tel</w:t>
            </w:r>
            <w:r w:rsidRPr="007E3DE1">
              <w:rPr>
                <w:color w:val="000000"/>
              </w:rPr>
              <w:t>l и учиться употреблять их в речи</w:t>
            </w:r>
            <w:r w:rsidRPr="007E3DE1">
              <w:rPr>
                <w:color w:val="000000"/>
              </w:rPr>
              <w:br/>
              <w:t>7)использовать в речи характерные для диалогической речи штампы и клише</w:t>
            </w:r>
            <w:r w:rsidRPr="007E3DE1">
              <w:rPr>
                <w:color w:val="000000"/>
              </w:rPr>
              <w:br/>
              <w:t xml:space="preserve">8)расширять представления об английских предлогах, совершенствовать навыки </w:t>
            </w:r>
            <w:r w:rsidRPr="007E3DE1">
              <w:rPr>
                <w:color w:val="000000"/>
              </w:rPr>
              <w:br/>
              <w:t>использования предлогов в речи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b/>
                <w:bCs/>
                <w:color w:val="000000"/>
                <w:sz w:val="28"/>
                <w:szCs w:val="28"/>
              </w:rPr>
              <w:t>Коммуникативные:</w:t>
            </w:r>
            <w:r w:rsidRPr="007E3DE1">
              <w:rPr>
                <w:b/>
                <w:bCs/>
                <w:color w:val="000000"/>
                <w:sz w:val="28"/>
                <w:szCs w:val="28"/>
              </w:rPr>
              <w:br/>
            </w:r>
            <w:r w:rsidRPr="007E3DE1">
              <w:rPr>
                <w:color w:val="000000"/>
              </w:rPr>
              <w:t>-организовывать учебное сотрудничество и совместную деятельность с учителем и сверстниками</w:t>
            </w:r>
            <w:r w:rsidRPr="007E3DE1">
              <w:rPr>
                <w:color w:val="000000"/>
              </w:rPr>
              <w:br/>
              <w:t>-формировать умение вести диалог, учитывая позицию собеседника</w:t>
            </w:r>
            <w:r w:rsidRPr="007E3DE1">
              <w:rPr>
                <w:color w:val="000000"/>
              </w:rPr>
              <w:br/>
              <w:t>-играть определенную роль в совместной деятельности</w:t>
            </w:r>
            <w:r w:rsidRPr="007E3DE1">
              <w:rPr>
                <w:color w:val="000000"/>
              </w:rPr>
              <w:br/>
              <w:t>-отбирать и использовать речевые средства в процессе коммуникации с другими людьми (диалог в паре, в малой</w:t>
            </w:r>
            <w:r w:rsidRPr="007E3DE1">
              <w:rPr>
                <w:color w:val="000000"/>
              </w:rPr>
              <w:br/>
              <w:t>группе и т. д.)</w:t>
            </w:r>
            <w:r w:rsidRPr="007E3DE1">
              <w:rPr>
                <w:color w:val="000000"/>
              </w:rPr>
              <w:br/>
              <w:t>-облюдатьопределенные  нормы публичной речи, регламент в монологе и дискуссии в соответствии с коммуникативной</w:t>
            </w:r>
            <w:r w:rsidRPr="007E3DE1">
              <w:rPr>
                <w:color w:val="000000"/>
              </w:rPr>
              <w:br/>
              <w:t>задачей;</w:t>
            </w:r>
            <w:r w:rsidRPr="007E3DE1">
              <w:rPr>
                <w:color w:val="000000"/>
              </w:rPr>
              <w:br/>
              <w:t>-целенаправленно искать и использовать информационные ресурсы, необходимые для решения учебных и</w:t>
            </w:r>
            <w:r w:rsidRPr="007E3DE1">
              <w:rPr>
                <w:color w:val="000000"/>
              </w:rPr>
              <w:br/>
              <w:t>практических задач с помощью средств ИКТ</w:t>
            </w:r>
            <w:r w:rsidRPr="007E3DE1">
              <w:rPr>
                <w:b/>
                <w:bCs/>
                <w:color w:val="000000"/>
                <w:sz w:val="28"/>
                <w:szCs w:val="28"/>
              </w:rPr>
              <w:br/>
              <w:t>Регулятивные:</w:t>
            </w:r>
            <w:r w:rsidRPr="007E3DE1">
              <w:rPr>
                <w:color w:val="000000"/>
              </w:rPr>
              <w:br/>
              <w:t xml:space="preserve">– планировать решение учебной задачи: выстраивать последовательность необходимых операций </w:t>
            </w:r>
            <w:r w:rsidRPr="007E3DE1">
              <w:rPr>
                <w:color w:val="000000"/>
              </w:rPr>
              <w:br/>
              <w:t>-самостоятельно определять цели обучения</w:t>
            </w:r>
            <w:r w:rsidRPr="007E3DE1">
              <w:rPr>
                <w:color w:val="000000"/>
              </w:rPr>
              <w:br/>
              <w:t>-ставить и формулировать новые задачи в учебе и</w:t>
            </w:r>
            <w:r w:rsidRPr="007E3DE1">
              <w:rPr>
                <w:color w:val="000000"/>
              </w:rPr>
              <w:br/>
              <w:t xml:space="preserve">познавательной деятельности, </w:t>
            </w:r>
            <w:r w:rsidRPr="007E3DE1">
              <w:rPr>
                <w:color w:val="000000"/>
              </w:rPr>
              <w:br/>
              <w:t>-развивать мотивы и интересы своей познавательной деятельности</w:t>
            </w:r>
            <w:r w:rsidRPr="007E3DE1">
              <w:rPr>
                <w:color w:val="000000"/>
              </w:rPr>
              <w:br/>
              <w:t>-выстраивать жизненные планы на краткосрочное будущее</w:t>
            </w:r>
            <w:r w:rsidRPr="007E3DE1">
              <w:rPr>
                <w:color w:val="000000"/>
              </w:rPr>
              <w:br/>
            </w:r>
            <w:r w:rsidRPr="007E3DE1">
              <w:rPr>
                <w:b/>
                <w:bCs/>
                <w:color w:val="000000"/>
                <w:sz w:val="28"/>
                <w:szCs w:val="28"/>
              </w:rPr>
              <w:t>Познавательные:</w:t>
            </w:r>
            <w:r w:rsidRPr="007E3DE1">
              <w:rPr>
                <w:b/>
                <w:bCs/>
                <w:color w:val="000000"/>
                <w:sz w:val="28"/>
                <w:szCs w:val="28"/>
              </w:rPr>
              <w:br/>
            </w:r>
            <w:r w:rsidRPr="007E3DE1">
              <w:rPr>
                <w:color w:val="000000"/>
              </w:rPr>
              <w:t>-устанавливать аналогии</w:t>
            </w:r>
            <w:r w:rsidRPr="007E3DE1">
              <w:rPr>
                <w:color w:val="000000"/>
              </w:rPr>
              <w:br/>
              <w:t>-класифицировать</w:t>
            </w:r>
            <w:r w:rsidRPr="007E3DE1">
              <w:rPr>
                <w:color w:val="000000"/>
              </w:rPr>
              <w:br/>
              <w:t>-строить</w:t>
            </w:r>
            <w:r w:rsidRPr="007E3DE1">
              <w:rPr>
                <w:color w:val="000000"/>
              </w:rPr>
              <w:br/>
              <w:t>логическое рассуждение, умозаключение</w:t>
            </w:r>
            <w:r w:rsidRPr="007E3DE1">
              <w:rPr>
                <w:color w:val="000000"/>
              </w:rPr>
              <w:br/>
              <w:t>-подбирать слова, соподчиненные ключевому слову, определяющие его признаки и свойства</w:t>
            </w:r>
            <w:r w:rsidRPr="007E3DE1">
              <w:rPr>
                <w:color w:val="000000"/>
              </w:rPr>
              <w:br/>
              <w:t>-выделять явление из общего ряда других явлений</w:t>
            </w:r>
            <w:r w:rsidRPr="007E3DE1">
              <w:rPr>
                <w:color w:val="000000"/>
              </w:rPr>
              <w:br/>
              <w:t>-излагать полученную информацию</w:t>
            </w:r>
            <w:r w:rsidRPr="007E3DE1">
              <w:rPr>
                <w:color w:val="000000"/>
              </w:rPr>
              <w:br/>
              <w:t>-вербализовать эмоциональное впечатление, оказанное на него источником</w:t>
            </w:r>
            <w:r w:rsidRPr="007E3DE1">
              <w:rPr>
                <w:color w:val="000000"/>
              </w:rPr>
              <w:br/>
              <w:t>-обучиться смысловому чтению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spacing w:after="240"/>
              <w:rPr>
                <w:color w:val="000000"/>
              </w:rPr>
            </w:pPr>
            <w:r w:rsidRPr="007E3DE1">
              <w:rPr>
                <w:color w:val="000000"/>
              </w:rPr>
              <w:t>1)развивать самостоятельность, любознательность</w:t>
            </w:r>
            <w:r w:rsidRPr="007E3DE1">
              <w:rPr>
                <w:color w:val="000000"/>
              </w:rPr>
              <w:br/>
              <w:t>2)формировать умение взаимодействовать с окружающими</w:t>
            </w:r>
            <w:r w:rsidRPr="007E3DE1">
              <w:rPr>
                <w:color w:val="000000"/>
              </w:rPr>
              <w:br/>
              <w:t>3)формировать представление об АЯ как средстве познания окружающего мира 4)формировать стремление к совершенствованию собственной речевой культуры в целом</w:t>
            </w:r>
            <w:r w:rsidRPr="007E3DE1">
              <w:rPr>
                <w:color w:val="000000"/>
              </w:rPr>
              <w:br/>
              <w:t>5) формировать мотивацию изучения АЯ</w:t>
            </w:r>
            <w:r w:rsidRPr="007E3DE1">
              <w:rPr>
                <w:color w:val="000000"/>
              </w:rPr>
              <w:br/>
              <w:t>6) развивать трудолюбие</w:t>
            </w:r>
            <w:r w:rsidRPr="007E3DE1">
              <w:rPr>
                <w:color w:val="000000"/>
              </w:rPr>
              <w:br/>
              <w:t>7)формировать умение вести диалог, учитывая позицию собеседника</w:t>
            </w:r>
            <w:r w:rsidRPr="007E3DE1">
              <w:rPr>
                <w:color w:val="000000"/>
              </w:rPr>
              <w:br/>
              <w:t>8)развивать самостоятельность, любознательность</w:t>
            </w:r>
            <w:r w:rsidRPr="007E3DE1">
              <w:rPr>
                <w:color w:val="000000"/>
              </w:rPr>
              <w:br/>
              <w:t>9)формировать стремление к совершенствованию собственной речевой культуры в целом</w:t>
            </w:r>
            <w:r w:rsidRPr="007E3DE1">
              <w:rPr>
                <w:color w:val="000000"/>
              </w:rPr>
              <w:br/>
              <w:t>10)развивать самостоятельность, любознательность, стремление расширить кругозор</w:t>
            </w:r>
          </w:p>
        </w:tc>
      </w:tr>
      <w:tr w:rsidR="008A3256" w:rsidRPr="007E3DE1" w:rsidTr="00C54529">
        <w:trPr>
          <w:trHeight w:val="552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Путешествие по России.Описание городов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  соблюдение норм произношения при чтении новых</w:t>
            </w:r>
            <w:r w:rsidRPr="007E3DE1">
              <w:rPr>
                <w:color w:val="000000"/>
              </w:rPr>
              <w:br/>
              <w:t>слов, словосочетаний;</w:t>
            </w:r>
            <w:r w:rsidRPr="007E3DE1">
              <w:rPr>
                <w:color w:val="000000"/>
              </w:rPr>
              <w:br/>
              <w:t>2)дополнение предложения подходящими лексическими</w:t>
            </w:r>
            <w:r w:rsidRPr="007E3DE1">
              <w:rPr>
                <w:color w:val="000000"/>
              </w:rPr>
              <w:br/>
              <w:t>единицами/верными глагольными формами;</w:t>
            </w:r>
            <w:r w:rsidRPr="007E3DE1">
              <w:rPr>
                <w:color w:val="000000"/>
              </w:rPr>
              <w:br/>
              <w:t>3)соотнесение содержания текста для аудирования с приведенными после него утверждениями;</w:t>
            </w:r>
            <w:r w:rsidRPr="007E3DE1">
              <w:rPr>
                <w:color w:val="000000"/>
              </w:rPr>
              <w:br/>
              <w:t>4)совершенствование навыков построения вопросов, начи-</w:t>
            </w:r>
            <w:r w:rsidRPr="007E3DE1">
              <w:rPr>
                <w:color w:val="000000"/>
              </w:rPr>
              <w:br/>
              <w:t>нающихся с what и which;</w:t>
            </w:r>
            <w:r w:rsidRPr="007E3DE1">
              <w:rPr>
                <w:color w:val="000000"/>
              </w:rPr>
              <w:br/>
              <w:t>5) составление развернутых монологических высказываний</w:t>
            </w:r>
            <w:r w:rsidRPr="007E3DE1">
              <w:rPr>
                <w:color w:val="000000"/>
              </w:rPr>
              <w:br/>
              <w:t>о своих путешествиях на основе списка вопросов;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which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285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Шотландия. Ответы на разделительные вопросы.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1)учатся отвечать на разделительные вопросы, совершенствуют этот грамматический навык на основе различныхупражнений;</w:t>
            </w:r>
            <w:r w:rsidRPr="007E3DE1">
              <w:rPr>
                <w:color w:val="000000"/>
              </w:rPr>
              <w:br/>
              <w:t>2)составляют развернутые монологические высказывания</w:t>
            </w:r>
            <w:r w:rsidRPr="007E3DE1">
              <w:rPr>
                <w:color w:val="000000"/>
              </w:rPr>
              <w:br/>
              <w:t>о Шотландии на основе ключевых слов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41691" w:rsidTr="00C54529">
        <w:trPr>
          <w:trHeight w:val="348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 xml:space="preserve">Контроль грамматических навыков. </w:t>
            </w:r>
            <w:r w:rsidRPr="007E3DE1">
              <w:rPr>
                <w:color w:val="000000"/>
              </w:rPr>
              <w:t>Города мира и их достопримечательности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1)воспринимают на слух текст и письменно фиксируют</w:t>
            </w:r>
            <w:r w:rsidRPr="007E3DE1">
              <w:rPr>
                <w:color w:val="000000"/>
              </w:rPr>
              <w:br/>
              <w:t>существенную информацию;</w:t>
            </w:r>
            <w:r w:rsidRPr="007E3DE1">
              <w:rPr>
                <w:color w:val="000000"/>
              </w:rPr>
              <w:br/>
              <w:t>2)знакомятся с городами мира и их достопримечательностями;</w:t>
            </w:r>
            <w:r w:rsidRPr="007E3DE1">
              <w:rPr>
                <w:color w:val="000000"/>
              </w:rPr>
              <w:br/>
              <w:t xml:space="preserve">3)знакомятся с особенностями значений глаголов движения </w:t>
            </w:r>
            <w:r w:rsidRPr="007E3DE1">
              <w:rPr>
                <w:i/>
                <w:iCs/>
                <w:color w:val="000000"/>
              </w:rPr>
              <w:t>to come и to go</w:t>
            </w:r>
            <w:r w:rsidRPr="007E3DE1">
              <w:rPr>
                <w:color w:val="000000"/>
              </w:rPr>
              <w:t xml:space="preserve"> и учатся употреблять их в речи</w:t>
            </w:r>
            <w:r w:rsidRPr="007E3DE1">
              <w:rPr>
                <w:color w:val="000000"/>
              </w:rPr>
              <w:br/>
              <w:t>4)изучают новые ЛЕ и употребляют их в речи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bridge</w:t>
            </w:r>
            <w:r w:rsidRPr="007E3DE1">
              <w:rPr>
                <w:color w:val="000000"/>
                <w:lang w:val="en-US"/>
              </w:rPr>
              <w:br/>
              <w:t xml:space="preserve"> buy</w:t>
            </w:r>
            <w:r w:rsidRPr="007E3DE1">
              <w:rPr>
                <w:color w:val="000000"/>
                <w:lang w:val="en-US"/>
              </w:rPr>
              <w:br/>
              <w:t>(bought)</w:t>
            </w:r>
            <w:r w:rsidRPr="007E3DE1">
              <w:rPr>
                <w:color w:val="000000"/>
                <w:lang w:val="en-US"/>
              </w:rPr>
              <w:br/>
              <w:t xml:space="preserve"> centre</w:t>
            </w:r>
            <w:r w:rsidRPr="007E3DE1">
              <w:rPr>
                <w:color w:val="000000"/>
                <w:lang w:val="en-US"/>
              </w:rPr>
              <w:br/>
              <w:t>church</w:t>
            </w:r>
            <w:r w:rsidRPr="007E3DE1">
              <w:rPr>
                <w:color w:val="000000"/>
                <w:lang w:val="en-US"/>
              </w:rPr>
              <w:br/>
              <w:t>market</w:t>
            </w:r>
            <w:r w:rsidRPr="007E3DE1">
              <w:rPr>
                <w:color w:val="000000"/>
                <w:lang w:val="en-US"/>
              </w:rPr>
              <w:br/>
              <w:t xml:space="preserve"> restaurant</w:t>
            </w:r>
            <w:r w:rsidRPr="007E3DE1">
              <w:rPr>
                <w:color w:val="000000"/>
                <w:lang w:val="en-US"/>
              </w:rPr>
              <w:br/>
              <w:t>post-office</w:t>
            </w:r>
            <w:r w:rsidRPr="007E3DE1">
              <w:rPr>
                <w:color w:val="000000"/>
                <w:lang w:val="en-US"/>
              </w:rPr>
              <w:br/>
              <w:t>supermarket</w:t>
            </w:r>
            <w:r w:rsidRPr="007E3DE1">
              <w:rPr>
                <w:color w:val="000000"/>
                <w:lang w:val="en-US"/>
              </w:rPr>
              <w:br/>
              <w:t>souvenir</w:t>
            </w:r>
            <w:r w:rsidRPr="007E3DE1">
              <w:rPr>
                <w:color w:val="000000"/>
                <w:lang w:val="en-US"/>
              </w:rPr>
              <w:br/>
              <w:t>outside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41691" w:rsidTr="00C54529">
        <w:trPr>
          <w:trHeight w:val="553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Путешествие в Великобританию. Практикум говорения. Глаголы «сказать», «рассказывать».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 1)соотносят утверждения типа «верно/неверно/в тексте</w:t>
            </w:r>
            <w:r w:rsidRPr="007E3DE1">
              <w:rPr>
                <w:color w:val="000000"/>
              </w:rPr>
              <w:br/>
              <w:t>не сказано» с содержанием текста для аудирования;</w:t>
            </w:r>
            <w:r w:rsidRPr="007E3DE1">
              <w:rPr>
                <w:color w:val="000000"/>
              </w:rPr>
              <w:br/>
              <w:t>2) разыгрывают диалоги на основе диалога-образца;</w:t>
            </w:r>
            <w:r w:rsidRPr="007E3DE1">
              <w:rPr>
                <w:color w:val="000000"/>
              </w:rPr>
              <w:br/>
              <w:t>3) учатся вежливо извиняться по-английски и привлекать</w:t>
            </w:r>
            <w:r w:rsidRPr="007E3DE1">
              <w:rPr>
                <w:color w:val="000000"/>
              </w:rPr>
              <w:br/>
              <w:t>внимание собеседника при ведении диалога;</w:t>
            </w:r>
            <w:r w:rsidRPr="007E3DE1">
              <w:rPr>
                <w:color w:val="000000"/>
              </w:rPr>
              <w:br/>
              <w:t>4)знакомятся с особенностями значений глаголов</w:t>
            </w:r>
            <w:r w:rsidRPr="007E3DE1">
              <w:rPr>
                <w:i/>
                <w:iCs/>
                <w:color w:val="000000"/>
              </w:rPr>
              <w:t xml:space="preserve"> to say</w:t>
            </w:r>
            <w:r w:rsidRPr="007E3DE1">
              <w:rPr>
                <w:i/>
                <w:iCs/>
                <w:color w:val="000000"/>
              </w:rPr>
              <w:br/>
              <w:t>и to tell</w:t>
            </w:r>
            <w:r w:rsidRPr="007E3DE1">
              <w:rPr>
                <w:color w:val="000000"/>
              </w:rPr>
              <w:t xml:space="preserve"> и учатся употреблять их в речи;</w:t>
            </w:r>
            <w:r w:rsidRPr="007E3DE1">
              <w:rPr>
                <w:color w:val="000000"/>
              </w:rPr>
              <w:br/>
              <w:t>5)используют в речи характерные для диалогической речи</w:t>
            </w:r>
            <w:r w:rsidRPr="007E3DE1">
              <w:rPr>
                <w:color w:val="000000"/>
              </w:rPr>
              <w:br/>
              <w:t>штампы и клише;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airport</w:t>
            </w:r>
            <w:r w:rsidRPr="007E3DE1">
              <w:rPr>
                <w:color w:val="000000"/>
                <w:lang w:val="en-US"/>
              </w:rPr>
              <w:br/>
              <w:t xml:space="preserve"> far</w:t>
            </w:r>
            <w:r w:rsidRPr="007E3DE1">
              <w:rPr>
                <w:color w:val="000000"/>
                <w:lang w:val="en-US"/>
              </w:rPr>
              <w:br/>
              <w:t>mass</w:t>
            </w:r>
            <w:r w:rsidRPr="007E3DE1">
              <w:rPr>
                <w:color w:val="000000"/>
                <w:lang w:val="en-US"/>
              </w:rPr>
              <w:br/>
              <w:t>straight</w:t>
            </w:r>
            <w:r w:rsidRPr="007E3DE1">
              <w:rPr>
                <w:color w:val="000000"/>
                <w:lang w:val="en-US"/>
              </w:rPr>
              <w:br/>
              <w:t>tell</w:t>
            </w:r>
            <w:r w:rsidRPr="007E3DE1">
              <w:rPr>
                <w:color w:val="000000"/>
                <w:lang w:val="en-US"/>
              </w:rPr>
              <w:br/>
              <w:t xml:space="preserve"> turn</w:t>
            </w:r>
            <w:r w:rsidRPr="007E3DE1">
              <w:rPr>
                <w:color w:val="000000"/>
                <w:lang w:val="en-US"/>
              </w:rPr>
              <w:br/>
              <w:t xml:space="preserve"> way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E3DE1" w:rsidTr="00C54529">
        <w:trPr>
          <w:trHeight w:val="159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Грамматический практикум. Образование наречий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1)читают тексты и соотносят их содержание с заголовками;</w:t>
            </w:r>
            <w:r w:rsidRPr="007E3DE1">
              <w:rPr>
                <w:color w:val="000000"/>
              </w:rPr>
              <w:br/>
              <w:t>2) используют суффикс -ly для образования производных</w:t>
            </w:r>
            <w:r w:rsidRPr="007E3DE1">
              <w:rPr>
                <w:color w:val="000000"/>
              </w:rPr>
              <w:br/>
              <w:t>слов;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across</w:t>
            </w:r>
            <w:r w:rsidRPr="007E3DE1">
              <w:rPr>
                <w:color w:val="000000"/>
              </w:rPr>
              <w:br/>
              <w:t>around</w:t>
            </w:r>
            <w:r w:rsidRPr="007E3DE1">
              <w:rPr>
                <w:color w:val="000000"/>
              </w:rPr>
              <w:br/>
              <w:t>between</w:t>
            </w:r>
            <w:r w:rsidRPr="007E3DE1">
              <w:rPr>
                <w:color w:val="000000"/>
              </w:rPr>
              <w:br/>
              <w:t>opposite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C239BB" w:rsidTr="00C54529">
        <w:trPr>
          <w:trHeight w:val="222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Город моей мечты. Употребление предлогов с видами транспорта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1)расширяют представления об английских предлогах, совершенствуют навыки использования предлогов в речи;</w:t>
            </w:r>
            <w:r w:rsidRPr="007E3DE1">
              <w:rPr>
                <w:color w:val="000000"/>
              </w:rPr>
              <w:br/>
              <w:t>2)воспринимают на слух тексты и соотносят их содержание с изображениями на картинках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to get in (into) a car</w:t>
            </w:r>
            <w:r w:rsidRPr="007E3DE1">
              <w:rPr>
                <w:color w:val="000000"/>
                <w:lang w:val="en-US"/>
              </w:rPr>
              <w:br/>
              <w:t>to get out of a car</w:t>
            </w:r>
            <w:r w:rsidRPr="007E3DE1">
              <w:rPr>
                <w:color w:val="000000"/>
                <w:lang w:val="en-US"/>
              </w:rPr>
              <w:br/>
              <w:t>to get on a train (bus,plane)</w:t>
            </w:r>
            <w:r w:rsidRPr="007E3DE1">
              <w:rPr>
                <w:color w:val="000000"/>
                <w:lang w:val="en-US"/>
              </w:rPr>
              <w:br/>
              <w:t xml:space="preserve"> to get off a train (bus,plane)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E3DE1" w:rsidTr="00C54529">
        <w:trPr>
          <w:trHeight w:val="159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Рынки Лондона.Практикум говорения. Место, где ты живешь.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1)знакомятся с рынками Лондона;</w:t>
            </w:r>
            <w:r w:rsidRPr="007E3DE1">
              <w:rPr>
                <w:color w:val="000000"/>
              </w:rPr>
              <w:br/>
              <w:t>2)составляют развернутые монологические высказывания</w:t>
            </w:r>
            <w:r w:rsidRPr="007E3DE1">
              <w:rPr>
                <w:color w:val="000000"/>
              </w:rPr>
              <w:br/>
              <w:t>о своих городах на основе текста-образца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Практикум чтения. Ирландия.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1)отрабатывают навык чтения </w:t>
            </w:r>
            <w:r w:rsidRPr="007E3DE1">
              <w:rPr>
                <w:color w:val="000000"/>
              </w:rPr>
              <w:br/>
              <w:t>2)учаться работать с текстом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96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Повторение темы "С места на место"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повторяют пройденный лексический и грамматический материал по теме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585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3DE1">
              <w:rPr>
                <w:b/>
                <w:bCs/>
                <w:color w:val="FF0000"/>
                <w:sz w:val="28"/>
                <w:szCs w:val="28"/>
              </w:rPr>
              <w:t>IV четверть.(24 часа)</w:t>
            </w:r>
            <w:r w:rsidRPr="007E3DE1">
              <w:rPr>
                <w:b/>
                <w:bCs/>
                <w:color w:val="000000"/>
                <w:sz w:val="28"/>
                <w:szCs w:val="28"/>
              </w:rPr>
              <w:t xml:space="preserve"> Раздел 5. Продолжение.С места на место (7 часов)</w:t>
            </w:r>
          </w:p>
        </w:tc>
      </w:tr>
      <w:tr w:rsidR="008A3256" w:rsidRPr="007E3DE1" w:rsidTr="00C54529">
        <w:trPr>
          <w:trHeight w:val="190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Актуализация грамматических и лексических навыков по теме "С места на место".Подготовка к контрольной работе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отвечают на вопросы о месте (городе/селе/деревне),в котором они живут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</w:tr>
      <w:tr w:rsidR="008A3256" w:rsidRPr="007E3DE1" w:rsidTr="00C54529">
        <w:trPr>
          <w:trHeight w:val="45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b/>
                <w:bCs/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Контрольная работа № 5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159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Развитие навыков аудирования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воспринимают на слух слова, словосочетания и фразы,</w:t>
            </w:r>
            <w:r w:rsidRPr="007E3DE1">
              <w:rPr>
                <w:color w:val="000000"/>
              </w:rPr>
              <w:br/>
              <w:t>а также микродиалоги и микроситуации, дифференцируют</w:t>
            </w:r>
            <w:r w:rsidRPr="007E3DE1">
              <w:rPr>
                <w:color w:val="000000"/>
              </w:rPr>
              <w:br/>
              <w:t>звуки и слова;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444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Практикум диалогический речи. Как пройти до магазина?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1)корректно произносят предложения с точки зрения их ритмико-интонационных особенностей;</w:t>
            </w:r>
            <w:r w:rsidRPr="007E3DE1">
              <w:rPr>
                <w:color w:val="000000"/>
              </w:rPr>
              <w:br/>
              <w:t>2)рассказывают и расспрашивают о действиях,производимых человеком</w:t>
            </w:r>
            <w:r w:rsidRPr="007E3DE1">
              <w:rPr>
                <w:color w:val="000000"/>
              </w:rPr>
              <w:br/>
              <w:t>3)рассказывают о своих преференциях;</w:t>
            </w:r>
            <w:r w:rsidRPr="007E3DE1">
              <w:rPr>
                <w:color w:val="000000"/>
              </w:rPr>
              <w:br/>
              <w:t>4)соблюдают нормы произношения английского языка</w:t>
            </w:r>
            <w:r w:rsidRPr="007E3DE1">
              <w:rPr>
                <w:color w:val="000000"/>
              </w:rPr>
              <w:br/>
              <w:t>в чтении вслух и устной речи;</w:t>
            </w:r>
            <w:r w:rsidRPr="007E3DE1">
              <w:rPr>
                <w:color w:val="000000"/>
              </w:rPr>
              <w:br/>
              <w:t>5)ведут этикетный диалог знакомства, приветствия, прощания, расспрашивают о состоянии дел;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159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Лексико-Грамматический практикум.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осуществляют деятельность,направленную на отработку и повторение основных грамматических правил, лексических единиц раздела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C239BB" w:rsidTr="00C54529">
        <w:trPr>
          <w:trHeight w:val="652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Контроль чтения</w:t>
            </w:r>
            <w:r w:rsidRPr="007E3DE1">
              <w:rPr>
                <w:color w:val="000000"/>
              </w:rPr>
              <w:t>.План мышей .Подготовка к проектной работе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1)разучивают рифмовки, песенки;</w:t>
            </w:r>
            <w:r w:rsidRPr="007E3DE1">
              <w:rPr>
                <w:color w:val="000000"/>
              </w:rPr>
              <w:br/>
              <w:t>2)читают вслух небольшие тексты</w:t>
            </w:r>
            <w:r w:rsidRPr="007E3DE1">
              <w:rPr>
                <w:color w:val="000000"/>
              </w:rPr>
              <w:br/>
              <w:t>3)решают языковые загадки и головоломки;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neck</w:t>
            </w:r>
            <w:r w:rsidRPr="007E3DE1">
              <w:rPr>
                <w:color w:val="000000"/>
                <w:lang w:val="en-US"/>
              </w:rPr>
              <w:br/>
              <w:t>wise</w:t>
            </w:r>
            <w:r w:rsidRPr="007E3DE1">
              <w:rPr>
                <w:color w:val="000000"/>
                <w:lang w:val="en-US"/>
              </w:rPr>
              <w:br/>
              <w:t>feet</w:t>
            </w:r>
            <w:r w:rsidRPr="007E3DE1">
              <w:rPr>
                <w:color w:val="000000"/>
                <w:lang w:val="en-US"/>
              </w:rPr>
              <w:br/>
              <w:t>agree</w:t>
            </w:r>
            <w:r w:rsidRPr="007E3DE1">
              <w:rPr>
                <w:color w:val="000000"/>
                <w:lang w:val="en-US"/>
              </w:rPr>
              <w:br/>
              <w:t xml:space="preserve"> hold</w:t>
            </w:r>
            <w:r w:rsidRPr="007E3DE1">
              <w:rPr>
                <w:color w:val="000000"/>
                <w:lang w:val="en-US"/>
              </w:rPr>
              <w:br/>
              <w:t xml:space="preserve"> fast</w:t>
            </w:r>
            <w:r w:rsidRPr="007E3DE1">
              <w:rPr>
                <w:color w:val="000000"/>
                <w:lang w:val="en-US"/>
              </w:rPr>
              <w:br/>
              <w:t xml:space="preserve"> brokenwinged</w:t>
            </w:r>
            <w:r w:rsidRPr="007E3DE1">
              <w:rPr>
                <w:color w:val="000000"/>
                <w:lang w:val="en-US"/>
              </w:rPr>
              <w:br/>
              <w:t>barren</w:t>
            </w:r>
            <w:r w:rsidRPr="007E3DE1">
              <w:rPr>
                <w:color w:val="000000"/>
                <w:lang w:val="en-US"/>
              </w:rPr>
              <w:br/>
              <w:t xml:space="preserve"> field</w:t>
            </w:r>
            <w:r w:rsidRPr="007E3DE1">
              <w:rPr>
                <w:color w:val="000000"/>
                <w:lang w:val="en-US"/>
              </w:rPr>
              <w:br/>
              <w:t xml:space="preserve"> frozen</w:t>
            </w:r>
            <w:r w:rsidRPr="007E3DE1">
              <w:rPr>
                <w:color w:val="000000"/>
                <w:lang w:val="en-US"/>
              </w:rPr>
              <w:br/>
              <w:t xml:space="preserve"> fair</w:t>
            </w:r>
            <w:r w:rsidRPr="007E3DE1">
              <w:rPr>
                <w:color w:val="000000"/>
                <w:lang w:val="en-US"/>
              </w:rPr>
              <w:br/>
              <w:t>iron</w:t>
            </w:r>
            <w:r w:rsidRPr="007E3DE1">
              <w:rPr>
                <w:color w:val="000000"/>
                <w:lang w:val="en-US"/>
              </w:rPr>
              <w:br/>
              <w:t>bar</w:t>
            </w:r>
            <w:r w:rsidRPr="007E3DE1">
              <w:rPr>
                <w:color w:val="000000"/>
                <w:lang w:val="en-US"/>
              </w:rPr>
              <w:br/>
              <w:t>bend</w:t>
            </w:r>
            <w:r w:rsidRPr="007E3DE1">
              <w:rPr>
                <w:color w:val="000000"/>
                <w:lang w:val="en-US"/>
              </w:rPr>
              <w:br/>
              <w:t xml:space="preserve"> break</w:t>
            </w:r>
            <w:r w:rsidRPr="007E3DE1">
              <w:rPr>
                <w:color w:val="000000"/>
                <w:lang w:val="en-US"/>
              </w:rPr>
              <w:br/>
              <w:t>silver</w:t>
            </w:r>
            <w:r w:rsidRPr="007E3DE1">
              <w:rPr>
                <w:color w:val="000000"/>
                <w:lang w:val="en-US"/>
              </w:rPr>
              <w:br/>
              <w:t>gold</w:t>
            </w:r>
            <w:r w:rsidRPr="007E3DE1">
              <w:rPr>
                <w:color w:val="000000"/>
                <w:lang w:val="en-US"/>
              </w:rPr>
              <w:br/>
              <w:t xml:space="preserve"> fall down</w:t>
            </w:r>
            <w:r w:rsidRPr="007E3DE1">
              <w:rPr>
                <w:color w:val="000000"/>
                <w:lang w:val="en-US"/>
              </w:rPr>
              <w:br/>
              <w:t xml:space="preserve"> build up</w:t>
            </w:r>
            <w:r w:rsidRPr="007E3DE1">
              <w:rPr>
                <w:color w:val="000000"/>
                <w:lang w:val="en-US"/>
              </w:rPr>
              <w:br/>
              <w:t xml:space="preserve"> too dear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Защита проекта "Город моей мечты"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самостоятельно оценивают свои учебные достижения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600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3DE1">
              <w:rPr>
                <w:b/>
                <w:bCs/>
                <w:color w:val="000000"/>
                <w:sz w:val="28"/>
                <w:szCs w:val="28"/>
              </w:rPr>
              <w:t>Раздел 6. Путешествие по России (17 часов)</w:t>
            </w:r>
          </w:p>
        </w:tc>
      </w:tr>
      <w:tr w:rsidR="008A3256" w:rsidRPr="007E3DE1" w:rsidTr="00C54529">
        <w:trPr>
          <w:trHeight w:val="420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Поездка во Владивосток. Конструкция  «It takes… to get»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1)воспринимают на слух текст и соотносят следующие</w:t>
            </w:r>
            <w:r w:rsidRPr="007E3DE1">
              <w:rPr>
                <w:color w:val="000000"/>
              </w:rPr>
              <w:br/>
              <w:t>после него утверждения с содержащейся в нем информа-</w:t>
            </w:r>
            <w:r w:rsidRPr="007E3DE1">
              <w:rPr>
                <w:color w:val="000000"/>
              </w:rPr>
              <w:br/>
              <w:t>цией;</w:t>
            </w:r>
            <w:r w:rsidRPr="007E3DE1">
              <w:rPr>
                <w:color w:val="000000"/>
              </w:rPr>
              <w:br/>
              <w:t>2)отвечают на вопросы о путешествиях;</w:t>
            </w:r>
            <w:r w:rsidRPr="007E3DE1">
              <w:rPr>
                <w:color w:val="000000"/>
              </w:rPr>
              <w:br/>
              <w:t xml:space="preserve">3)знакомятся с конструкцией </w:t>
            </w:r>
            <w:r w:rsidRPr="007E3DE1">
              <w:rPr>
                <w:i/>
                <w:iCs/>
                <w:color w:val="000000"/>
              </w:rPr>
              <w:t>it takes... to...</w:t>
            </w:r>
            <w:r w:rsidRPr="007E3DE1">
              <w:rPr>
                <w:color w:val="000000"/>
              </w:rPr>
              <w:t xml:space="preserve"> и употребляют</w:t>
            </w:r>
            <w:r w:rsidRPr="007E3DE1">
              <w:rPr>
                <w:color w:val="000000"/>
              </w:rPr>
              <w:br/>
              <w:t>ее в речи;</w:t>
            </w:r>
            <w:r w:rsidRPr="007E3DE1">
              <w:rPr>
                <w:color w:val="000000"/>
              </w:rPr>
              <w:br/>
              <w:t>4)знакомятся с новыми лексическими единицами по теме</w:t>
            </w:r>
            <w:r w:rsidRPr="007E3DE1">
              <w:rPr>
                <w:color w:val="000000"/>
              </w:rPr>
              <w:br/>
              <w:t>и употребляют их в речи;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deep</w:t>
            </w:r>
            <w:r w:rsidRPr="007E3DE1">
              <w:rPr>
                <w:color w:val="000000"/>
                <w:lang w:val="en-US"/>
              </w:rPr>
              <w:br/>
              <w:t>extend</w:t>
            </w:r>
            <w:r w:rsidRPr="007E3DE1">
              <w:rPr>
                <w:color w:val="000000"/>
                <w:lang w:val="en-US"/>
              </w:rPr>
              <w:br/>
              <w:t>fresh</w:t>
            </w:r>
            <w:r w:rsidRPr="007E3DE1">
              <w:rPr>
                <w:color w:val="000000"/>
                <w:lang w:val="en-US"/>
              </w:rPr>
              <w:br/>
              <w:t xml:space="preserve"> large</w:t>
            </w:r>
            <w:r w:rsidRPr="007E3DE1">
              <w:rPr>
                <w:color w:val="000000"/>
                <w:lang w:val="en-US"/>
              </w:rPr>
              <w:br/>
              <w:t>ocean</w:t>
            </w:r>
            <w:r w:rsidRPr="007E3DE1">
              <w:rPr>
                <w:color w:val="000000"/>
                <w:lang w:val="en-US"/>
              </w:rPr>
              <w:br/>
              <w:t>powerful</w:t>
            </w:r>
            <w:r w:rsidRPr="007E3DE1">
              <w:rPr>
                <w:color w:val="000000"/>
                <w:lang w:val="en-US"/>
              </w:rPr>
              <w:br/>
              <w:t>rich</w:t>
            </w:r>
            <w:r w:rsidRPr="007E3DE1">
              <w:rPr>
                <w:color w:val="000000"/>
                <w:lang w:val="en-US"/>
              </w:rPr>
              <w:br/>
              <w:t>that</w:t>
            </w:r>
            <w:r w:rsidRPr="007E3DE1">
              <w:rPr>
                <w:color w:val="000000"/>
                <w:lang w:val="en-US"/>
              </w:rPr>
              <w:br/>
              <w:t>climate</w:t>
            </w:r>
            <w:r w:rsidRPr="007E3DE1">
              <w:rPr>
                <w:color w:val="000000"/>
                <w:lang w:val="en-US"/>
              </w:rPr>
              <w:br/>
              <w:t xml:space="preserve"> beauty</w:t>
            </w:r>
            <w:r w:rsidRPr="007E3DE1">
              <w:rPr>
                <w:color w:val="000000"/>
                <w:lang w:val="en-US"/>
              </w:rPr>
              <w:br/>
              <w:t>visitor</w:t>
            </w:r>
            <w:r w:rsidRPr="007E3DE1">
              <w:rPr>
                <w:color w:val="000000"/>
                <w:lang w:val="en-US"/>
              </w:rPr>
              <w:br/>
              <w:t>tourist</w:t>
            </w:r>
            <w:r w:rsidRPr="007E3DE1">
              <w:rPr>
                <w:color w:val="000000"/>
                <w:lang w:val="en-US"/>
              </w:rPr>
              <w:br/>
              <w:t>territory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1)научиться вести диалог в определенных коммуникативных ситуациях</w:t>
            </w:r>
            <w:r w:rsidRPr="007E3DE1">
              <w:rPr>
                <w:color w:val="000000"/>
              </w:rPr>
              <w:br/>
              <w:t>2)научиться использовать настоящее продолженное время и уметь различать его использование в контексте других времен</w:t>
            </w:r>
            <w:r w:rsidRPr="007E3DE1">
              <w:rPr>
                <w:color w:val="000000"/>
              </w:rPr>
              <w:br/>
              <w:t>3)кратко высказываться с опорой на нелинейный текст</w:t>
            </w:r>
            <w:r w:rsidRPr="007E3DE1">
              <w:rPr>
                <w:color w:val="000000"/>
              </w:rPr>
              <w:br/>
              <w:t>4)воспринимать на слух и понимать основное содержание несложных аутентичных текстов</w:t>
            </w:r>
            <w:r w:rsidRPr="007E3DE1">
              <w:rPr>
                <w:color w:val="000000"/>
              </w:rPr>
              <w:br/>
              <w:t>5)уметь дополнять текст нужными лексическими единицами (неправильными глаголами)</w:t>
            </w:r>
            <w:r w:rsidRPr="007E3DE1">
              <w:rPr>
                <w:color w:val="000000"/>
              </w:rPr>
              <w:br/>
              <w:t>6)уметь соотносить утверждения типа «верно/неверно/в тексте</w:t>
            </w:r>
            <w:r w:rsidRPr="007E3DE1">
              <w:rPr>
                <w:color w:val="000000"/>
              </w:rPr>
              <w:br/>
              <w:t>не сказано» с содержанием текста для аудирования, с текстом для чтения</w:t>
            </w:r>
            <w:r w:rsidRPr="007E3DE1">
              <w:rPr>
                <w:color w:val="000000"/>
              </w:rPr>
              <w:br/>
              <w:t>7)выразительно читать вслух небольшие построенные на изученном языковом материале аутентичные тексты,</w:t>
            </w:r>
            <w:r w:rsidRPr="007E3DE1">
              <w:rPr>
                <w:color w:val="000000"/>
              </w:rPr>
              <w:br/>
              <w:t>демонстрируя понимание прочитанного.</w:t>
            </w:r>
            <w:r w:rsidRPr="007E3DE1">
              <w:rPr>
                <w:color w:val="000000"/>
              </w:rPr>
              <w:br/>
              <w:t>8)писать небольшие письменные высказывания с опорой на образец/ план</w:t>
            </w:r>
            <w:r w:rsidRPr="007E3DE1">
              <w:rPr>
                <w:color w:val="000000"/>
              </w:rPr>
              <w:br/>
              <w:t>9)правильно писать изученные слова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spacing w:after="240"/>
              <w:rPr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Коммуникативные:</w:t>
            </w:r>
            <w:r w:rsidRPr="007E3DE1">
              <w:rPr>
                <w:b/>
                <w:bCs/>
                <w:color w:val="000000"/>
              </w:rPr>
              <w:br/>
            </w:r>
            <w:r w:rsidRPr="007E3DE1">
              <w:rPr>
                <w:color w:val="000000"/>
              </w:rPr>
              <w:t>1)дополнять текст, выражая свою точку зрения</w:t>
            </w:r>
            <w:r w:rsidRPr="007E3DE1">
              <w:rPr>
                <w:color w:val="000000"/>
              </w:rPr>
              <w:br/>
              <w:t>2)играть определенную роль в совместной деятельности</w:t>
            </w:r>
            <w:r w:rsidRPr="007E3DE1">
              <w:rPr>
                <w:color w:val="000000"/>
              </w:rPr>
              <w:br/>
              <w:t>3)строить позитивные отношения в процессе учебной и познавательной деятельности</w:t>
            </w:r>
            <w:r w:rsidRPr="007E3DE1">
              <w:rPr>
                <w:color w:val="000000"/>
              </w:rPr>
              <w:br/>
              <w:t>4)формировать собственное мнение</w:t>
            </w:r>
            <w:r w:rsidRPr="007E3DE1">
              <w:rPr>
                <w:color w:val="000000"/>
              </w:rPr>
              <w:br/>
              <w:t>5)оформлять диалогическое высказывание в соответствии с требованиями речевого этикета</w:t>
            </w:r>
            <w:r w:rsidRPr="007E3DE1">
              <w:rPr>
                <w:b/>
                <w:bCs/>
                <w:color w:val="000000"/>
              </w:rPr>
              <w:br/>
              <w:t>Познавательные:</w:t>
            </w:r>
            <w:r w:rsidRPr="007E3DE1">
              <w:rPr>
                <w:b/>
                <w:bCs/>
                <w:color w:val="000000"/>
              </w:rPr>
              <w:br/>
            </w:r>
            <w:r w:rsidRPr="007E3DE1">
              <w:rPr>
                <w:color w:val="000000"/>
              </w:rPr>
              <w:t>1)находить в тексте требуемую информацию</w:t>
            </w:r>
            <w:r w:rsidRPr="007E3DE1">
              <w:rPr>
                <w:color w:val="000000"/>
              </w:rPr>
              <w:br/>
              <w:t>2)структурировать текст</w:t>
            </w:r>
            <w:r w:rsidRPr="007E3DE1">
              <w:rPr>
                <w:color w:val="000000"/>
              </w:rPr>
              <w:br/>
              <w:t>3)определять свое отношение к природной среде</w:t>
            </w:r>
            <w:r w:rsidRPr="007E3DE1">
              <w:rPr>
                <w:color w:val="000000"/>
              </w:rPr>
              <w:br/>
              <w:t>4)осуществлять взаимодействие с электронными поисковыми системами, словарями</w:t>
            </w:r>
            <w:r w:rsidRPr="007E3DE1">
              <w:rPr>
                <w:color w:val="000000"/>
              </w:rPr>
              <w:br/>
              <w:t>5)овладевать правилами письменного  и устного этикета;</w:t>
            </w:r>
            <w:r w:rsidRPr="007E3DE1">
              <w:rPr>
                <w:color w:val="000000"/>
              </w:rPr>
              <w:br/>
              <w:t>6)воспроизводить по памяти информацию, необходимую для решения учебной задачи</w:t>
            </w:r>
            <w:r w:rsidRPr="007E3DE1">
              <w:rPr>
                <w:color w:val="000000"/>
              </w:rPr>
              <w:br/>
              <w:t xml:space="preserve">7)проверять информацию, используя справочную литературу; </w:t>
            </w:r>
            <w:r w:rsidRPr="007E3DE1">
              <w:rPr>
                <w:color w:val="000000"/>
              </w:rPr>
              <w:br/>
              <w:t xml:space="preserve">8)выделять общее и частное   </w:t>
            </w:r>
            <w:r w:rsidRPr="007E3DE1">
              <w:rPr>
                <w:b/>
                <w:bCs/>
                <w:color w:val="000000"/>
              </w:rPr>
              <w:br/>
              <w:t>Регулятивные:</w:t>
            </w:r>
            <w:r w:rsidRPr="007E3DE1">
              <w:rPr>
                <w:color w:val="000000"/>
              </w:rPr>
              <w:br/>
              <w:t>1)планировать решение учебной задачи: выстраивать последовательность необходимых операций</w:t>
            </w:r>
            <w:r w:rsidRPr="007E3DE1">
              <w:rPr>
                <w:color w:val="000000"/>
              </w:rPr>
              <w:br/>
              <w:t>2)самостоятельно оценивать свои учебные достижения</w:t>
            </w:r>
            <w:r w:rsidRPr="007E3DE1">
              <w:rPr>
                <w:color w:val="000000"/>
              </w:rPr>
              <w:br/>
              <w:t>3)ыявлять языковые закономерности</w:t>
            </w:r>
            <w:r w:rsidRPr="007E3DE1">
              <w:rPr>
                <w:color w:val="000000"/>
              </w:rPr>
              <w:br/>
              <w:t>4)оценивать правильность выполнения учебной задачи</w:t>
            </w:r>
            <w:r w:rsidRPr="007E3DE1">
              <w:rPr>
                <w:color w:val="000000"/>
              </w:rPr>
              <w:br/>
              <w:t xml:space="preserve">5)оценивать продукт чужой деятельности по заданным и/или самостоятельно определенным критериям </w:t>
            </w:r>
            <w:r w:rsidRPr="007E3DE1">
              <w:rPr>
                <w:color w:val="000000"/>
              </w:rPr>
              <w:br/>
            </w:r>
            <w:r w:rsidRPr="007E3DE1">
              <w:rPr>
                <w:color w:val="000000"/>
              </w:rPr>
              <w:br/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spacing w:after="240"/>
              <w:rPr>
                <w:color w:val="000000"/>
              </w:rPr>
            </w:pPr>
            <w:r w:rsidRPr="007E3DE1">
              <w:rPr>
                <w:color w:val="000000"/>
              </w:rPr>
              <w:t>1)сформировать мотивацию изучения АЯ;</w:t>
            </w:r>
            <w:r w:rsidRPr="007E3DE1">
              <w:rPr>
                <w:color w:val="000000"/>
              </w:rPr>
              <w:br/>
              <w:t>2)формировать осознанное, уважительное, доброжелательное отношение к другому человеку, его мнению</w:t>
            </w:r>
            <w:r w:rsidRPr="007E3DE1">
              <w:rPr>
                <w:color w:val="000000"/>
              </w:rPr>
              <w:br/>
              <w:t>3)научиться вести диалог, учитывая позицию собеседника;</w:t>
            </w:r>
            <w:r w:rsidRPr="007E3DE1">
              <w:rPr>
                <w:color w:val="000000"/>
              </w:rPr>
              <w:br/>
              <w:t>4)формировать стремление к совершенствованию собственной речевой культуры в целом;</w:t>
            </w:r>
            <w:r w:rsidRPr="007E3DE1">
              <w:rPr>
                <w:color w:val="000000"/>
              </w:rPr>
              <w:br/>
              <w:t xml:space="preserve">5)высказываться о том, какое место в России хотел бы посетить </w:t>
            </w:r>
            <w:r w:rsidRPr="007E3DE1">
              <w:rPr>
                <w:color w:val="000000"/>
              </w:rPr>
              <w:br/>
              <w:t>6)развивать самостоятельность, любознательность</w:t>
            </w:r>
            <w:r w:rsidRPr="007E3DE1">
              <w:rPr>
                <w:color w:val="000000"/>
              </w:rPr>
              <w:br/>
              <w:t>7)развивать трудолюбие, креативность, инициативность</w:t>
            </w:r>
            <w:r w:rsidRPr="007E3DE1">
              <w:rPr>
                <w:color w:val="000000"/>
              </w:rPr>
              <w:br/>
              <w:t xml:space="preserve">8)формировать дисциплинированность, последовательность, настойчивость и самостоятельность </w:t>
            </w:r>
            <w:r w:rsidRPr="007E3DE1">
              <w:rPr>
                <w:color w:val="000000"/>
              </w:rPr>
              <w:br/>
              <w:t>9)развить моральное сознание, чувство патриотизма</w:t>
            </w:r>
          </w:p>
        </w:tc>
      </w:tr>
      <w:tr w:rsidR="008A3256" w:rsidRPr="007E3DE1" w:rsidTr="00C54529">
        <w:trPr>
          <w:trHeight w:val="57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Россия – моя страна.  Артикль и географические названия.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1)соблюдают нормы произношения при чтении новых</w:t>
            </w:r>
            <w:r w:rsidRPr="007E3DE1">
              <w:rPr>
                <w:color w:val="000000"/>
              </w:rPr>
              <w:br/>
              <w:t>слов, словосочетаний;</w:t>
            </w:r>
            <w:r w:rsidRPr="007E3DE1">
              <w:rPr>
                <w:color w:val="000000"/>
              </w:rPr>
              <w:br/>
              <w:t>2)извлекают информацию из текстов для чтения и аудирования;</w:t>
            </w:r>
            <w:r w:rsidRPr="007E3DE1">
              <w:rPr>
                <w:color w:val="000000"/>
              </w:rPr>
              <w:br/>
              <w:t>3)читают текст, соотносят содержание его параграфов</w:t>
            </w:r>
            <w:r w:rsidRPr="007E3DE1">
              <w:rPr>
                <w:color w:val="000000"/>
              </w:rPr>
              <w:br/>
              <w:t>с заголовками;</w:t>
            </w:r>
            <w:r w:rsidRPr="007E3DE1">
              <w:rPr>
                <w:color w:val="000000"/>
              </w:rPr>
              <w:br/>
              <w:t>4)расширяют знания о географии России на основе текста</w:t>
            </w:r>
            <w:r w:rsidRPr="007E3DE1">
              <w:rPr>
                <w:color w:val="000000"/>
              </w:rPr>
              <w:br/>
              <w:t>для чтения;</w:t>
            </w:r>
            <w:r w:rsidRPr="007E3DE1">
              <w:rPr>
                <w:color w:val="000000"/>
              </w:rPr>
              <w:br/>
              <w:t>5)знакомятся с особенностями использования артикля с</w:t>
            </w:r>
            <w:r w:rsidRPr="007E3DE1">
              <w:rPr>
                <w:color w:val="000000"/>
              </w:rPr>
              <w:br/>
              <w:t>географическими названиями и тренируются в его корректном использовании;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riches</w:t>
            </w:r>
            <w:r w:rsidRPr="007E3DE1">
              <w:rPr>
                <w:color w:val="000000"/>
              </w:rPr>
              <w:br/>
              <w:t>size</w:t>
            </w:r>
            <w:r w:rsidRPr="007E3DE1">
              <w:rPr>
                <w:color w:val="000000"/>
              </w:rPr>
              <w:br/>
              <w:t>long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300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География России. Прошедшее продолженное время.Развитие навыков диалогической речи.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1)совершенствуют навыки построения сложноподчинен-</w:t>
            </w:r>
            <w:r w:rsidRPr="007E3DE1">
              <w:rPr>
                <w:color w:val="000000"/>
              </w:rPr>
              <w:br/>
              <w:t>ных предложений;</w:t>
            </w:r>
            <w:r w:rsidRPr="007E3DE1">
              <w:rPr>
                <w:color w:val="000000"/>
              </w:rPr>
              <w:br/>
              <w:t>2)строят развернутые монологические высказывания</w:t>
            </w:r>
            <w:r w:rsidRPr="007E3DE1">
              <w:rPr>
                <w:color w:val="000000"/>
              </w:rPr>
              <w:br/>
              <w:t>о России на основе плана и ключевых слов;</w:t>
            </w:r>
            <w:r w:rsidRPr="007E3DE1">
              <w:rPr>
                <w:color w:val="000000"/>
              </w:rPr>
              <w:br/>
              <w:t>3) знакомятся с past progressive и используют его в речи;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transform</w:t>
            </w:r>
            <w:r w:rsidRPr="007E3DE1">
              <w:rPr>
                <w:color w:val="000000"/>
              </w:rPr>
              <w:br/>
              <w:t>while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C239BB" w:rsidTr="00C54529">
        <w:trPr>
          <w:trHeight w:val="285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Животные России. Множественное число имен существительных.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1)знакомятся с правилами образования форм множественного числа существительных, являющихся исключениями из общего правила;</w:t>
            </w:r>
            <w:r w:rsidRPr="007E3DE1">
              <w:rPr>
                <w:color w:val="000000"/>
              </w:rPr>
              <w:br/>
              <w:t>2)воспринимают на слух текст и соотносят его содержание</w:t>
            </w:r>
            <w:r w:rsidRPr="007E3DE1">
              <w:rPr>
                <w:color w:val="000000"/>
              </w:rPr>
              <w:br/>
              <w:t>с приведенными утверждениями;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wolf</w:t>
            </w:r>
            <w:r w:rsidRPr="007E3DE1">
              <w:rPr>
                <w:color w:val="000000"/>
                <w:lang w:val="en-US"/>
              </w:rPr>
              <w:br/>
              <w:t>(wolves)</w:t>
            </w:r>
            <w:r w:rsidRPr="007E3DE1">
              <w:rPr>
                <w:color w:val="000000"/>
                <w:lang w:val="en-US"/>
              </w:rPr>
              <w:br/>
              <w:t xml:space="preserve"> hare</w:t>
            </w:r>
            <w:r w:rsidRPr="007E3DE1">
              <w:rPr>
                <w:color w:val="000000"/>
                <w:lang w:val="en-US"/>
              </w:rPr>
              <w:br/>
              <w:t xml:space="preserve"> squirrel</w:t>
            </w:r>
            <w:r w:rsidRPr="007E3DE1">
              <w:rPr>
                <w:color w:val="000000"/>
                <w:lang w:val="en-US"/>
              </w:rPr>
              <w:br/>
              <w:t>elk</w:t>
            </w:r>
            <w:r w:rsidRPr="007E3DE1">
              <w:rPr>
                <w:color w:val="000000"/>
                <w:lang w:val="en-US"/>
              </w:rPr>
              <w:br/>
              <w:t xml:space="preserve"> hedgehog</w:t>
            </w:r>
            <w:r w:rsidRPr="007E3DE1">
              <w:rPr>
                <w:color w:val="000000"/>
                <w:lang w:val="en-US"/>
              </w:rPr>
              <w:br/>
              <w:t>reindeer</w:t>
            </w:r>
            <w:r w:rsidRPr="007E3DE1">
              <w:rPr>
                <w:color w:val="000000"/>
                <w:lang w:val="en-US"/>
              </w:rPr>
              <w:br/>
              <w:t>deer</w:t>
            </w:r>
            <w:r w:rsidRPr="007E3DE1">
              <w:rPr>
                <w:color w:val="000000"/>
                <w:lang w:val="en-US"/>
              </w:rPr>
              <w:br/>
              <w:t xml:space="preserve"> 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C239BB" w:rsidTr="00C54529">
        <w:trPr>
          <w:trHeight w:val="316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Великие люди России.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1)знакомятся с особенностями использования в речи слова</w:t>
            </w:r>
            <w:r w:rsidRPr="007E3DE1">
              <w:rPr>
                <w:color w:val="000000"/>
              </w:rPr>
              <w:br/>
              <w:t>people;</w:t>
            </w:r>
            <w:r w:rsidRPr="007E3DE1">
              <w:rPr>
                <w:color w:val="000000"/>
              </w:rPr>
              <w:br/>
              <w:t>2)рассуждают о величии России на основе текста для чтения;</w:t>
            </w:r>
            <w:r w:rsidRPr="007E3DE1">
              <w:rPr>
                <w:color w:val="000000"/>
              </w:rPr>
              <w:br/>
              <w:t>3) задают вопросы, используя past progressive;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history</w:t>
            </w:r>
            <w:r w:rsidRPr="007E3DE1">
              <w:rPr>
                <w:color w:val="000000"/>
                <w:lang w:val="en-US"/>
              </w:rPr>
              <w:br/>
              <w:t xml:space="preserve"> culture</w:t>
            </w:r>
            <w:r w:rsidRPr="007E3DE1">
              <w:rPr>
                <w:color w:val="000000"/>
                <w:lang w:val="en-US"/>
              </w:rPr>
              <w:br/>
              <w:t>brave</w:t>
            </w:r>
            <w:r w:rsidRPr="007E3DE1">
              <w:rPr>
                <w:color w:val="000000"/>
                <w:lang w:val="en-US"/>
              </w:rPr>
              <w:br/>
              <w:t xml:space="preserve"> cosmonaut</w:t>
            </w:r>
            <w:r w:rsidRPr="007E3DE1">
              <w:rPr>
                <w:color w:val="000000"/>
                <w:lang w:val="en-US"/>
              </w:rPr>
              <w:br/>
              <w:t>great</w:t>
            </w:r>
            <w:r w:rsidRPr="007E3DE1">
              <w:rPr>
                <w:color w:val="000000"/>
                <w:lang w:val="en-US"/>
              </w:rPr>
              <w:br/>
              <w:t xml:space="preserve"> kind</w:t>
            </w:r>
            <w:r w:rsidRPr="007E3DE1">
              <w:rPr>
                <w:color w:val="000000"/>
                <w:lang w:val="en-US"/>
              </w:rPr>
              <w:br/>
              <w:t>language</w:t>
            </w:r>
            <w:r w:rsidRPr="007E3DE1">
              <w:rPr>
                <w:color w:val="000000"/>
                <w:lang w:val="en-US"/>
              </w:rPr>
              <w:br/>
              <w:t xml:space="preserve"> neighbour</w:t>
            </w:r>
            <w:r w:rsidRPr="007E3DE1">
              <w:rPr>
                <w:color w:val="000000"/>
                <w:lang w:val="en-US"/>
              </w:rPr>
              <w:br/>
              <w:t>scientist</w:t>
            </w:r>
            <w:r w:rsidRPr="007E3DE1">
              <w:rPr>
                <w:color w:val="000000"/>
                <w:lang w:val="en-US"/>
              </w:rPr>
              <w:br/>
              <w:t>talented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E3DE1" w:rsidTr="00C54529">
        <w:trPr>
          <w:trHeight w:val="253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Контроль говорения.</w:t>
            </w:r>
            <w:r w:rsidRPr="007E3DE1">
              <w:rPr>
                <w:color w:val="000000"/>
              </w:rPr>
              <w:t>Русский и британский образы жизни.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spacing w:after="240"/>
              <w:rPr>
                <w:color w:val="000000"/>
              </w:rPr>
            </w:pPr>
            <w:r w:rsidRPr="007E3DE1">
              <w:rPr>
                <w:color w:val="000000"/>
              </w:rPr>
              <w:t>1)сравнивают образ жизни русских и британцев</w:t>
            </w:r>
            <w:r w:rsidRPr="007E3DE1">
              <w:rPr>
                <w:color w:val="000000"/>
              </w:rPr>
              <w:br/>
              <w:t>2)составляют подготовленные развернутые монологические высказывания о России на основе плана и ключевых слов;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348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Путешествие в Иркутск.  Грамматический практикум. Прошедшее продолженное время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1)знакомятся с правилами написания глаголов в форме</w:t>
            </w:r>
            <w:r w:rsidRPr="007E3DE1">
              <w:rPr>
                <w:color w:val="000000"/>
              </w:rPr>
              <w:br/>
              <w:t>past progressive;</w:t>
            </w:r>
            <w:r w:rsidRPr="007E3DE1">
              <w:rPr>
                <w:color w:val="000000"/>
              </w:rPr>
              <w:br/>
              <w:t>2)знакомятся с глаголами, которые не используются в</w:t>
            </w:r>
            <w:r w:rsidRPr="007E3DE1">
              <w:rPr>
                <w:color w:val="000000"/>
              </w:rPr>
              <w:br/>
              <w:t>past progressive;</w:t>
            </w:r>
            <w:r w:rsidRPr="007E3DE1">
              <w:rPr>
                <w:color w:val="000000"/>
              </w:rPr>
              <w:br/>
              <w:t>3)дополняют предложения верными глагольными формами;</w:t>
            </w:r>
            <w:r w:rsidRPr="007E3DE1">
              <w:rPr>
                <w:color w:val="000000"/>
              </w:rPr>
              <w:br/>
              <w:t>4)рассказывают о своем дне, используя past simple и past</w:t>
            </w:r>
            <w:r w:rsidRPr="007E3DE1">
              <w:rPr>
                <w:color w:val="000000"/>
              </w:rPr>
              <w:br/>
              <w:t>progressive;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411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Практикум чтения. Как строилась Москва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1)соблюдают нормы произношения звуков английского</w:t>
            </w:r>
            <w:r w:rsidRPr="007E3DE1">
              <w:rPr>
                <w:color w:val="000000"/>
              </w:rPr>
              <w:br/>
              <w:t>языка в чтении вслух и устной речи, корректно произносят</w:t>
            </w:r>
            <w:r w:rsidRPr="007E3DE1">
              <w:rPr>
                <w:color w:val="000000"/>
              </w:rPr>
              <w:br/>
              <w:t>предложения с точки зрения их ритмико-интонационных</w:t>
            </w:r>
            <w:r w:rsidRPr="007E3DE1">
              <w:rPr>
                <w:color w:val="000000"/>
              </w:rPr>
              <w:br/>
              <w:t>особенностей</w:t>
            </w:r>
            <w:r w:rsidRPr="007E3DE1">
              <w:rPr>
                <w:color w:val="000000"/>
              </w:rPr>
              <w:br/>
              <w:t>2)читают тексты с целью нахождения нужной информации</w:t>
            </w:r>
            <w:r w:rsidRPr="007E3DE1">
              <w:rPr>
                <w:color w:val="000000"/>
              </w:rPr>
              <w:br/>
              <w:t>3)смысловое чтение</w:t>
            </w:r>
            <w:r w:rsidRPr="007E3DE1">
              <w:rPr>
                <w:color w:val="000000"/>
              </w:rPr>
              <w:br/>
              <w:t>4)находят фразы, соответствующие содержанию текста;</w:t>
            </w:r>
            <w:r w:rsidRPr="007E3DE1">
              <w:rPr>
                <w:color w:val="000000"/>
              </w:rPr>
              <w:br/>
              <w:t xml:space="preserve">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159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Практикум устной речи. Растительный и животный мир России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1)описывают тематические картинки;</w:t>
            </w:r>
            <w:r w:rsidRPr="007E3DE1">
              <w:rPr>
                <w:color w:val="000000"/>
              </w:rPr>
              <w:br/>
              <w:t>2)ведут диалог-расспрос</w:t>
            </w:r>
            <w:r w:rsidRPr="007E3DE1">
              <w:rPr>
                <w:color w:val="000000"/>
              </w:rPr>
              <w:br/>
              <w:t>3)строят монологическое рассуждение с опорой на план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127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Лексико-Грамматический практикум.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выполняют ряд лексико-грамматических упражнений, направленных на повторение и закрепление материала блока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Практикум письменной речи. Написание рассказа.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написание продолжения рассказа от 1-го лица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159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A3256" w:rsidRPr="007E3DE1" w:rsidRDefault="008A3256" w:rsidP="00C54529">
            <w:pPr>
              <w:rPr>
                <w:b/>
                <w:bCs/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Контроль аудирования.</w:t>
            </w:r>
            <w:r w:rsidRPr="007E3DE1">
              <w:rPr>
                <w:color w:val="000000"/>
              </w:rPr>
              <w:t>Факты о России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1)воспринимают на слух информацию по теме </w:t>
            </w:r>
            <w:r w:rsidRPr="007E3DE1">
              <w:rPr>
                <w:color w:val="000000"/>
              </w:rPr>
              <w:br/>
              <w:t>2)выполняют задание по проверке адекватного восприятия информации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159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Главные вопросы о России.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1)задают друг другу и отвечают на туристические вопросы</w:t>
            </w:r>
            <w:r w:rsidRPr="007E3DE1">
              <w:rPr>
                <w:color w:val="000000"/>
              </w:rPr>
              <w:br/>
              <w:t>2)составляют неподготовленные монологические высказывания о России на основе плана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127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Повторение темы "Путешествие по России".Подготовка к контрольной работе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1)актуализация и систематизация грамматических навыков</w:t>
            </w:r>
            <w:r w:rsidRPr="007E3DE1">
              <w:rPr>
                <w:color w:val="000000"/>
              </w:rPr>
              <w:br/>
              <w:t>2)актуализация лексических единиц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soldier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33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b/>
                <w:bCs/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Контрольная работа №6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C239BB" w:rsidTr="00C54529">
        <w:trPr>
          <w:trHeight w:val="379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Практикум чтения. "Львица и лиса".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1)читают басню и рассуждают о ее морали</w:t>
            </w:r>
            <w:r w:rsidRPr="007E3DE1">
              <w:rPr>
                <w:color w:val="000000"/>
              </w:rPr>
              <w:br/>
              <w:t>2) разыгрывают басню;</w:t>
            </w:r>
            <w:r w:rsidRPr="007E3DE1">
              <w:rPr>
                <w:color w:val="000000"/>
              </w:rPr>
              <w:br/>
              <w:t>3)знакомятся с английской поэтессой К. Россетти и ее</w:t>
            </w:r>
            <w:r w:rsidRPr="007E3DE1">
              <w:rPr>
                <w:color w:val="000000"/>
              </w:rPr>
              <w:br/>
              <w:t>стихотворением</w:t>
            </w:r>
            <w:r w:rsidRPr="007E3DE1">
              <w:rPr>
                <w:color w:val="000000"/>
              </w:rPr>
              <w:br/>
              <w:t>4)выразительно читают стихотворение;</w:t>
            </w:r>
            <w:r w:rsidRPr="007E3DE1">
              <w:rPr>
                <w:color w:val="000000"/>
              </w:rPr>
              <w:br/>
              <w:t>5)разучивают и поют песню;</w:t>
            </w:r>
            <w:r w:rsidRPr="007E3DE1">
              <w:rPr>
                <w:color w:val="000000"/>
              </w:rPr>
              <w:br/>
              <w:t>6)анализируют правила написания личного письма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lioness</w:t>
            </w:r>
            <w:r w:rsidRPr="007E3DE1">
              <w:rPr>
                <w:color w:val="000000"/>
                <w:lang w:val="en-US"/>
              </w:rPr>
              <w:br/>
              <w:t>cub</w:t>
            </w:r>
            <w:r w:rsidRPr="007E3DE1">
              <w:rPr>
                <w:color w:val="000000"/>
                <w:lang w:val="en-US"/>
              </w:rPr>
              <w:br/>
              <w:t>add</w:t>
            </w:r>
            <w:r w:rsidRPr="007E3DE1">
              <w:rPr>
                <w:color w:val="000000"/>
                <w:lang w:val="en-US"/>
              </w:rPr>
              <w:br/>
              <w:t>sail</w:t>
            </w:r>
            <w:r w:rsidRPr="007E3DE1">
              <w:rPr>
                <w:color w:val="000000"/>
                <w:lang w:val="en-US"/>
              </w:rPr>
              <w:br/>
              <w:t>pretty</w:t>
            </w:r>
            <w:r w:rsidRPr="007E3DE1">
              <w:rPr>
                <w:color w:val="000000"/>
                <w:lang w:val="en-US"/>
              </w:rPr>
              <w:br/>
              <w:t>road</w:t>
            </w:r>
            <w:r w:rsidRPr="007E3DE1">
              <w:rPr>
                <w:color w:val="000000"/>
                <w:lang w:val="en-US"/>
              </w:rPr>
              <w:br/>
              <w:t>earth</w:t>
            </w:r>
            <w:r w:rsidRPr="007E3DE1">
              <w:rPr>
                <w:color w:val="000000"/>
                <w:lang w:val="en-US"/>
              </w:rPr>
              <w:br/>
              <w:t>deny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  <w:lang w:val="en-US"/>
              </w:rPr>
            </w:pPr>
          </w:p>
        </w:tc>
      </w:tr>
      <w:tr w:rsidR="008A3256" w:rsidRPr="007E3DE1" w:rsidTr="00C54529">
        <w:trPr>
          <w:trHeight w:val="127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Анализ контрольной работы. Выполнение лексико-грамматических упражнений.</w:t>
            </w:r>
          </w:p>
        </w:tc>
        <w:tc>
          <w:tcPr>
            <w:tcW w:w="269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1)защищают проект</w:t>
            </w:r>
            <w:r w:rsidRPr="007E3DE1">
              <w:rPr>
                <w:color w:val="000000"/>
              </w:rPr>
              <w:br/>
              <w:t>2)анализируют выступление одноклассников</w:t>
            </w:r>
            <w:r w:rsidRPr="007E3DE1">
              <w:rPr>
                <w:color w:val="000000"/>
              </w:rPr>
              <w:br/>
              <w:t>3)самостоятельно оценивают результаты и достижения</w:t>
            </w:r>
          </w:p>
        </w:tc>
        <w:tc>
          <w:tcPr>
            <w:tcW w:w="2268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Обощающее повторение по теме "Россия"</w:t>
            </w:r>
          </w:p>
        </w:tc>
        <w:tc>
          <w:tcPr>
            <w:tcW w:w="26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Выбор и подготовка проектных работ</w:t>
            </w:r>
          </w:p>
        </w:tc>
        <w:tc>
          <w:tcPr>
            <w:tcW w:w="26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  <w:tr w:rsidR="008A3256" w:rsidRPr="007E3DE1" w:rsidTr="00C54529">
        <w:trPr>
          <w:trHeight w:val="96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A3256" w:rsidRPr="007E3DE1" w:rsidRDefault="008A3256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Защита проектной работы "Письмо другу по переписке"</w:t>
            </w:r>
          </w:p>
        </w:tc>
        <w:tc>
          <w:tcPr>
            <w:tcW w:w="26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3256" w:rsidRPr="007E3DE1" w:rsidRDefault="008A3256" w:rsidP="00C54529">
            <w:pPr>
              <w:rPr>
                <w:color w:val="000000"/>
              </w:rPr>
            </w:pPr>
          </w:p>
        </w:tc>
      </w:tr>
    </w:tbl>
    <w:p w:rsidR="008A3256" w:rsidRPr="002913AC" w:rsidRDefault="008A3256" w:rsidP="00C239BB">
      <w:pPr>
        <w:rPr>
          <w:b/>
          <w:color w:val="000000"/>
          <w:sz w:val="28"/>
          <w:szCs w:val="28"/>
        </w:rPr>
      </w:pPr>
    </w:p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p w:rsidR="008A3256" w:rsidRDefault="008A3256"/>
    <w:sectPr w:rsidR="008A3256" w:rsidSect="00C239B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4894"/>
    <w:multiLevelType w:val="hybridMultilevel"/>
    <w:tmpl w:val="4768DD62"/>
    <w:lvl w:ilvl="0" w:tplc="BAC253D2">
      <w:numFmt w:val="bullet"/>
      <w:lvlText w:val=""/>
      <w:lvlJc w:val="left"/>
      <w:pPr>
        <w:ind w:left="115" w:hanging="281"/>
      </w:pPr>
      <w:rPr>
        <w:rFonts w:ascii="Symbol" w:eastAsia="Times New Roman" w:hAnsi="Symbol" w:hint="default"/>
        <w:w w:val="100"/>
        <w:sz w:val="24"/>
      </w:rPr>
    </w:lvl>
    <w:lvl w:ilvl="1" w:tplc="293C6606">
      <w:numFmt w:val="bullet"/>
      <w:lvlText w:val="•"/>
      <w:lvlJc w:val="left"/>
      <w:pPr>
        <w:ind w:left="813" w:hanging="281"/>
      </w:pPr>
      <w:rPr>
        <w:rFonts w:hint="default"/>
      </w:rPr>
    </w:lvl>
    <w:lvl w:ilvl="2" w:tplc="8048EBD6">
      <w:numFmt w:val="bullet"/>
      <w:lvlText w:val="•"/>
      <w:lvlJc w:val="left"/>
      <w:pPr>
        <w:ind w:left="1506" w:hanging="281"/>
      </w:pPr>
      <w:rPr>
        <w:rFonts w:hint="default"/>
      </w:rPr>
    </w:lvl>
    <w:lvl w:ilvl="3" w:tplc="31CCE456">
      <w:numFmt w:val="bullet"/>
      <w:lvlText w:val="•"/>
      <w:lvlJc w:val="left"/>
      <w:pPr>
        <w:ind w:left="2199" w:hanging="281"/>
      </w:pPr>
      <w:rPr>
        <w:rFonts w:hint="default"/>
      </w:rPr>
    </w:lvl>
    <w:lvl w:ilvl="4" w:tplc="592ED408">
      <w:numFmt w:val="bullet"/>
      <w:lvlText w:val="•"/>
      <w:lvlJc w:val="left"/>
      <w:pPr>
        <w:ind w:left="2892" w:hanging="281"/>
      </w:pPr>
      <w:rPr>
        <w:rFonts w:hint="default"/>
      </w:rPr>
    </w:lvl>
    <w:lvl w:ilvl="5" w:tplc="BF220D50">
      <w:numFmt w:val="bullet"/>
      <w:lvlText w:val="•"/>
      <w:lvlJc w:val="left"/>
      <w:pPr>
        <w:ind w:left="3586" w:hanging="281"/>
      </w:pPr>
      <w:rPr>
        <w:rFonts w:hint="default"/>
      </w:rPr>
    </w:lvl>
    <w:lvl w:ilvl="6" w:tplc="398ADBEA">
      <w:numFmt w:val="bullet"/>
      <w:lvlText w:val="•"/>
      <w:lvlJc w:val="left"/>
      <w:pPr>
        <w:ind w:left="4279" w:hanging="281"/>
      </w:pPr>
      <w:rPr>
        <w:rFonts w:hint="default"/>
      </w:rPr>
    </w:lvl>
    <w:lvl w:ilvl="7" w:tplc="5AD65A46">
      <w:numFmt w:val="bullet"/>
      <w:lvlText w:val="•"/>
      <w:lvlJc w:val="left"/>
      <w:pPr>
        <w:ind w:left="4972" w:hanging="281"/>
      </w:pPr>
      <w:rPr>
        <w:rFonts w:hint="default"/>
      </w:rPr>
    </w:lvl>
    <w:lvl w:ilvl="8" w:tplc="BC940B80">
      <w:numFmt w:val="bullet"/>
      <w:lvlText w:val="•"/>
      <w:lvlJc w:val="left"/>
      <w:pPr>
        <w:ind w:left="5665" w:hanging="281"/>
      </w:pPr>
      <w:rPr>
        <w:rFonts w:hint="default"/>
      </w:rPr>
    </w:lvl>
  </w:abstractNum>
  <w:abstractNum w:abstractNumId="1">
    <w:nsid w:val="0B0439A5"/>
    <w:multiLevelType w:val="hybridMultilevel"/>
    <w:tmpl w:val="47561982"/>
    <w:lvl w:ilvl="0" w:tplc="F26826E4">
      <w:numFmt w:val="bullet"/>
      <w:lvlText w:val="-"/>
      <w:lvlJc w:val="left"/>
      <w:pPr>
        <w:ind w:left="254" w:hanging="209"/>
      </w:pPr>
      <w:rPr>
        <w:rFonts w:ascii="Times New Roman" w:eastAsia="Times New Roman" w:hAnsi="Times New Roman" w:hint="default"/>
        <w:w w:val="97"/>
        <w:sz w:val="24"/>
      </w:rPr>
    </w:lvl>
    <w:lvl w:ilvl="1" w:tplc="7272E166">
      <w:numFmt w:val="bullet"/>
      <w:lvlText w:val="•"/>
      <w:lvlJc w:val="left"/>
      <w:pPr>
        <w:ind w:left="842" w:hanging="209"/>
      </w:pPr>
      <w:rPr>
        <w:rFonts w:hint="default"/>
      </w:rPr>
    </w:lvl>
    <w:lvl w:ilvl="2" w:tplc="8E8E5DFC">
      <w:numFmt w:val="bullet"/>
      <w:lvlText w:val="•"/>
      <w:lvlJc w:val="left"/>
      <w:pPr>
        <w:ind w:left="1424" w:hanging="209"/>
      </w:pPr>
      <w:rPr>
        <w:rFonts w:hint="default"/>
      </w:rPr>
    </w:lvl>
    <w:lvl w:ilvl="3" w:tplc="188279E4">
      <w:numFmt w:val="bullet"/>
      <w:lvlText w:val="•"/>
      <w:lvlJc w:val="left"/>
      <w:pPr>
        <w:ind w:left="2007" w:hanging="209"/>
      </w:pPr>
      <w:rPr>
        <w:rFonts w:hint="default"/>
      </w:rPr>
    </w:lvl>
    <w:lvl w:ilvl="4" w:tplc="9D04443C">
      <w:numFmt w:val="bullet"/>
      <w:lvlText w:val="•"/>
      <w:lvlJc w:val="left"/>
      <w:pPr>
        <w:ind w:left="2589" w:hanging="209"/>
      </w:pPr>
      <w:rPr>
        <w:rFonts w:hint="default"/>
      </w:rPr>
    </w:lvl>
    <w:lvl w:ilvl="5" w:tplc="0D0A9F5C">
      <w:numFmt w:val="bullet"/>
      <w:lvlText w:val="•"/>
      <w:lvlJc w:val="left"/>
      <w:pPr>
        <w:ind w:left="3172" w:hanging="209"/>
      </w:pPr>
      <w:rPr>
        <w:rFonts w:hint="default"/>
      </w:rPr>
    </w:lvl>
    <w:lvl w:ilvl="6" w:tplc="102EFF9A">
      <w:numFmt w:val="bullet"/>
      <w:lvlText w:val="•"/>
      <w:lvlJc w:val="left"/>
      <w:pPr>
        <w:ind w:left="3754" w:hanging="209"/>
      </w:pPr>
      <w:rPr>
        <w:rFonts w:hint="default"/>
      </w:rPr>
    </w:lvl>
    <w:lvl w:ilvl="7" w:tplc="56A8F68E">
      <w:numFmt w:val="bullet"/>
      <w:lvlText w:val="•"/>
      <w:lvlJc w:val="left"/>
      <w:pPr>
        <w:ind w:left="4336" w:hanging="209"/>
      </w:pPr>
      <w:rPr>
        <w:rFonts w:hint="default"/>
      </w:rPr>
    </w:lvl>
    <w:lvl w:ilvl="8" w:tplc="2D206DC2">
      <w:numFmt w:val="bullet"/>
      <w:lvlText w:val="•"/>
      <w:lvlJc w:val="left"/>
      <w:pPr>
        <w:ind w:left="4919" w:hanging="209"/>
      </w:pPr>
      <w:rPr>
        <w:rFonts w:hint="default"/>
      </w:rPr>
    </w:lvl>
  </w:abstractNum>
  <w:abstractNum w:abstractNumId="2">
    <w:nsid w:val="0B3A656D"/>
    <w:multiLevelType w:val="multilevel"/>
    <w:tmpl w:val="B0622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3F3ACF"/>
    <w:multiLevelType w:val="hybridMultilevel"/>
    <w:tmpl w:val="B70607FE"/>
    <w:lvl w:ilvl="0" w:tplc="0262C24A">
      <w:numFmt w:val="bullet"/>
      <w:lvlText w:val="-"/>
      <w:lvlJc w:val="left"/>
      <w:pPr>
        <w:ind w:left="112" w:hanging="224"/>
      </w:pPr>
      <w:rPr>
        <w:rFonts w:ascii="Times New Roman" w:eastAsia="Times New Roman" w:hAnsi="Times New Roman" w:hint="default"/>
        <w:w w:val="97"/>
        <w:sz w:val="24"/>
      </w:rPr>
    </w:lvl>
    <w:lvl w:ilvl="1" w:tplc="46CEA02E">
      <w:numFmt w:val="bullet"/>
      <w:lvlText w:val="•"/>
      <w:lvlJc w:val="left"/>
      <w:pPr>
        <w:ind w:left="716" w:hanging="224"/>
      </w:pPr>
      <w:rPr>
        <w:rFonts w:hint="default"/>
      </w:rPr>
    </w:lvl>
    <w:lvl w:ilvl="2" w:tplc="739CB8A6">
      <w:numFmt w:val="bullet"/>
      <w:lvlText w:val="•"/>
      <w:lvlJc w:val="left"/>
      <w:pPr>
        <w:ind w:left="1312" w:hanging="224"/>
      </w:pPr>
      <w:rPr>
        <w:rFonts w:hint="default"/>
      </w:rPr>
    </w:lvl>
    <w:lvl w:ilvl="3" w:tplc="5E3825B6">
      <w:numFmt w:val="bullet"/>
      <w:lvlText w:val="•"/>
      <w:lvlJc w:val="left"/>
      <w:pPr>
        <w:ind w:left="1909" w:hanging="224"/>
      </w:pPr>
      <w:rPr>
        <w:rFonts w:hint="default"/>
      </w:rPr>
    </w:lvl>
    <w:lvl w:ilvl="4" w:tplc="14B81662">
      <w:numFmt w:val="bullet"/>
      <w:lvlText w:val="•"/>
      <w:lvlJc w:val="left"/>
      <w:pPr>
        <w:ind w:left="2505" w:hanging="224"/>
      </w:pPr>
      <w:rPr>
        <w:rFonts w:hint="default"/>
      </w:rPr>
    </w:lvl>
    <w:lvl w:ilvl="5" w:tplc="EEAE4E46">
      <w:numFmt w:val="bullet"/>
      <w:lvlText w:val="•"/>
      <w:lvlJc w:val="left"/>
      <w:pPr>
        <w:ind w:left="3102" w:hanging="224"/>
      </w:pPr>
      <w:rPr>
        <w:rFonts w:hint="default"/>
      </w:rPr>
    </w:lvl>
    <w:lvl w:ilvl="6" w:tplc="2FC4F624">
      <w:numFmt w:val="bullet"/>
      <w:lvlText w:val="•"/>
      <w:lvlJc w:val="left"/>
      <w:pPr>
        <w:ind w:left="3698" w:hanging="224"/>
      </w:pPr>
      <w:rPr>
        <w:rFonts w:hint="default"/>
      </w:rPr>
    </w:lvl>
    <w:lvl w:ilvl="7" w:tplc="73366D0A">
      <w:numFmt w:val="bullet"/>
      <w:lvlText w:val="•"/>
      <w:lvlJc w:val="left"/>
      <w:pPr>
        <w:ind w:left="4294" w:hanging="224"/>
      </w:pPr>
      <w:rPr>
        <w:rFonts w:hint="default"/>
      </w:rPr>
    </w:lvl>
    <w:lvl w:ilvl="8" w:tplc="A18ACA90">
      <w:numFmt w:val="bullet"/>
      <w:lvlText w:val="•"/>
      <w:lvlJc w:val="left"/>
      <w:pPr>
        <w:ind w:left="4891" w:hanging="224"/>
      </w:pPr>
      <w:rPr>
        <w:rFonts w:hint="default"/>
      </w:rPr>
    </w:lvl>
  </w:abstractNum>
  <w:abstractNum w:abstractNumId="4">
    <w:nsid w:val="1403606B"/>
    <w:multiLevelType w:val="multilevel"/>
    <w:tmpl w:val="64EE7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0A3AD9"/>
    <w:multiLevelType w:val="hybridMultilevel"/>
    <w:tmpl w:val="87DA4D6E"/>
    <w:lvl w:ilvl="0" w:tplc="FC06FDF2">
      <w:numFmt w:val="bullet"/>
      <w:lvlText w:val=""/>
      <w:lvlJc w:val="left"/>
      <w:pPr>
        <w:ind w:left="115" w:hanging="281"/>
      </w:pPr>
      <w:rPr>
        <w:rFonts w:ascii="Symbol" w:eastAsia="Times New Roman" w:hAnsi="Symbol" w:hint="default"/>
        <w:w w:val="100"/>
        <w:sz w:val="24"/>
      </w:rPr>
    </w:lvl>
    <w:lvl w:ilvl="1" w:tplc="F852EB8A">
      <w:numFmt w:val="bullet"/>
      <w:lvlText w:val="•"/>
      <w:lvlJc w:val="left"/>
      <w:pPr>
        <w:ind w:left="813" w:hanging="281"/>
      </w:pPr>
      <w:rPr>
        <w:rFonts w:hint="default"/>
      </w:rPr>
    </w:lvl>
    <w:lvl w:ilvl="2" w:tplc="C8529252">
      <w:numFmt w:val="bullet"/>
      <w:lvlText w:val="•"/>
      <w:lvlJc w:val="left"/>
      <w:pPr>
        <w:ind w:left="1506" w:hanging="281"/>
      </w:pPr>
      <w:rPr>
        <w:rFonts w:hint="default"/>
      </w:rPr>
    </w:lvl>
    <w:lvl w:ilvl="3" w:tplc="F46C54AE">
      <w:numFmt w:val="bullet"/>
      <w:lvlText w:val="•"/>
      <w:lvlJc w:val="left"/>
      <w:pPr>
        <w:ind w:left="2199" w:hanging="281"/>
      </w:pPr>
      <w:rPr>
        <w:rFonts w:hint="default"/>
      </w:rPr>
    </w:lvl>
    <w:lvl w:ilvl="4" w:tplc="101EA0BA">
      <w:numFmt w:val="bullet"/>
      <w:lvlText w:val="•"/>
      <w:lvlJc w:val="left"/>
      <w:pPr>
        <w:ind w:left="2892" w:hanging="281"/>
      </w:pPr>
      <w:rPr>
        <w:rFonts w:hint="default"/>
      </w:rPr>
    </w:lvl>
    <w:lvl w:ilvl="5" w:tplc="95CE70D8">
      <w:numFmt w:val="bullet"/>
      <w:lvlText w:val="•"/>
      <w:lvlJc w:val="left"/>
      <w:pPr>
        <w:ind w:left="3586" w:hanging="281"/>
      </w:pPr>
      <w:rPr>
        <w:rFonts w:hint="default"/>
      </w:rPr>
    </w:lvl>
    <w:lvl w:ilvl="6" w:tplc="8ACACF9E">
      <w:numFmt w:val="bullet"/>
      <w:lvlText w:val="•"/>
      <w:lvlJc w:val="left"/>
      <w:pPr>
        <w:ind w:left="4279" w:hanging="281"/>
      </w:pPr>
      <w:rPr>
        <w:rFonts w:hint="default"/>
      </w:rPr>
    </w:lvl>
    <w:lvl w:ilvl="7" w:tplc="6262AB56">
      <w:numFmt w:val="bullet"/>
      <w:lvlText w:val="•"/>
      <w:lvlJc w:val="left"/>
      <w:pPr>
        <w:ind w:left="4972" w:hanging="281"/>
      </w:pPr>
      <w:rPr>
        <w:rFonts w:hint="default"/>
      </w:rPr>
    </w:lvl>
    <w:lvl w:ilvl="8" w:tplc="AE6286FE">
      <w:numFmt w:val="bullet"/>
      <w:lvlText w:val="•"/>
      <w:lvlJc w:val="left"/>
      <w:pPr>
        <w:ind w:left="5665" w:hanging="281"/>
      </w:pPr>
      <w:rPr>
        <w:rFonts w:hint="default"/>
      </w:rPr>
    </w:lvl>
  </w:abstractNum>
  <w:abstractNum w:abstractNumId="6">
    <w:nsid w:val="27B32761"/>
    <w:multiLevelType w:val="hybridMultilevel"/>
    <w:tmpl w:val="CCA095BA"/>
    <w:lvl w:ilvl="0" w:tplc="756C35EA">
      <w:numFmt w:val="bullet"/>
      <w:lvlText w:val="-"/>
      <w:lvlJc w:val="left"/>
      <w:pPr>
        <w:ind w:left="115" w:hanging="276"/>
      </w:pPr>
      <w:rPr>
        <w:rFonts w:ascii="Times New Roman" w:eastAsia="Times New Roman" w:hAnsi="Times New Roman" w:hint="default"/>
        <w:w w:val="97"/>
        <w:sz w:val="24"/>
      </w:rPr>
    </w:lvl>
    <w:lvl w:ilvl="1" w:tplc="9B8A7B26">
      <w:numFmt w:val="bullet"/>
      <w:lvlText w:val="•"/>
      <w:lvlJc w:val="left"/>
      <w:pPr>
        <w:ind w:left="813" w:hanging="276"/>
      </w:pPr>
      <w:rPr>
        <w:rFonts w:hint="default"/>
      </w:rPr>
    </w:lvl>
    <w:lvl w:ilvl="2" w:tplc="D5CA2266">
      <w:numFmt w:val="bullet"/>
      <w:lvlText w:val="•"/>
      <w:lvlJc w:val="left"/>
      <w:pPr>
        <w:ind w:left="1506" w:hanging="276"/>
      </w:pPr>
      <w:rPr>
        <w:rFonts w:hint="default"/>
      </w:rPr>
    </w:lvl>
    <w:lvl w:ilvl="3" w:tplc="0964B852">
      <w:numFmt w:val="bullet"/>
      <w:lvlText w:val="•"/>
      <w:lvlJc w:val="left"/>
      <w:pPr>
        <w:ind w:left="2199" w:hanging="276"/>
      </w:pPr>
      <w:rPr>
        <w:rFonts w:hint="default"/>
      </w:rPr>
    </w:lvl>
    <w:lvl w:ilvl="4" w:tplc="D33E7BB0">
      <w:numFmt w:val="bullet"/>
      <w:lvlText w:val="•"/>
      <w:lvlJc w:val="left"/>
      <w:pPr>
        <w:ind w:left="2892" w:hanging="276"/>
      </w:pPr>
      <w:rPr>
        <w:rFonts w:hint="default"/>
      </w:rPr>
    </w:lvl>
    <w:lvl w:ilvl="5" w:tplc="B6B4BE5C">
      <w:numFmt w:val="bullet"/>
      <w:lvlText w:val="•"/>
      <w:lvlJc w:val="left"/>
      <w:pPr>
        <w:ind w:left="3586" w:hanging="276"/>
      </w:pPr>
      <w:rPr>
        <w:rFonts w:hint="default"/>
      </w:rPr>
    </w:lvl>
    <w:lvl w:ilvl="6" w:tplc="4446973C">
      <w:numFmt w:val="bullet"/>
      <w:lvlText w:val="•"/>
      <w:lvlJc w:val="left"/>
      <w:pPr>
        <w:ind w:left="4279" w:hanging="276"/>
      </w:pPr>
      <w:rPr>
        <w:rFonts w:hint="default"/>
      </w:rPr>
    </w:lvl>
    <w:lvl w:ilvl="7" w:tplc="761A4566">
      <w:numFmt w:val="bullet"/>
      <w:lvlText w:val="•"/>
      <w:lvlJc w:val="left"/>
      <w:pPr>
        <w:ind w:left="4972" w:hanging="276"/>
      </w:pPr>
      <w:rPr>
        <w:rFonts w:hint="default"/>
      </w:rPr>
    </w:lvl>
    <w:lvl w:ilvl="8" w:tplc="F0B01C8E">
      <w:numFmt w:val="bullet"/>
      <w:lvlText w:val="•"/>
      <w:lvlJc w:val="left"/>
      <w:pPr>
        <w:ind w:left="5665" w:hanging="276"/>
      </w:pPr>
      <w:rPr>
        <w:rFonts w:hint="default"/>
      </w:rPr>
    </w:lvl>
  </w:abstractNum>
  <w:abstractNum w:abstractNumId="7">
    <w:nsid w:val="2ED42F5A"/>
    <w:multiLevelType w:val="multilevel"/>
    <w:tmpl w:val="A84CE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5A5130"/>
    <w:multiLevelType w:val="hybridMultilevel"/>
    <w:tmpl w:val="C65E7AD8"/>
    <w:lvl w:ilvl="0" w:tplc="1758DCCA">
      <w:numFmt w:val="bullet"/>
      <w:lvlText w:val="-"/>
      <w:lvlJc w:val="left"/>
      <w:pPr>
        <w:ind w:left="112" w:hanging="353"/>
      </w:pPr>
      <w:rPr>
        <w:rFonts w:ascii="Times New Roman" w:eastAsia="Times New Roman" w:hAnsi="Times New Roman" w:hint="default"/>
        <w:w w:val="97"/>
        <w:sz w:val="24"/>
      </w:rPr>
    </w:lvl>
    <w:lvl w:ilvl="1" w:tplc="BBE836A8">
      <w:numFmt w:val="bullet"/>
      <w:lvlText w:val="•"/>
      <w:lvlJc w:val="left"/>
      <w:pPr>
        <w:ind w:left="716" w:hanging="353"/>
      </w:pPr>
      <w:rPr>
        <w:rFonts w:hint="default"/>
      </w:rPr>
    </w:lvl>
    <w:lvl w:ilvl="2" w:tplc="4F56087C">
      <w:numFmt w:val="bullet"/>
      <w:lvlText w:val="•"/>
      <w:lvlJc w:val="left"/>
      <w:pPr>
        <w:ind w:left="1312" w:hanging="353"/>
      </w:pPr>
      <w:rPr>
        <w:rFonts w:hint="default"/>
      </w:rPr>
    </w:lvl>
    <w:lvl w:ilvl="3" w:tplc="D3808BF2">
      <w:numFmt w:val="bullet"/>
      <w:lvlText w:val="•"/>
      <w:lvlJc w:val="left"/>
      <w:pPr>
        <w:ind w:left="1909" w:hanging="353"/>
      </w:pPr>
      <w:rPr>
        <w:rFonts w:hint="default"/>
      </w:rPr>
    </w:lvl>
    <w:lvl w:ilvl="4" w:tplc="6C66EA6C">
      <w:numFmt w:val="bullet"/>
      <w:lvlText w:val="•"/>
      <w:lvlJc w:val="left"/>
      <w:pPr>
        <w:ind w:left="2505" w:hanging="353"/>
      </w:pPr>
      <w:rPr>
        <w:rFonts w:hint="default"/>
      </w:rPr>
    </w:lvl>
    <w:lvl w:ilvl="5" w:tplc="C35E84BE">
      <w:numFmt w:val="bullet"/>
      <w:lvlText w:val="•"/>
      <w:lvlJc w:val="left"/>
      <w:pPr>
        <w:ind w:left="3102" w:hanging="353"/>
      </w:pPr>
      <w:rPr>
        <w:rFonts w:hint="default"/>
      </w:rPr>
    </w:lvl>
    <w:lvl w:ilvl="6" w:tplc="E21002BE">
      <w:numFmt w:val="bullet"/>
      <w:lvlText w:val="•"/>
      <w:lvlJc w:val="left"/>
      <w:pPr>
        <w:ind w:left="3698" w:hanging="353"/>
      </w:pPr>
      <w:rPr>
        <w:rFonts w:hint="default"/>
      </w:rPr>
    </w:lvl>
    <w:lvl w:ilvl="7" w:tplc="8724DFB4">
      <w:numFmt w:val="bullet"/>
      <w:lvlText w:val="•"/>
      <w:lvlJc w:val="left"/>
      <w:pPr>
        <w:ind w:left="4294" w:hanging="353"/>
      </w:pPr>
      <w:rPr>
        <w:rFonts w:hint="default"/>
      </w:rPr>
    </w:lvl>
    <w:lvl w:ilvl="8" w:tplc="BC2C87EE">
      <w:numFmt w:val="bullet"/>
      <w:lvlText w:val="•"/>
      <w:lvlJc w:val="left"/>
      <w:pPr>
        <w:ind w:left="4891" w:hanging="353"/>
      </w:pPr>
      <w:rPr>
        <w:rFonts w:hint="default"/>
      </w:rPr>
    </w:lvl>
  </w:abstractNum>
  <w:abstractNum w:abstractNumId="9">
    <w:nsid w:val="35CC1BF2"/>
    <w:multiLevelType w:val="hybridMultilevel"/>
    <w:tmpl w:val="B7360594"/>
    <w:lvl w:ilvl="0" w:tplc="588090FA">
      <w:numFmt w:val="bullet"/>
      <w:lvlText w:val="-"/>
      <w:lvlJc w:val="left"/>
      <w:pPr>
        <w:ind w:left="115" w:hanging="142"/>
      </w:pPr>
      <w:rPr>
        <w:rFonts w:ascii="Times New Roman" w:eastAsia="Times New Roman" w:hAnsi="Times New Roman" w:hint="default"/>
        <w:w w:val="97"/>
        <w:sz w:val="24"/>
      </w:rPr>
    </w:lvl>
    <w:lvl w:ilvl="1" w:tplc="30521DD6">
      <w:numFmt w:val="bullet"/>
      <w:lvlText w:val="•"/>
      <w:lvlJc w:val="left"/>
      <w:pPr>
        <w:ind w:left="813" w:hanging="142"/>
      </w:pPr>
      <w:rPr>
        <w:rFonts w:hint="default"/>
      </w:rPr>
    </w:lvl>
    <w:lvl w:ilvl="2" w:tplc="DAE41DA8">
      <w:numFmt w:val="bullet"/>
      <w:lvlText w:val="•"/>
      <w:lvlJc w:val="left"/>
      <w:pPr>
        <w:ind w:left="1506" w:hanging="142"/>
      </w:pPr>
      <w:rPr>
        <w:rFonts w:hint="default"/>
      </w:rPr>
    </w:lvl>
    <w:lvl w:ilvl="3" w:tplc="1180E020">
      <w:numFmt w:val="bullet"/>
      <w:lvlText w:val="•"/>
      <w:lvlJc w:val="left"/>
      <w:pPr>
        <w:ind w:left="2199" w:hanging="142"/>
      </w:pPr>
      <w:rPr>
        <w:rFonts w:hint="default"/>
      </w:rPr>
    </w:lvl>
    <w:lvl w:ilvl="4" w:tplc="E1203CC4">
      <w:numFmt w:val="bullet"/>
      <w:lvlText w:val="•"/>
      <w:lvlJc w:val="left"/>
      <w:pPr>
        <w:ind w:left="2892" w:hanging="142"/>
      </w:pPr>
      <w:rPr>
        <w:rFonts w:hint="default"/>
      </w:rPr>
    </w:lvl>
    <w:lvl w:ilvl="5" w:tplc="ABE27C50">
      <w:numFmt w:val="bullet"/>
      <w:lvlText w:val="•"/>
      <w:lvlJc w:val="left"/>
      <w:pPr>
        <w:ind w:left="3586" w:hanging="142"/>
      </w:pPr>
      <w:rPr>
        <w:rFonts w:hint="default"/>
      </w:rPr>
    </w:lvl>
    <w:lvl w:ilvl="6" w:tplc="6E7C2594">
      <w:numFmt w:val="bullet"/>
      <w:lvlText w:val="•"/>
      <w:lvlJc w:val="left"/>
      <w:pPr>
        <w:ind w:left="4279" w:hanging="142"/>
      </w:pPr>
      <w:rPr>
        <w:rFonts w:hint="default"/>
      </w:rPr>
    </w:lvl>
    <w:lvl w:ilvl="7" w:tplc="0E66E3B2">
      <w:numFmt w:val="bullet"/>
      <w:lvlText w:val="•"/>
      <w:lvlJc w:val="left"/>
      <w:pPr>
        <w:ind w:left="4972" w:hanging="142"/>
      </w:pPr>
      <w:rPr>
        <w:rFonts w:hint="default"/>
      </w:rPr>
    </w:lvl>
    <w:lvl w:ilvl="8" w:tplc="AF6A157E">
      <w:numFmt w:val="bullet"/>
      <w:lvlText w:val="•"/>
      <w:lvlJc w:val="left"/>
      <w:pPr>
        <w:ind w:left="5665" w:hanging="142"/>
      </w:pPr>
      <w:rPr>
        <w:rFonts w:hint="default"/>
      </w:rPr>
    </w:lvl>
  </w:abstractNum>
  <w:abstractNum w:abstractNumId="10">
    <w:nsid w:val="3A841769"/>
    <w:multiLevelType w:val="multilevel"/>
    <w:tmpl w:val="831AE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3D37C4"/>
    <w:multiLevelType w:val="hybridMultilevel"/>
    <w:tmpl w:val="26FCDEA4"/>
    <w:lvl w:ilvl="0" w:tplc="E5E08660">
      <w:numFmt w:val="bullet"/>
      <w:lvlText w:val="-"/>
      <w:lvlJc w:val="left"/>
      <w:pPr>
        <w:ind w:left="115" w:hanging="142"/>
      </w:pPr>
      <w:rPr>
        <w:rFonts w:ascii="Times New Roman" w:eastAsia="Times New Roman" w:hAnsi="Times New Roman" w:hint="default"/>
        <w:w w:val="97"/>
        <w:sz w:val="24"/>
      </w:rPr>
    </w:lvl>
    <w:lvl w:ilvl="1" w:tplc="90DE004C">
      <w:numFmt w:val="bullet"/>
      <w:lvlText w:val="•"/>
      <w:lvlJc w:val="left"/>
      <w:pPr>
        <w:ind w:left="260" w:hanging="142"/>
      </w:pPr>
      <w:rPr>
        <w:rFonts w:hint="default"/>
      </w:rPr>
    </w:lvl>
    <w:lvl w:ilvl="2" w:tplc="BBD09D48">
      <w:numFmt w:val="bullet"/>
      <w:lvlText w:val="•"/>
      <w:lvlJc w:val="left"/>
      <w:pPr>
        <w:ind w:left="1014" w:hanging="142"/>
      </w:pPr>
      <w:rPr>
        <w:rFonts w:hint="default"/>
      </w:rPr>
    </w:lvl>
    <w:lvl w:ilvl="3" w:tplc="62FE1542">
      <w:numFmt w:val="bullet"/>
      <w:lvlText w:val="•"/>
      <w:lvlJc w:val="left"/>
      <w:pPr>
        <w:ind w:left="1769" w:hanging="142"/>
      </w:pPr>
      <w:rPr>
        <w:rFonts w:hint="default"/>
      </w:rPr>
    </w:lvl>
    <w:lvl w:ilvl="4" w:tplc="EC3ECC0A">
      <w:numFmt w:val="bullet"/>
      <w:lvlText w:val="•"/>
      <w:lvlJc w:val="left"/>
      <w:pPr>
        <w:ind w:left="2524" w:hanging="142"/>
      </w:pPr>
      <w:rPr>
        <w:rFonts w:hint="default"/>
      </w:rPr>
    </w:lvl>
    <w:lvl w:ilvl="5" w:tplc="40D4593E">
      <w:numFmt w:val="bullet"/>
      <w:lvlText w:val="•"/>
      <w:lvlJc w:val="left"/>
      <w:pPr>
        <w:ind w:left="3278" w:hanging="142"/>
      </w:pPr>
      <w:rPr>
        <w:rFonts w:hint="default"/>
      </w:rPr>
    </w:lvl>
    <w:lvl w:ilvl="6" w:tplc="11987344">
      <w:numFmt w:val="bullet"/>
      <w:lvlText w:val="•"/>
      <w:lvlJc w:val="left"/>
      <w:pPr>
        <w:ind w:left="4033" w:hanging="142"/>
      </w:pPr>
      <w:rPr>
        <w:rFonts w:hint="default"/>
      </w:rPr>
    </w:lvl>
    <w:lvl w:ilvl="7" w:tplc="52C4AEF0">
      <w:numFmt w:val="bullet"/>
      <w:lvlText w:val="•"/>
      <w:lvlJc w:val="left"/>
      <w:pPr>
        <w:ind w:left="4788" w:hanging="142"/>
      </w:pPr>
      <w:rPr>
        <w:rFonts w:hint="default"/>
      </w:rPr>
    </w:lvl>
    <w:lvl w:ilvl="8" w:tplc="BA8E6C16">
      <w:numFmt w:val="bullet"/>
      <w:lvlText w:val="•"/>
      <w:lvlJc w:val="left"/>
      <w:pPr>
        <w:ind w:left="5542" w:hanging="142"/>
      </w:pPr>
      <w:rPr>
        <w:rFonts w:hint="default"/>
      </w:rPr>
    </w:lvl>
  </w:abstractNum>
  <w:abstractNum w:abstractNumId="12">
    <w:nsid w:val="3E13327F"/>
    <w:multiLevelType w:val="hybridMultilevel"/>
    <w:tmpl w:val="F93C2B10"/>
    <w:lvl w:ilvl="0" w:tplc="4FFAB2E0">
      <w:numFmt w:val="bullet"/>
      <w:lvlText w:val=""/>
      <w:lvlJc w:val="left"/>
      <w:pPr>
        <w:ind w:left="115" w:hanging="281"/>
      </w:pPr>
      <w:rPr>
        <w:rFonts w:ascii="Symbol" w:eastAsia="Times New Roman" w:hAnsi="Symbol" w:hint="default"/>
        <w:w w:val="100"/>
        <w:sz w:val="24"/>
      </w:rPr>
    </w:lvl>
    <w:lvl w:ilvl="1" w:tplc="A83239F8">
      <w:numFmt w:val="bullet"/>
      <w:lvlText w:val="•"/>
      <w:lvlJc w:val="left"/>
      <w:pPr>
        <w:ind w:left="816" w:hanging="281"/>
      </w:pPr>
      <w:rPr>
        <w:rFonts w:hint="default"/>
      </w:rPr>
    </w:lvl>
    <w:lvl w:ilvl="2" w:tplc="5B4E13D2">
      <w:numFmt w:val="bullet"/>
      <w:lvlText w:val="•"/>
      <w:lvlJc w:val="left"/>
      <w:pPr>
        <w:ind w:left="1512" w:hanging="281"/>
      </w:pPr>
      <w:rPr>
        <w:rFonts w:hint="default"/>
      </w:rPr>
    </w:lvl>
    <w:lvl w:ilvl="3" w:tplc="C3369C7C">
      <w:numFmt w:val="bullet"/>
      <w:lvlText w:val="•"/>
      <w:lvlJc w:val="left"/>
      <w:pPr>
        <w:ind w:left="2208" w:hanging="281"/>
      </w:pPr>
      <w:rPr>
        <w:rFonts w:hint="default"/>
      </w:rPr>
    </w:lvl>
    <w:lvl w:ilvl="4" w:tplc="E6D8A648">
      <w:numFmt w:val="bullet"/>
      <w:lvlText w:val="•"/>
      <w:lvlJc w:val="left"/>
      <w:pPr>
        <w:ind w:left="2905" w:hanging="281"/>
      </w:pPr>
      <w:rPr>
        <w:rFonts w:hint="default"/>
      </w:rPr>
    </w:lvl>
    <w:lvl w:ilvl="5" w:tplc="B56CA200">
      <w:numFmt w:val="bullet"/>
      <w:lvlText w:val="•"/>
      <w:lvlJc w:val="left"/>
      <w:pPr>
        <w:ind w:left="3601" w:hanging="281"/>
      </w:pPr>
      <w:rPr>
        <w:rFonts w:hint="default"/>
      </w:rPr>
    </w:lvl>
    <w:lvl w:ilvl="6" w:tplc="61A2E9CE">
      <w:numFmt w:val="bullet"/>
      <w:lvlText w:val="•"/>
      <w:lvlJc w:val="left"/>
      <w:pPr>
        <w:ind w:left="4297" w:hanging="281"/>
      </w:pPr>
      <w:rPr>
        <w:rFonts w:hint="default"/>
      </w:rPr>
    </w:lvl>
    <w:lvl w:ilvl="7" w:tplc="43F6C394">
      <w:numFmt w:val="bullet"/>
      <w:lvlText w:val="•"/>
      <w:lvlJc w:val="left"/>
      <w:pPr>
        <w:ind w:left="4994" w:hanging="281"/>
      </w:pPr>
      <w:rPr>
        <w:rFonts w:hint="default"/>
      </w:rPr>
    </w:lvl>
    <w:lvl w:ilvl="8" w:tplc="83B08EA0">
      <w:numFmt w:val="bullet"/>
      <w:lvlText w:val="•"/>
      <w:lvlJc w:val="left"/>
      <w:pPr>
        <w:ind w:left="5690" w:hanging="281"/>
      </w:pPr>
      <w:rPr>
        <w:rFonts w:hint="default"/>
      </w:rPr>
    </w:lvl>
  </w:abstractNum>
  <w:abstractNum w:abstractNumId="13">
    <w:nsid w:val="3E417936"/>
    <w:multiLevelType w:val="hybridMultilevel"/>
    <w:tmpl w:val="E048AC0C"/>
    <w:lvl w:ilvl="0" w:tplc="FC726928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w w:val="97"/>
        <w:sz w:val="24"/>
      </w:rPr>
    </w:lvl>
    <w:lvl w:ilvl="1" w:tplc="7B167C5C">
      <w:numFmt w:val="bullet"/>
      <w:lvlText w:val="•"/>
      <w:lvlJc w:val="left"/>
      <w:pPr>
        <w:ind w:left="716" w:hanging="140"/>
      </w:pPr>
      <w:rPr>
        <w:rFonts w:hint="default"/>
      </w:rPr>
    </w:lvl>
    <w:lvl w:ilvl="2" w:tplc="682CDC42">
      <w:numFmt w:val="bullet"/>
      <w:lvlText w:val="•"/>
      <w:lvlJc w:val="left"/>
      <w:pPr>
        <w:ind w:left="1312" w:hanging="140"/>
      </w:pPr>
      <w:rPr>
        <w:rFonts w:hint="default"/>
      </w:rPr>
    </w:lvl>
    <w:lvl w:ilvl="3" w:tplc="62944BE4">
      <w:numFmt w:val="bullet"/>
      <w:lvlText w:val="•"/>
      <w:lvlJc w:val="left"/>
      <w:pPr>
        <w:ind w:left="1909" w:hanging="140"/>
      </w:pPr>
      <w:rPr>
        <w:rFonts w:hint="default"/>
      </w:rPr>
    </w:lvl>
    <w:lvl w:ilvl="4" w:tplc="CBEA5B1E">
      <w:numFmt w:val="bullet"/>
      <w:lvlText w:val="•"/>
      <w:lvlJc w:val="left"/>
      <w:pPr>
        <w:ind w:left="2505" w:hanging="140"/>
      </w:pPr>
      <w:rPr>
        <w:rFonts w:hint="default"/>
      </w:rPr>
    </w:lvl>
    <w:lvl w:ilvl="5" w:tplc="0E90EA6A">
      <w:numFmt w:val="bullet"/>
      <w:lvlText w:val="•"/>
      <w:lvlJc w:val="left"/>
      <w:pPr>
        <w:ind w:left="3102" w:hanging="140"/>
      </w:pPr>
      <w:rPr>
        <w:rFonts w:hint="default"/>
      </w:rPr>
    </w:lvl>
    <w:lvl w:ilvl="6" w:tplc="A990ABEC">
      <w:numFmt w:val="bullet"/>
      <w:lvlText w:val="•"/>
      <w:lvlJc w:val="left"/>
      <w:pPr>
        <w:ind w:left="3698" w:hanging="140"/>
      </w:pPr>
      <w:rPr>
        <w:rFonts w:hint="default"/>
      </w:rPr>
    </w:lvl>
    <w:lvl w:ilvl="7" w:tplc="E6A26BA2">
      <w:numFmt w:val="bullet"/>
      <w:lvlText w:val="•"/>
      <w:lvlJc w:val="left"/>
      <w:pPr>
        <w:ind w:left="4294" w:hanging="140"/>
      </w:pPr>
      <w:rPr>
        <w:rFonts w:hint="default"/>
      </w:rPr>
    </w:lvl>
    <w:lvl w:ilvl="8" w:tplc="92BA67B2">
      <w:numFmt w:val="bullet"/>
      <w:lvlText w:val="•"/>
      <w:lvlJc w:val="left"/>
      <w:pPr>
        <w:ind w:left="4891" w:hanging="140"/>
      </w:pPr>
      <w:rPr>
        <w:rFonts w:hint="default"/>
      </w:rPr>
    </w:lvl>
  </w:abstractNum>
  <w:abstractNum w:abstractNumId="14">
    <w:nsid w:val="3F9905F5"/>
    <w:multiLevelType w:val="hybridMultilevel"/>
    <w:tmpl w:val="6C3CA196"/>
    <w:lvl w:ilvl="0" w:tplc="84E276FA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w w:val="97"/>
        <w:sz w:val="24"/>
      </w:rPr>
    </w:lvl>
    <w:lvl w:ilvl="1" w:tplc="CA3AA366">
      <w:numFmt w:val="bullet"/>
      <w:lvlText w:val="•"/>
      <w:lvlJc w:val="left"/>
      <w:pPr>
        <w:ind w:left="716" w:hanging="140"/>
      </w:pPr>
      <w:rPr>
        <w:rFonts w:hint="default"/>
      </w:rPr>
    </w:lvl>
    <w:lvl w:ilvl="2" w:tplc="F6D4BA02">
      <w:numFmt w:val="bullet"/>
      <w:lvlText w:val="•"/>
      <w:lvlJc w:val="left"/>
      <w:pPr>
        <w:ind w:left="1312" w:hanging="140"/>
      </w:pPr>
      <w:rPr>
        <w:rFonts w:hint="default"/>
      </w:rPr>
    </w:lvl>
    <w:lvl w:ilvl="3" w:tplc="7FC4F4C6">
      <w:numFmt w:val="bullet"/>
      <w:lvlText w:val="•"/>
      <w:lvlJc w:val="left"/>
      <w:pPr>
        <w:ind w:left="1909" w:hanging="140"/>
      </w:pPr>
      <w:rPr>
        <w:rFonts w:hint="default"/>
      </w:rPr>
    </w:lvl>
    <w:lvl w:ilvl="4" w:tplc="EBF484F6">
      <w:numFmt w:val="bullet"/>
      <w:lvlText w:val="•"/>
      <w:lvlJc w:val="left"/>
      <w:pPr>
        <w:ind w:left="2505" w:hanging="140"/>
      </w:pPr>
      <w:rPr>
        <w:rFonts w:hint="default"/>
      </w:rPr>
    </w:lvl>
    <w:lvl w:ilvl="5" w:tplc="71D09816">
      <w:numFmt w:val="bullet"/>
      <w:lvlText w:val="•"/>
      <w:lvlJc w:val="left"/>
      <w:pPr>
        <w:ind w:left="3102" w:hanging="140"/>
      </w:pPr>
      <w:rPr>
        <w:rFonts w:hint="default"/>
      </w:rPr>
    </w:lvl>
    <w:lvl w:ilvl="6" w:tplc="EE78FABA">
      <w:numFmt w:val="bullet"/>
      <w:lvlText w:val="•"/>
      <w:lvlJc w:val="left"/>
      <w:pPr>
        <w:ind w:left="3698" w:hanging="140"/>
      </w:pPr>
      <w:rPr>
        <w:rFonts w:hint="default"/>
      </w:rPr>
    </w:lvl>
    <w:lvl w:ilvl="7" w:tplc="67F8EF90">
      <w:numFmt w:val="bullet"/>
      <w:lvlText w:val="•"/>
      <w:lvlJc w:val="left"/>
      <w:pPr>
        <w:ind w:left="4294" w:hanging="140"/>
      </w:pPr>
      <w:rPr>
        <w:rFonts w:hint="default"/>
      </w:rPr>
    </w:lvl>
    <w:lvl w:ilvl="8" w:tplc="EA1E20CC">
      <w:numFmt w:val="bullet"/>
      <w:lvlText w:val="•"/>
      <w:lvlJc w:val="left"/>
      <w:pPr>
        <w:ind w:left="4891" w:hanging="140"/>
      </w:pPr>
      <w:rPr>
        <w:rFonts w:hint="default"/>
      </w:rPr>
    </w:lvl>
  </w:abstractNum>
  <w:abstractNum w:abstractNumId="15">
    <w:nsid w:val="4A381D6E"/>
    <w:multiLevelType w:val="hybridMultilevel"/>
    <w:tmpl w:val="6D4A2140"/>
    <w:lvl w:ilvl="0" w:tplc="EFC4BE46">
      <w:numFmt w:val="bullet"/>
      <w:lvlText w:val="-"/>
      <w:lvlJc w:val="left"/>
      <w:pPr>
        <w:ind w:left="112" w:hanging="173"/>
      </w:pPr>
      <w:rPr>
        <w:rFonts w:ascii="Times New Roman" w:eastAsia="Times New Roman" w:hAnsi="Times New Roman" w:hint="default"/>
        <w:w w:val="97"/>
        <w:sz w:val="24"/>
      </w:rPr>
    </w:lvl>
    <w:lvl w:ilvl="1" w:tplc="1A5E1146">
      <w:numFmt w:val="bullet"/>
      <w:lvlText w:val="•"/>
      <w:lvlJc w:val="left"/>
      <w:pPr>
        <w:ind w:left="716" w:hanging="173"/>
      </w:pPr>
      <w:rPr>
        <w:rFonts w:hint="default"/>
      </w:rPr>
    </w:lvl>
    <w:lvl w:ilvl="2" w:tplc="2FCCF268">
      <w:numFmt w:val="bullet"/>
      <w:lvlText w:val="•"/>
      <w:lvlJc w:val="left"/>
      <w:pPr>
        <w:ind w:left="1312" w:hanging="173"/>
      </w:pPr>
      <w:rPr>
        <w:rFonts w:hint="default"/>
      </w:rPr>
    </w:lvl>
    <w:lvl w:ilvl="3" w:tplc="4710C62E">
      <w:numFmt w:val="bullet"/>
      <w:lvlText w:val="•"/>
      <w:lvlJc w:val="left"/>
      <w:pPr>
        <w:ind w:left="1909" w:hanging="173"/>
      </w:pPr>
      <w:rPr>
        <w:rFonts w:hint="default"/>
      </w:rPr>
    </w:lvl>
    <w:lvl w:ilvl="4" w:tplc="461E4548">
      <w:numFmt w:val="bullet"/>
      <w:lvlText w:val="•"/>
      <w:lvlJc w:val="left"/>
      <w:pPr>
        <w:ind w:left="2505" w:hanging="173"/>
      </w:pPr>
      <w:rPr>
        <w:rFonts w:hint="default"/>
      </w:rPr>
    </w:lvl>
    <w:lvl w:ilvl="5" w:tplc="3DDC8C1C">
      <w:numFmt w:val="bullet"/>
      <w:lvlText w:val="•"/>
      <w:lvlJc w:val="left"/>
      <w:pPr>
        <w:ind w:left="3102" w:hanging="173"/>
      </w:pPr>
      <w:rPr>
        <w:rFonts w:hint="default"/>
      </w:rPr>
    </w:lvl>
    <w:lvl w:ilvl="6" w:tplc="979CC626">
      <w:numFmt w:val="bullet"/>
      <w:lvlText w:val="•"/>
      <w:lvlJc w:val="left"/>
      <w:pPr>
        <w:ind w:left="3698" w:hanging="173"/>
      </w:pPr>
      <w:rPr>
        <w:rFonts w:hint="default"/>
      </w:rPr>
    </w:lvl>
    <w:lvl w:ilvl="7" w:tplc="544ECBDC">
      <w:numFmt w:val="bullet"/>
      <w:lvlText w:val="•"/>
      <w:lvlJc w:val="left"/>
      <w:pPr>
        <w:ind w:left="4294" w:hanging="173"/>
      </w:pPr>
      <w:rPr>
        <w:rFonts w:hint="default"/>
      </w:rPr>
    </w:lvl>
    <w:lvl w:ilvl="8" w:tplc="59CEB6F8">
      <w:numFmt w:val="bullet"/>
      <w:lvlText w:val="•"/>
      <w:lvlJc w:val="left"/>
      <w:pPr>
        <w:ind w:left="4891" w:hanging="173"/>
      </w:pPr>
      <w:rPr>
        <w:rFonts w:hint="default"/>
      </w:rPr>
    </w:lvl>
  </w:abstractNum>
  <w:abstractNum w:abstractNumId="16">
    <w:nsid w:val="58574EF9"/>
    <w:multiLevelType w:val="hybridMultilevel"/>
    <w:tmpl w:val="F7CCD4EA"/>
    <w:lvl w:ilvl="0" w:tplc="B26EB878">
      <w:numFmt w:val="bullet"/>
      <w:lvlText w:val=""/>
      <w:lvlJc w:val="left"/>
      <w:pPr>
        <w:ind w:left="115" w:hanging="281"/>
      </w:pPr>
      <w:rPr>
        <w:rFonts w:ascii="Symbol" w:eastAsia="Times New Roman" w:hAnsi="Symbol" w:hint="default"/>
        <w:w w:val="100"/>
        <w:sz w:val="24"/>
      </w:rPr>
    </w:lvl>
    <w:lvl w:ilvl="1" w:tplc="42EEF788">
      <w:numFmt w:val="bullet"/>
      <w:lvlText w:val="•"/>
      <w:lvlJc w:val="left"/>
      <w:pPr>
        <w:ind w:left="813" w:hanging="281"/>
      </w:pPr>
      <w:rPr>
        <w:rFonts w:hint="default"/>
      </w:rPr>
    </w:lvl>
    <w:lvl w:ilvl="2" w:tplc="CAE698E4">
      <w:numFmt w:val="bullet"/>
      <w:lvlText w:val="•"/>
      <w:lvlJc w:val="left"/>
      <w:pPr>
        <w:ind w:left="1506" w:hanging="281"/>
      </w:pPr>
      <w:rPr>
        <w:rFonts w:hint="default"/>
      </w:rPr>
    </w:lvl>
    <w:lvl w:ilvl="3" w:tplc="E0E4404C">
      <w:numFmt w:val="bullet"/>
      <w:lvlText w:val="•"/>
      <w:lvlJc w:val="left"/>
      <w:pPr>
        <w:ind w:left="2199" w:hanging="281"/>
      </w:pPr>
      <w:rPr>
        <w:rFonts w:hint="default"/>
      </w:rPr>
    </w:lvl>
    <w:lvl w:ilvl="4" w:tplc="11B245A0">
      <w:numFmt w:val="bullet"/>
      <w:lvlText w:val="•"/>
      <w:lvlJc w:val="left"/>
      <w:pPr>
        <w:ind w:left="2892" w:hanging="281"/>
      </w:pPr>
      <w:rPr>
        <w:rFonts w:hint="default"/>
      </w:rPr>
    </w:lvl>
    <w:lvl w:ilvl="5" w:tplc="7488FA90">
      <w:numFmt w:val="bullet"/>
      <w:lvlText w:val="•"/>
      <w:lvlJc w:val="left"/>
      <w:pPr>
        <w:ind w:left="3586" w:hanging="281"/>
      </w:pPr>
      <w:rPr>
        <w:rFonts w:hint="default"/>
      </w:rPr>
    </w:lvl>
    <w:lvl w:ilvl="6" w:tplc="EF809FF8">
      <w:numFmt w:val="bullet"/>
      <w:lvlText w:val="•"/>
      <w:lvlJc w:val="left"/>
      <w:pPr>
        <w:ind w:left="4279" w:hanging="281"/>
      </w:pPr>
      <w:rPr>
        <w:rFonts w:hint="default"/>
      </w:rPr>
    </w:lvl>
    <w:lvl w:ilvl="7" w:tplc="9A7E5EE0">
      <w:numFmt w:val="bullet"/>
      <w:lvlText w:val="•"/>
      <w:lvlJc w:val="left"/>
      <w:pPr>
        <w:ind w:left="4972" w:hanging="281"/>
      </w:pPr>
      <w:rPr>
        <w:rFonts w:hint="default"/>
      </w:rPr>
    </w:lvl>
    <w:lvl w:ilvl="8" w:tplc="3A5C58D0">
      <w:numFmt w:val="bullet"/>
      <w:lvlText w:val="•"/>
      <w:lvlJc w:val="left"/>
      <w:pPr>
        <w:ind w:left="5665" w:hanging="281"/>
      </w:pPr>
      <w:rPr>
        <w:rFonts w:hint="default"/>
      </w:rPr>
    </w:lvl>
  </w:abstractNum>
  <w:abstractNum w:abstractNumId="17">
    <w:nsid w:val="5BB85A18"/>
    <w:multiLevelType w:val="hybridMultilevel"/>
    <w:tmpl w:val="2FC2AB9E"/>
    <w:lvl w:ilvl="0" w:tplc="4532EEB8">
      <w:numFmt w:val="bullet"/>
      <w:lvlText w:val="-"/>
      <w:lvlJc w:val="left"/>
      <w:pPr>
        <w:ind w:left="115" w:hanging="142"/>
      </w:pPr>
      <w:rPr>
        <w:rFonts w:ascii="Times New Roman" w:eastAsia="Times New Roman" w:hAnsi="Times New Roman" w:hint="default"/>
        <w:w w:val="97"/>
        <w:sz w:val="24"/>
      </w:rPr>
    </w:lvl>
    <w:lvl w:ilvl="1" w:tplc="C3E843BC">
      <w:numFmt w:val="bullet"/>
      <w:lvlText w:val=""/>
      <w:lvlJc w:val="left"/>
      <w:pPr>
        <w:ind w:left="115" w:hanging="281"/>
      </w:pPr>
      <w:rPr>
        <w:rFonts w:ascii="Symbol" w:eastAsia="Times New Roman" w:hAnsi="Symbol" w:hint="default"/>
        <w:w w:val="100"/>
        <w:sz w:val="24"/>
      </w:rPr>
    </w:lvl>
    <w:lvl w:ilvl="2" w:tplc="026AD880">
      <w:numFmt w:val="bullet"/>
      <w:lvlText w:val="•"/>
      <w:lvlJc w:val="left"/>
      <w:pPr>
        <w:ind w:left="1506" w:hanging="281"/>
      </w:pPr>
      <w:rPr>
        <w:rFonts w:hint="default"/>
      </w:rPr>
    </w:lvl>
    <w:lvl w:ilvl="3" w:tplc="4C12CDE2">
      <w:numFmt w:val="bullet"/>
      <w:lvlText w:val="•"/>
      <w:lvlJc w:val="left"/>
      <w:pPr>
        <w:ind w:left="2199" w:hanging="281"/>
      </w:pPr>
      <w:rPr>
        <w:rFonts w:hint="default"/>
      </w:rPr>
    </w:lvl>
    <w:lvl w:ilvl="4" w:tplc="F760DBA0">
      <w:numFmt w:val="bullet"/>
      <w:lvlText w:val="•"/>
      <w:lvlJc w:val="left"/>
      <w:pPr>
        <w:ind w:left="2892" w:hanging="281"/>
      </w:pPr>
      <w:rPr>
        <w:rFonts w:hint="default"/>
      </w:rPr>
    </w:lvl>
    <w:lvl w:ilvl="5" w:tplc="3E92D9E0">
      <w:numFmt w:val="bullet"/>
      <w:lvlText w:val="•"/>
      <w:lvlJc w:val="left"/>
      <w:pPr>
        <w:ind w:left="3586" w:hanging="281"/>
      </w:pPr>
      <w:rPr>
        <w:rFonts w:hint="default"/>
      </w:rPr>
    </w:lvl>
    <w:lvl w:ilvl="6" w:tplc="11542762">
      <w:numFmt w:val="bullet"/>
      <w:lvlText w:val="•"/>
      <w:lvlJc w:val="left"/>
      <w:pPr>
        <w:ind w:left="4279" w:hanging="281"/>
      </w:pPr>
      <w:rPr>
        <w:rFonts w:hint="default"/>
      </w:rPr>
    </w:lvl>
    <w:lvl w:ilvl="7" w:tplc="5D2E3170">
      <w:numFmt w:val="bullet"/>
      <w:lvlText w:val="•"/>
      <w:lvlJc w:val="left"/>
      <w:pPr>
        <w:ind w:left="4972" w:hanging="281"/>
      </w:pPr>
      <w:rPr>
        <w:rFonts w:hint="default"/>
      </w:rPr>
    </w:lvl>
    <w:lvl w:ilvl="8" w:tplc="034A93EA">
      <w:numFmt w:val="bullet"/>
      <w:lvlText w:val="•"/>
      <w:lvlJc w:val="left"/>
      <w:pPr>
        <w:ind w:left="5665" w:hanging="281"/>
      </w:pPr>
      <w:rPr>
        <w:rFonts w:hint="default"/>
      </w:rPr>
    </w:lvl>
  </w:abstractNum>
  <w:abstractNum w:abstractNumId="18">
    <w:nsid w:val="5BDC4457"/>
    <w:multiLevelType w:val="hybridMultilevel"/>
    <w:tmpl w:val="E046A356"/>
    <w:lvl w:ilvl="0" w:tplc="AA180980">
      <w:numFmt w:val="bullet"/>
      <w:lvlText w:val="-"/>
      <w:lvlJc w:val="left"/>
      <w:pPr>
        <w:ind w:left="115" w:hanging="468"/>
      </w:pPr>
      <w:rPr>
        <w:rFonts w:ascii="Times New Roman" w:eastAsia="Times New Roman" w:hAnsi="Times New Roman" w:hint="default"/>
        <w:w w:val="97"/>
        <w:sz w:val="24"/>
      </w:rPr>
    </w:lvl>
    <w:lvl w:ilvl="1" w:tplc="B62C3936">
      <w:numFmt w:val="bullet"/>
      <w:lvlText w:val="•"/>
      <w:lvlJc w:val="left"/>
      <w:pPr>
        <w:ind w:left="813" w:hanging="468"/>
      </w:pPr>
      <w:rPr>
        <w:rFonts w:hint="default"/>
      </w:rPr>
    </w:lvl>
    <w:lvl w:ilvl="2" w:tplc="4F8ACF88">
      <w:numFmt w:val="bullet"/>
      <w:lvlText w:val="•"/>
      <w:lvlJc w:val="left"/>
      <w:pPr>
        <w:ind w:left="1506" w:hanging="468"/>
      </w:pPr>
      <w:rPr>
        <w:rFonts w:hint="default"/>
      </w:rPr>
    </w:lvl>
    <w:lvl w:ilvl="3" w:tplc="47E47096">
      <w:numFmt w:val="bullet"/>
      <w:lvlText w:val="•"/>
      <w:lvlJc w:val="left"/>
      <w:pPr>
        <w:ind w:left="2199" w:hanging="468"/>
      </w:pPr>
      <w:rPr>
        <w:rFonts w:hint="default"/>
      </w:rPr>
    </w:lvl>
    <w:lvl w:ilvl="4" w:tplc="C5D07250">
      <w:numFmt w:val="bullet"/>
      <w:lvlText w:val="•"/>
      <w:lvlJc w:val="left"/>
      <w:pPr>
        <w:ind w:left="2892" w:hanging="468"/>
      </w:pPr>
      <w:rPr>
        <w:rFonts w:hint="default"/>
      </w:rPr>
    </w:lvl>
    <w:lvl w:ilvl="5" w:tplc="FCBEB20C">
      <w:numFmt w:val="bullet"/>
      <w:lvlText w:val="•"/>
      <w:lvlJc w:val="left"/>
      <w:pPr>
        <w:ind w:left="3586" w:hanging="468"/>
      </w:pPr>
      <w:rPr>
        <w:rFonts w:hint="default"/>
      </w:rPr>
    </w:lvl>
    <w:lvl w:ilvl="6" w:tplc="14DCC1B2">
      <w:numFmt w:val="bullet"/>
      <w:lvlText w:val="•"/>
      <w:lvlJc w:val="left"/>
      <w:pPr>
        <w:ind w:left="4279" w:hanging="468"/>
      </w:pPr>
      <w:rPr>
        <w:rFonts w:hint="default"/>
      </w:rPr>
    </w:lvl>
    <w:lvl w:ilvl="7" w:tplc="66F4320E">
      <w:numFmt w:val="bullet"/>
      <w:lvlText w:val="•"/>
      <w:lvlJc w:val="left"/>
      <w:pPr>
        <w:ind w:left="4972" w:hanging="468"/>
      </w:pPr>
      <w:rPr>
        <w:rFonts w:hint="default"/>
      </w:rPr>
    </w:lvl>
    <w:lvl w:ilvl="8" w:tplc="918C3652">
      <w:numFmt w:val="bullet"/>
      <w:lvlText w:val="•"/>
      <w:lvlJc w:val="left"/>
      <w:pPr>
        <w:ind w:left="5665" w:hanging="468"/>
      </w:pPr>
      <w:rPr>
        <w:rFonts w:hint="default"/>
      </w:rPr>
    </w:lvl>
  </w:abstractNum>
  <w:abstractNum w:abstractNumId="19">
    <w:nsid w:val="63724BDD"/>
    <w:multiLevelType w:val="multilevel"/>
    <w:tmpl w:val="40103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920BB5"/>
    <w:multiLevelType w:val="hybridMultilevel"/>
    <w:tmpl w:val="8A36B23A"/>
    <w:lvl w:ilvl="0" w:tplc="CF7A1FBE">
      <w:numFmt w:val="bullet"/>
      <w:lvlText w:val="-"/>
      <w:lvlJc w:val="left"/>
      <w:pPr>
        <w:ind w:left="112" w:hanging="166"/>
      </w:pPr>
      <w:rPr>
        <w:rFonts w:ascii="Times New Roman" w:eastAsia="Times New Roman" w:hAnsi="Times New Roman" w:hint="default"/>
        <w:w w:val="97"/>
        <w:sz w:val="24"/>
      </w:rPr>
    </w:lvl>
    <w:lvl w:ilvl="1" w:tplc="44189EBE">
      <w:numFmt w:val="bullet"/>
      <w:lvlText w:val="•"/>
      <w:lvlJc w:val="left"/>
      <w:pPr>
        <w:ind w:left="716" w:hanging="166"/>
      </w:pPr>
      <w:rPr>
        <w:rFonts w:hint="default"/>
      </w:rPr>
    </w:lvl>
    <w:lvl w:ilvl="2" w:tplc="7C10DEC2">
      <w:numFmt w:val="bullet"/>
      <w:lvlText w:val="•"/>
      <w:lvlJc w:val="left"/>
      <w:pPr>
        <w:ind w:left="1312" w:hanging="166"/>
      </w:pPr>
      <w:rPr>
        <w:rFonts w:hint="default"/>
      </w:rPr>
    </w:lvl>
    <w:lvl w:ilvl="3" w:tplc="34C24CF2">
      <w:numFmt w:val="bullet"/>
      <w:lvlText w:val="•"/>
      <w:lvlJc w:val="left"/>
      <w:pPr>
        <w:ind w:left="1909" w:hanging="166"/>
      </w:pPr>
      <w:rPr>
        <w:rFonts w:hint="default"/>
      </w:rPr>
    </w:lvl>
    <w:lvl w:ilvl="4" w:tplc="775EDD7E">
      <w:numFmt w:val="bullet"/>
      <w:lvlText w:val="•"/>
      <w:lvlJc w:val="left"/>
      <w:pPr>
        <w:ind w:left="2505" w:hanging="166"/>
      </w:pPr>
      <w:rPr>
        <w:rFonts w:hint="default"/>
      </w:rPr>
    </w:lvl>
    <w:lvl w:ilvl="5" w:tplc="BAA28844">
      <w:numFmt w:val="bullet"/>
      <w:lvlText w:val="•"/>
      <w:lvlJc w:val="left"/>
      <w:pPr>
        <w:ind w:left="3102" w:hanging="166"/>
      </w:pPr>
      <w:rPr>
        <w:rFonts w:hint="default"/>
      </w:rPr>
    </w:lvl>
    <w:lvl w:ilvl="6" w:tplc="0C128FC4">
      <w:numFmt w:val="bullet"/>
      <w:lvlText w:val="•"/>
      <w:lvlJc w:val="left"/>
      <w:pPr>
        <w:ind w:left="3698" w:hanging="166"/>
      </w:pPr>
      <w:rPr>
        <w:rFonts w:hint="default"/>
      </w:rPr>
    </w:lvl>
    <w:lvl w:ilvl="7" w:tplc="EB768DB6">
      <w:numFmt w:val="bullet"/>
      <w:lvlText w:val="•"/>
      <w:lvlJc w:val="left"/>
      <w:pPr>
        <w:ind w:left="4294" w:hanging="166"/>
      </w:pPr>
      <w:rPr>
        <w:rFonts w:hint="default"/>
      </w:rPr>
    </w:lvl>
    <w:lvl w:ilvl="8" w:tplc="01A8F7A8">
      <w:numFmt w:val="bullet"/>
      <w:lvlText w:val="•"/>
      <w:lvlJc w:val="left"/>
      <w:pPr>
        <w:ind w:left="4891" w:hanging="166"/>
      </w:pPr>
      <w:rPr>
        <w:rFonts w:hint="default"/>
      </w:rPr>
    </w:lvl>
  </w:abstractNum>
  <w:abstractNum w:abstractNumId="21">
    <w:nsid w:val="72516B3A"/>
    <w:multiLevelType w:val="hybridMultilevel"/>
    <w:tmpl w:val="A10A6C1A"/>
    <w:lvl w:ilvl="0" w:tplc="AF422C20">
      <w:numFmt w:val="bullet"/>
      <w:lvlText w:val="-"/>
      <w:lvlJc w:val="left"/>
      <w:pPr>
        <w:ind w:left="112" w:hanging="152"/>
      </w:pPr>
      <w:rPr>
        <w:rFonts w:ascii="Times New Roman" w:eastAsia="Times New Roman" w:hAnsi="Times New Roman" w:hint="default"/>
        <w:w w:val="97"/>
        <w:sz w:val="24"/>
      </w:rPr>
    </w:lvl>
    <w:lvl w:ilvl="1" w:tplc="2E168F7A">
      <w:numFmt w:val="bullet"/>
      <w:lvlText w:val="•"/>
      <w:lvlJc w:val="left"/>
      <w:pPr>
        <w:ind w:left="716" w:hanging="152"/>
      </w:pPr>
      <w:rPr>
        <w:rFonts w:hint="default"/>
      </w:rPr>
    </w:lvl>
    <w:lvl w:ilvl="2" w:tplc="C6A89912">
      <w:numFmt w:val="bullet"/>
      <w:lvlText w:val="•"/>
      <w:lvlJc w:val="left"/>
      <w:pPr>
        <w:ind w:left="1312" w:hanging="152"/>
      </w:pPr>
      <w:rPr>
        <w:rFonts w:hint="default"/>
      </w:rPr>
    </w:lvl>
    <w:lvl w:ilvl="3" w:tplc="F1863AD4">
      <w:numFmt w:val="bullet"/>
      <w:lvlText w:val="•"/>
      <w:lvlJc w:val="left"/>
      <w:pPr>
        <w:ind w:left="1909" w:hanging="152"/>
      </w:pPr>
      <w:rPr>
        <w:rFonts w:hint="default"/>
      </w:rPr>
    </w:lvl>
    <w:lvl w:ilvl="4" w:tplc="38F0A87A">
      <w:numFmt w:val="bullet"/>
      <w:lvlText w:val="•"/>
      <w:lvlJc w:val="left"/>
      <w:pPr>
        <w:ind w:left="2505" w:hanging="152"/>
      </w:pPr>
      <w:rPr>
        <w:rFonts w:hint="default"/>
      </w:rPr>
    </w:lvl>
    <w:lvl w:ilvl="5" w:tplc="E382AF68">
      <w:numFmt w:val="bullet"/>
      <w:lvlText w:val="•"/>
      <w:lvlJc w:val="left"/>
      <w:pPr>
        <w:ind w:left="3102" w:hanging="152"/>
      </w:pPr>
      <w:rPr>
        <w:rFonts w:hint="default"/>
      </w:rPr>
    </w:lvl>
    <w:lvl w:ilvl="6" w:tplc="D8DABBE0">
      <w:numFmt w:val="bullet"/>
      <w:lvlText w:val="•"/>
      <w:lvlJc w:val="left"/>
      <w:pPr>
        <w:ind w:left="3698" w:hanging="152"/>
      </w:pPr>
      <w:rPr>
        <w:rFonts w:hint="default"/>
      </w:rPr>
    </w:lvl>
    <w:lvl w:ilvl="7" w:tplc="0F300B2C">
      <w:numFmt w:val="bullet"/>
      <w:lvlText w:val="•"/>
      <w:lvlJc w:val="left"/>
      <w:pPr>
        <w:ind w:left="4294" w:hanging="152"/>
      </w:pPr>
      <w:rPr>
        <w:rFonts w:hint="default"/>
      </w:rPr>
    </w:lvl>
    <w:lvl w:ilvl="8" w:tplc="E750AA50">
      <w:numFmt w:val="bullet"/>
      <w:lvlText w:val="•"/>
      <w:lvlJc w:val="left"/>
      <w:pPr>
        <w:ind w:left="4891" w:hanging="152"/>
      </w:pPr>
      <w:rPr>
        <w:rFonts w:hint="default"/>
      </w:rPr>
    </w:lvl>
  </w:abstractNum>
  <w:abstractNum w:abstractNumId="22">
    <w:nsid w:val="7CDF3AC9"/>
    <w:multiLevelType w:val="multilevel"/>
    <w:tmpl w:val="C53AC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7"/>
  </w:num>
  <w:num w:numId="3">
    <w:abstractNumId w:val="22"/>
  </w:num>
  <w:num w:numId="4">
    <w:abstractNumId w:val="4"/>
  </w:num>
  <w:num w:numId="5">
    <w:abstractNumId w:val="10"/>
  </w:num>
  <w:num w:numId="6">
    <w:abstractNumId w:val="2"/>
  </w:num>
  <w:num w:numId="7">
    <w:abstractNumId w:val="11"/>
  </w:num>
  <w:num w:numId="8">
    <w:abstractNumId w:val="0"/>
  </w:num>
  <w:num w:numId="9">
    <w:abstractNumId w:val="15"/>
  </w:num>
  <w:num w:numId="10">
    <w:abstractNumId w:val="17"/>
  </w:num>
  <w:num w:numId="11">
    <w:abstractNumId w:val="3"/>
  </w:num>
  <w:num w:numId="12">
    <w:abstractNumId w:val="13"/>
  </w:num>
  <w:num w:numId="13">
    <w:abstractNumId w:val="16"/>
  </w:num>
  <w:num w:numId="14">
    <w:abstractNumId w:val="14"/>
  </w:num>
  <w:num w:numId="15">
    <w:abstractNumId w:val="18"/>
  </w:num>
  <w:num w:numId="16">
    <w:abstractNumId w:val="5"/>
  </w:num>
  <w:num w:numId="17">
    <w:abstractNumId w:val="8"/>
  </w:num>
  <w:num w:numId="18">
    <w:abstractNumId w:val="6"/>
  </w:num>
  <w:num w:numId="19">
    <w:abstractNumId w:val="21"/>
  </w:num>
  <w:num w:numId="20">
    <w:abstractNumId w:val="9"/>
  </w:num>
  <w:num w:numId="21">
    <w:abstractNumId w:val="20"/>
  </w:num>
  <w:num w:numId="22">
    <w:abstractNumId w:val="12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39BB"/>
    <w:rsid w:val="001655E0"/>
    <w:rsid w:val="00191BA2"/>
    <w:rsid w:val="0023336B"/>
    <w:rsid w:val="002913AC"/>
    <w:rsid w:val="004512A3"/>
    <w:rsid w:val="00635DB3"/>
    <w:rsid w:val="006E7E72"/>
    <w:rsid w:val="00741691"/>
    <w:rsid w:val="00777280"/>
    <w:rsid w:val="007E3DE1"/>
    <w:rsid w:val="007F3872"/>
    <w:rsid w:val="008A3256"/>
    <w:rsid w:val="00930238"/>
    <w:rsid w:val="00A87C85"/>
    <w:rsid w:val="00B97ECC"/>
    <w:rsid w:val="00C17E00"/>
    <w:rsid w:val="00C239BB"/>
    <w:rsid w:val="00C54529"/>
    <w:rsid w:val="00DC507F"/>
    <w:rsid w:val="00F14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9BB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ash0410043104370430044600200441043f04380441043a0430char1">
    <w:name w:val="dash0410_0431_0437_0430_0446_0020_0441_043f_0438_0441_043a_0430__char1"/>
    <w:uiPriority w:val="99"/>
    <w:rsid w:val="00C239BB"/>
    <w:rPr>
      <w:rFonts w:ascii="Times New Roman" w:hAnsi="Times New Roman"/>
      <w:sz w:val="24"/>
      <w:u w:val="none"/>
      <w:effect w:val="none"/>
    </w:rPr>
  </w:style>
  <w:style w:type="character" w:customStyle="1" w:styleId="dash041e0431044b0447043d044b0439char1">
    <w:name w:val="dash041e_0431_044b_0447_043d_044b_0439__char1"/>
    <w:uiPriority w:val="99"/>
    <w:rsid w:val="00C239BB"/>
    <w:rPr>
      <w:rFonts w:ascii="Times New Roman" w:hAnsi="Times New Roman"/>
      <w:sz w:val="24"/>
      <w:u w:val="none"/>
      <w:effect w:val="none"/>
    </w:rPr>
  </w:style>
  <w:style w:type="character" w:customStyle="1" w:styleId="c2">
    <w:name w:val="c2"/>
    <w:basedOn w:val="DefaultParagraphFont"/>
    <w:uiPriority w:val="99"/>
    <w:rsid w:val="00C239BB"/>
    <w:rPr>
      <w:rFonts w:cs="Times New Roman"/>
    </w:rPr>
  </w:style>
  <w:style w:type="paragraph" w:customStyle="1" w:styleId="c20">
    <w:name w:val="c20"/>
    <w:basedOn w:val="Normal"/>
    <w:uiPriority w:val="99"/>
    <w:rsid w:val="00C239B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C239BB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C239B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239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39BB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C239BB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99"/>
    <w:semiHidden/>
    <w:rsid w:val="00C239BB"/>
    <w:pPr>
      <w:widowControl w:val="0"/>
      <w:autoSpaceDE w:val="0"/>
      <w:autoSpaceDN w:val="0"/>
    </w:pPr>
    <w:rPr>
      <w:rFonts w:ascii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53</Pages>
  <Words>9528</Words>
  <Characters>-32766</Characters>
  <Application>Microsoft Office Outlook</Application>
  <DocSecurity>0</DocSecurity>
  <Lines>0</Lines>
  <Paragraphs>0</Paragraphs>
  <ScaleCrop>false</ScaleCrop>
  <Company>Гимнази 9 Королёв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Администратор</cp:lastModifiedBy>
  <cp:revision>2</cp:revision>
  <dcterms:created xsi:type="dcterms:W3CDTF">2018-04-19T09:56:00Z</dcterms:created>
  <dcterms:modified xsi:type="dcterms:W3CDTF">2019-09-10T08:14:00Z</dcterms:modified>
</cp:coreProperties>
</file>